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5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1"/>
        <w:gridCol w:w="709"/>
        <w:gridCol w:w="2835"/>
        <w:gridCol w:w="2100"/>
        <w:gridCol w:w="876"/>
        <w:gridCol w:w="6372"/>
      </w:tblGrid>
      <w:tr w:rsidR="00823D1F" w:rsidRPr="00E62EDD" w:rsidTr="00AD5A8A">
        <w:trPr>
          <w:trHeight w:val="274"/>
          <w:tblHeader/>
          <w:jc w:val="center"/>
        </w:trPr>
        <w:tc>
          <w:tcPr>
            <w:tcW w:w="13533" w:type="dxa"/>
            <w:gridSpan w:val="6"/>
            <w:shd w:val="clear" w:color="auto" w:fill="D9D9D9"/>
            <w:vAlign w:val="center"/>
          </w:tcPr>
          <w:p w:rsidR="00823D1F" w:rsidRPr="00467579" w:rsidRDefault="00823D1F" w:rsidP="00AD5A8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67579">
              <w:rPr>
                <w:rFonts w:ascii="Times New Roman" w:hAnsi="Times New Roman"/>
                <w:b/>
              </w:rPr>
              <w:t xml:space="preserve">1MA1 Practice papers Set </w:t>
            </w:r>
            <w:r>
              <w:rPr>
                <w:rFonts w:ascii="Times New Roman" w:hAnsi="Times New Roman"/>
                <w:b/>
              </w:rPr>
              <w:t>6</w:t>
            </w:r>
            <w:r w:rsidRPr="00467579">
              <w:rPr>
                <w:rFonts w:ascii="Times New Roman" w:hAnsi="Times New Roman"/>
                <w:b/>
              </w:rPr>
              <w:t xml:space="preserve">: Paper </w:t>
            </w:r>
            <w:r>
              <w:rPr>
                <w:rFonts w:ascii="Times New Roman" w:hAnsi="Times New Roman"/>
                <w:b/>
              </w:rPr>
              <w:t>1H</w:t>
            </w:r>
            <w:r w:rsidRPr="00467579">
              <w:rPr>
                <w:rFonts w:ascii="Times New Roman" w:hAnsi="Times New Roman"/>
                <w:b/>
              </w:rPr>
              <w:t xml:space="preserve"> (Regular) mark scheme – Version 1</w:t>
            </w:r>
            <w:r>
              <w:rPr>
                <w:rFonts w:ascii="Times New Roman" w:hAnsi="Times New Roman"/>
                <w:b/>
              </w:rPr>
              <w:t>.0</w:t>
            </w:r>
            <w:r w:rsidRPr="00467579">
              <w:rPr>
                <w:rFonts w:ascii="Times New Roman" w:hAnsi="Times New Roman"/>
                <w:b/>
              </w:rPr>
              <w:t xml:space="preserve"> </w:t>
            </w:r>
            <w:r w:rsidRPr="00467579">
              <w:rPr>
                <w:rFonts w:ascii="Times New Roman" w:hAnsi="Times New Roman"/>
                <w:b/>
              </w:rPr>
              <w:br w:type="page"/>
            </w:r>
            <w:r w:rsidRPr="00467579">
              <w:rPr>
                <w:rFonts w:ascii="Times New Roman" w:hAnsi="Times New Roman"/>
                <w:b/>
              </w:rPr>
              <w:br w:type="page"/>
            </w:r>
            <w:r w:rsidRPr="00467579">
              <w:rPr>
                <w:rFonts w:ascii="Times New Roman" w:hAnsi="Times New Roman"/>
                <w:b/>
              </w:rPr>
              <w:br w:type="page"/>
            </w:r>
          </w:p>
        </w:tc>
      </w:tr>
      <w:tr w:rsidR="00823D1F" w:rsidRPr="00E62EDD" w:rsidTr="00AD5A8A">
        <w:trPr>
          <w:trHeight w:val="276"/>
          <w:tblHeader/>
          <w:jc w:val="center"/>
        </w:trPr>
        <w:tc>
          <w:tcPr>
            <w:tcW w:w="1350" w:type="dxa"/>
            <w:gridSpan w:val="2"/>
            <w:shd w:val="clear" w:color="auto" w:fill="D9D9D9"/>
            <w:vAlign w:val="center"/>
          </w:tcPr>
          <w:p w:rsidR="00823D1F" w:rsidRPr="00E62EDD" w:rsidRDefault="00823D1F" w:rsidP="00AD5A8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Question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823D1F" w:rsidRPr="00E62EDD" w:rsidRDefault="00823D1F" w:rsidP="00AD5A8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Working</w:t>
            </w:r>
          </w:p>
        </w:tc>
        <w:tc>
          <w:tcPr>
            <w:tcW w:w="2100" w:type="dxa"/>
            <w:shd w:val="clear" w:color="auto" w:fill="D9D9D9"/>
            <w:vAlign w:val="center"/>
          </w:tcPr>
          <w:p w:rsidR="00823D1F" w:rsidRPr="00E62EDD" w:rsidRDefault="00823D1F" w:rsidP="00AD5A8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Answer</w:t>
            </w:r>
          </w:p>
        </w:tc>
        <w:tc>
          <w:tcPr>
            <w:tcW w:w="876" w:type="dxa"/>
            <w:shd w:val="clear" w:color="auto" w:fill="D9D9D9"/>
            <w:vAlign w:val="center"/>
          </w:tcPr>
          <w:p w:rsidR="00823D1F" w:rsidRPr="00E62EDD" w:rsidRDefault="00823D1F" w:rsidP="00AD5A8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Mark</w:t>
            </w:r>
          </w:p>
        </w:tc>
        <w:tc>
          <w:tcPr>
            <w:tcW w:w="6372" w:type="dxa"/>
            <w:shd w:val="clear" w:color="auto" w:fill="D9D9D9"/>
            <w:vAlign w:val="center"/>
          </w:tcPr>
          <w:p w:rsidR="00823D1F" w:rsidRPr="00E62EDD" w:rsidRDefault="00823D1F" w:rsidP="00AD5A8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Notes</w:t>
            </w:r>
          </w:p>
        </w:tc>
      </w:tr>
      <w:tr w:rsidR="00823D1F" w:rsidRPr="00E62EDD" w:rsidTr="00AD5A8A">
        <w:trPr>
          <w:trHeight w:val="136"/>
          <w:jc w:val="center"/>
        </w:trPr>
        <w:tc>
          <w:tcPr>
            <w:tcW w:w="641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 correct intersecting arcs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for correct angle bisector</w:t>
            </w:r>
          </w:p>
        </w:tc>
      </w:tr>
      <w:tr w:rsidR="00823D1F" w:rsidRPr="00E62EDD" w:rsidTr="00AD5A8A">
        <w:trPr>
          <w:trHeight w:val="70"/>
          <w:jc w:val="center"/>
        </w:trPr>
        <w:tc>
          <w:tcPr>
            <w:tcW w:w="641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P: T: B = 1: 3: 6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54÷10 × 6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e.g.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3P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2T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So, B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2(3P)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6P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P+T+B=P+3P+6P=10P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P = 54÷10 = £5.40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B = 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£5.40</w:t>
            </w:r>
          </w:p>
        </w:tc>
        <w:tc>
          <w:tcPr>
            <w:tcW w:w="2100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32.40</w:t>
            </w:r>
          </w:p>
        </w:tc>
        <w:tc>
          <w:tcPr>
            <w:tcW w:w="876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 1 : 3 : 6 or any three numbers in the ratio 1:3:6 in any order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 54 ÷ (1 + 3 + 6) × 6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A1 for 32.4(0)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Alternative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 1: 3: 6 oe or P + 3P + 6P (=10P) oe,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e.g. T/3 + T + 2T (=10T/3) or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e.g. B/6 + B/2 + B (=10B/6)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or 5.4(0) or 16.2(0) seen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for 54 ÷ 10 × 6 or [54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6pt;height:25.8pt">
                  <v:imagedata r:id="rId6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sz w:val="24"/>
                <w:szCs w:val="24"/>
              </w:rPr>
              <w:pict>
                <v:shape id="_x0000_i1026" type="#_x0000_t75" style="width:27.6pt;height:25.8pt">
                  <v:imagedata r:id="rId6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] × 2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or 54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pict>
                <v:shape id="_x0000_i1027" type="#_x0000_t75" style="width:30pt;height:24.6pt">
                  <v:imagedata r:id="rId7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sz w:val="24"/>
                <w:szCs w:val="24"/>
              </w:rPr>
              <w:pict>
                <v:shape id="_x0000_i1028" type="#_x0000_t75" style="width:30pt;height:24.6pt">
                  <v:imagedata r:id="rId7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oe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A1 for 32.4(0)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OR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 a partial decomposition of £54 in ratio 1:3:6, e.g. (£)5 +( £)15 + (£)30 (=(£)50)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 a decomposition of the remaining amount in ratio 1:3:6, e.g. 40(p) + 120(p) + 240 (=400(p))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for 32.4(0)</w:t>
            </w:r>
          </w:p>
        </w:tc>
      </w:tr>
      <w:tr w:rsidR="00823D1F" w:rsidRPr="00E62EDD" w:rsidTr="00AD5A8A">
        <w:trPr>
          <w:trHeight w:val="70"/>
          <w:jc w:val="center"/>
        </w:trPr>
        <w:tc>
          <w:tcPr>
            <w:tcW w:w="641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26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95"/>
              <w:gridCol w:w="296"/>
              <w:gridCol w:w="296"/>
              <w:gridCol w:w="295"/>
              <w:gridCol w:w="296"/>
              <w:gridCol w:w="296"/>
              <w:gridCol w:w="295"/>
              <w:gridCol w:w="296"/>
              <w:gridCol w:w="296"/>
            </w:tblGrid>
            <w:tr w:rsidR="00823D1F" w:rsidRPr="00B20507" w:rsidTr="0080490A">
              <w:tc>
                <w:tcPr>
                  <w:tcW w:w="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1F" w:rsidRPr="0080490A" w:rsidRDefault="00823D1F" w:rsidP="0080490A">
                  <w:pPr>
                    <w:spacing w:after="120"/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80490A">
                    <w:rPr>
                      <w:rFonts w:ascii="Times New Roman" w:hAnsi="Times New Roman"/>
                      <w:i/>
                    </w:rPr>
                    <w:t>x</w:t>
                  </w: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1F" w:rsidRPr="0080490A" w:rsidRDefault="00823D1F" w:rsidP="0080490A">
                  <w:pPr>
                    <w:spacing w:after="120"/>
                    <w:ind w:left="-170" w:right="-57"/>
                    <w:jc w:val="center"/>
                    <w:rPr>
                      <w:rFonts w:ascii="Times New Roman" w:hAnsi="Times New Roman"/>
                    </w:rPr>
                  </w:pPr>
                  <w:r w:rsidRPr="0080490A">
                    <w:rPr>
                      <w:rFonts w:ascii="Times New Roman" w:hAnsi="Times New Roman"/>
                    </w:rPr>
                    <w:t>–2</w:t>
                  </w: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1F" w:rsidRPr="0080490A" w:rsidRDefault="00823D1F" w:rsidP="0080490A">
                  <w:pPr>
                    <w:spacing w:after="120"/>
                    <w:ind w:left="-170" w:right="-57"/>
                    <w:jc w:val="center"/>
                    <w:rPr>
                      <w:rFonts w:ascii="Times New Roman" w:hAnsi="Times New Roman"/>
                    </w:rPr>
                  </w:pPr>
                  <w:r w:rsidRPr="0080490A">
                    <w:rPr>
                      <w:rFonts w:ascii="Times New Roman" w:hAnsi="Times New Roman"/>
                    </w:rPr>
                    <w:t>–1</w:t>
                  </w:r>
                </w:p>
              </w:tc>
              <w:tc>
                <w:tcPr>
                  <w:tcW w:w="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1F" w:rsidRPr="0080490A" w:rsidRDefault="00823D1F" w:rsidP="0080490A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80490A">
                    <w:rPr>
                      <w:rFonts w:ascii="Times New Roman" w:hAnsi="Times New Roman"/>
                    </w:rPr>
                    <w:t>0</w:t>
                  </w: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1F" w:rsidRPr="0080490A" w:rsidRDefault="00823D1F" w:rsidP="0080490A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80490A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1F" w:rsidRPr="0080490A" w:rsidRDefault="00823D1F" w:rsidP="0080490A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80490A"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1F" w:rsidRPr="0080490A" w:rsidRDefault="00823D1F" w:rsidP="0080490A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80490A"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1F" w:rsidRPr="0080490A" w:rsidRDefault="00823D1F" w:rsidP="0080490A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80490A">
                    <w:rPr>
                      <w:rFonts w:ascii="Times New Roman" w:hAnsi="Times New Roman"/>
                    </w:rPr>
                    <w:t>4</w:t>
                  </w: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1F" w:rsidRPr="0080490A" w:rsidRDefault="00823D1F" w:rsidP="0080490A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80490A">
                    <w:rPr>
                      <w:rFonts w:ascii="Times New Roman" w:hAnsi="Times New Roman"/>
                    </w:rPr>
                    <w:t>5</w:t>
                  </w:r>
                </w:p>
              </w:tc>
            </w:tr>
            <w:tr w:rsidR="00823D1F" w:rsidRPr="00B20507" w:rsidTr="0080490A">
              <w:tc>
                <w:tcPr>
                  <w:tcW w:w="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1F" w:rsidRPr="0080490A" w:rsidRDefault="00823D1F" w:rsidP="0080490A">
                  <w:pPr>
                    <w:spacing w:after="120"/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80490A">
                    <w:rPr>
                      <w:rFonts w:ascii="Times New Roman" w:hAnsi="Times New Roman"/>
                      <w:i/>
                    </w:rPr>
                    <w:t>y</w:t>
                  </w: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1F" w:rsidRPr="0080490A" w:rsidRDefault="00823D1F" w:rsidP="0080490A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80490A">
                    <w:rPr>
                      <w:rFonts w:ascii="Times New Roman" w:hAnsi="Times New Roman"/>
                    </w:rPr>
                    <w:t>6</w:t>
                  </w: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1F" w:rsidRPr="0080490A" w:rsidRDefault="00823D1F" w:rsidP="0080490A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80490A">
                    <w:rPr>
                      <w:rFonts w:ascii="Times New Roman" w:hAnsi="Times New Roman"/>
                    </w:rPr>
                    <w:t>5</w:t>
                  </w:r>
                </w:p>
              </w:tc>
              <w:tc>
                <w:tcPr>
                  <w:tcW w:w="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1F" w:rsidRPr="0080490A" w:rsidRDefault="00823D1F" w:rsidP="0080490A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80490A">
                    <w:rPr>
                      <w:rFonts w:ascii="Times New Roman" w:hAnsi="Times New Roman"/>
                    </w:rPr>
                    <w:t>4</w:t>
                  </w: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1F" w:rsidRPr="0080490A" w:rsidRDefault="00823D1F" w:rsidP="0080490A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80490A"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1F" w:rsidRPr="0080490A" w:rsidRDefault="00823D1F" w:rsidP="0080490A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80490A"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1F" w:rsidRPr="0080490A" w:rsidRDefault="00823D1F" w:rsidP="0080490A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80490A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1F" w:rsidRPr="0080490A" w:rsidRDefault="00823D1F" w:rsidP="0080490A">
                  <w:pPr>
                    <w:spacing w:after="120"/>
                    <w:jc w:val="center"/>
                    <w:rPr>
                      <w:rFonts w:ascii="Times New Roman" w:hAnsi="Times New Roman"/>
                    </w:rPr>
                  </w:pPr>
                  <w:r w:rsidRPr="0080490A">
                    <w:rPr>
                      <w:rFonts w:ascii="Times New Roman" w:hAnsi="Times New Roman"/>
                    </w:rPr>
                    <w:t>0</w:t>
                  </w: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D1F" w:rsidRPr="0080490A" w:rsidRDefault="00823D1F" w:rsidP="0080490A">
                  <w:pPr>
                    <w:spacing w:after="120"/>
                    <w:ind w:left="-170" w:right="-57"/>
                    <w:jc w:val="center"/>
                    <w:rPr>
                      <w:rFonts w:ascii="Times New Roman" w:hAnsi="Times New Roman"/>
                    </w:rPr>
                  </w:pPr>
                  <w:r w:rsidRPr="0080490A">
                    <w:rPr>
                      <w:rFonts w:ascii="Times New Roman" w:hAnsi="Times New Roman"/>
                    </w:rPr>
                    <w:t>–1</w:t>
                  </w:r>
                </w:p>
              </w:tc>
            </w:tr>
          </w:tbl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graph</w:t>
            </w:r>
          </w:p>
        </w:tc>
        <w:tc>
          <w:tcPr>
            <w:tcW w:w="876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(Table of values)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for at least 2 correct attempts to find points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b/>
                <w:strike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by substituting values of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ft for plotting at least 2 of their points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(any points plotted from their table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must be correct)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A1 for correct line between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–2 and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= 5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or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(No table of values)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M2 for at least 2 correct points (and no incorrect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points) plotted  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 xml:space="preserve">or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line segment of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+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 xml:space="preserve">y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= 4 drawn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(ignore any additional incorrect segments)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(M1 for at least 3 correct points plotted with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no more than 2 incorrect) 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A1 for correct line between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–2 and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5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 xml:space="preserve">(Use of </w:t>
            </w:r>
            <w:r w:rsidRPr="00B20507">
              <w:rPr>
                <w:rFonts w:ascii="Times New Roman" w:hAnsi="Times New Roman"/>
                <w:b/>
                <w:i/>
                <w:sz w:val="24"/>
                <w:szCs w:val="24"/>
              </w:rPr>
              <w:t>y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 xml:space="preserve"> = m</w:t>
            </w:r>
            <w:r w:rsidRPr="00B20507">
              <w:rPr>
                <w:rFonts w:ascii="Times New Roman" w:hAnsi="Times New Roman"/>
                <w:b/>
                <w:i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 xml:space="preserve"> + c)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M2 for at least 2 correct points (and no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incorrect points) plotted 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(M1 for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y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4 –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or line drawn with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gradient of -1 or line drawn with a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y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intercept of 4 and a negative gradient)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A1 for correct line between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–2 and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= 5</w:t>
            </w:r>
          </w:p>
        </w:tc>
      </w:tr>
      <w:tr w:rsidR="00823D1F" w:rsidRPr="00E62EDD" w:rsidTr="00C5625F">
        <w:trPr>
          <w:trHeight w:val="70"/>
          <w:jc w:val="center"/>
        </w:trPr>
        <w:tc>
          <w:tcPr>
            <w:tcW w:w="641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Proof </w:t>
            </w: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876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for setting up a correct equation in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eg. 3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 xml:space="preserve">x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– 2 = 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+ 1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(dep) for a fully correct method to solve their equation or for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 xml:space="preserve">x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= 1.5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(dep) for ("1.5" + 1) × 4 or (3 × "1.5" – 2) × 4 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or (3 × "1.5" – 2) × 2 + ("1.5"+ 1) × 2   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C1 (dep on M3) for completing the proof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resulting in a perimeter of 10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for setting up a correct equation in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eg. 2(3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 xml:space="preserve">x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– 2) + 2(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+ 1) = 10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(dep) for a fully correct method to solve their equation or for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 xml:space="preserve">x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= 1.5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(dep) for  "1.5" + 1 and  3 × "1.5" – 2 </w:t>
            </w: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C1 (dep on M3) for completing the proof resulting in a justifica</w:t>
            </w:r>
            <w:r>
              <w:rPr>
                <w:rFonts w:ascii="Times New Roman" w:hAnsi="Times New Roman"/>
                <w:sz w:val="24"/>
                <w:szCs w:val="24"/>
              </w:rPr>
              <w:t>tion that the shape is a square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3D1F" w:rsidRPr="00E62EDD" w:rsidTr="00AD5A8A">
        <w:trPr>
          <w:trHeight w:val="70"/>
          <w:jc w:val="center"/>
        </w:trPr>
        <w:tc>
          <w:tcPr>
            <w:tcW w:w="641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for method to find area of one rectangle, </w:t>
            </w:r>
          </w:p>
          <w:p w:rsidR="00823D1F" w:rsidRPr="00B20507" w:rsidRDefault="00823D1F" w:rsidP="00B20507">
            <w:pPr>
              <w:spacing w:after="120"/>
              <w:ind w:firstLine="318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eg 15 × 8 (=120) or 15 × 11 (=165)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(dep) for subtracting from/by given area, </w:t>
            </w:r>
          </w:p>
          <w:p w:rsidR="00823D1F" w:rsidRPr="00B20507" w:rsidRDefault="00823D1F" w:rsidP="00B20507">
            <w:pPr>
              <w:spacing w:after="120"/>
              <w:ind w:firstLine="318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eg (138 – “120”) (=18) or “165” – 138 (=27)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for final step from complete method shown, </w:t>
            </w:r>
          </w:p>
          <w:p w:rsidR="00823D1F" w:rsidRPr="00B20507" w:rsidRDefault="00823D1F" w:rsidP="00B20507">
            <w:pPr>
              <w:spacing w:after="120"/>
              <w:ind w:firstLine="318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eg 15 − "18"÷ 3 or “27” ÷ 3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for a correct expression for the area of one rectangle, </w:t>
            </w:r>
          </w:p>
          <w:p w:rsidR="00823D1F" w:rsidRPr="00B20507" w:rsidRDefault="00823D1F" w:rsidP="00B20507">
            <w:pPr>
              <w:spacing w:after="120"/>
              <w:ind w:left="396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eg (8 + 3) × (15 −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) or 8 ×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(dep) for a correct equation </w:t>
            </w:r>
          </w:p>
          <w:p w:rsidR="00823D1F" w:rsidRPr="00B20507" w:rsidRDefault="00823D1F" w:rsidP="00B20507">
            <w:pPr>
              <w:spacing w:after="120"/>
              <w:ind w:firstLine="433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eg (8 + 3) × (15 −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) + 8 ×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138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for correct method to isolate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, eg 3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27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3D1F" w:rsidRPr="00E62EDD" w:rsidTr="00E14388">
        <w:trPr>
          <w:trHeight w:val="70"/>
          <w:jc w:val="center"/>
        </w:trPr>
        <w:tc>
          <w:tcPr>
            <w:tcW w:w="641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29" type="#_x0000_t75" style="width:27pt;height:24.6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efaultTabStop w:val=&quot;720&quot;/&gt;&lt;w:drawingGridHorizontalSpacing w:val=&quot;181&quot;/&gt;&lt;w:drawingGridVerticalSpacing w:val=&quot;181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867AA&quot;/&gt;&lt;wsp:rsid wsp:val=&quot;00006249&quot;/&gt;&lt;wsp:rsid wsp:val=&quot;0000697A&quot;/&gt;&lt;wsp:rsid wsp:val=&quot;0001587A&quot;/&gt;&lt;wsp:rsid wsp:val=&quot;00015E41&quot;/&gt;&lt;wsp:rsid wsp:val=&quot;00022F6D&quot;/&gt;&lt;wsp:rsid wsp:val=&quot;000260BF&quot;/&gt;&lt;wsp:rsid wsp:val=&quot;00032CCE&quot;/&gt;&lt;wsp:rsid wsp:val=&quot;00047A6B&quot;/&gt;&lt;wsp:rsid wsp:val=&quot;0005113C&quot;/&gt;&lt;wsp:rsid wsp:val=&quot;000545D8&quot;/&gt;&lt;wsp:rsid wsp:val=&quot;0006183E&quot;/&gt;&lt;wsp:rsid wsp:val=&quot;00062B47&quot;/&gt;&lt;wsp:rsid wsp:val=&quot;00065CF0&quot;/&gt;&lt;wsp:rsid wsp:val=&quot;0008524C&quot;/&gt;&lt;wsp:rsid wsp:val=&quot;0008778A&quot;/&gt;&lt;wsp:rsid wsp:val=&quot;00090B41&quot;/&gt;&lt;wsp:rsid wsp:val=&quot;000918EB&quot;/&gt;&lt;wsp:rsid wsp:val=&quot;00093788&quot;/&gt;&lt;wsp:rsid wsp:val=&quot;000A5421&quot;/&gt;&lt;wsp:rsid wsp:val=&quot;000A57A7&quot;/&gt;&lt;wsp:rsid wsp:val=&quot;000A72F6&quot;/&gt;&lt;wsp:rsid wsp:val=&quot;000B1973&quot;/&gt;&lt;wsp:rsid wsp:val=&quot;000B74EA&quot;/&gt;&lt;wsp:rsid wsp:val=&quot;000B7AEF&quot;/&gt;&lt;wsp:rsid wsp:val=&quot;000C3C6D&quot;/&gt;&lt;wsp:rsid wsp:val=&quot;000F6CE7&quot;/&gt;&lt;wsp:rsid wsp:val=&quot;00100349&quot;/&gt;&lt;wsp:rsid wsp:val=&quot;00101799&quot;/&gt;&lt;wsp:rsid wsp:val=&quot;00102C6C&quot;/&gt;&lt;wsp:rsid wsp:val=&quot;00105227&quot;/&gt;&lt;wsp:rsid wsp:val=&quot;00110450&quot;/&gt;&lt;wsp:rsid wsp:val=&quot;001106BD&quot;/&gt;&lt;wsp:rsid wsp:val=&quot;00120717&quot;/&gt;&lt;wsp:rsid wsp:val=&quot;00121D44&quot;/&gt;&lt;wsp:rsid wsp:val=&quot;001242E8&quot;/&gt;&lt;wsp:rsid wsp:val=&quot;00124EB6&quot;/&gt;&lt;wsp:rsid wsp:val=&quot;00125390&quot;/&gt;&lt;wsp:rsid wsp:val=&quot;001268D4&quot;/&gt;&lt;wsp:rsid wsp:val=&quot;00127710&quot;/&gt;&lt;wsp:rsid wsp:val=&quot;00127F20&quot;/&gt;&lt;wsp:rsid wsp:val=&quot;00131B9B&quot;/&gt;&lt;wsp:rsid wsp:val=&quot;0013430D&quot;/&gt;&lt;wsp:rsid wsp:val=&quot;00137616&quot;/&gt;&lt;wsp:rsid wsp:val=&quot;001406FD&quot;/&gt;&lt;wsp:rsid wsp:val=&quot;00141A9F&quot;/&gt;&lt;wsp:rsid wsp:val=&quot;00143A7D&quot;/&gt;&lt;wsp:rsid wsp:val=&quot;00146410&quot;/&gt;&lt;wsp:rsid wsp:val=&quot;00150540&quot;/&gt;&lt;wsp:rsid wsp:val=&quot;0015165A&quot;/&gt;&lt;wsp:rsid wsp:val=&quot;00153388&quot;/&gt;&lt;wsp:rsid wsp:val=&quot;00157430&quot;/&gt;&lt;wsp:rsid wsp:val=&quot;00160981&quot;/&gt;&lt;wsp:rsid wsp:val=&quot;001619C2&quot;/&gt;&lt;wsp:rsid wsp:val=&quot;001640CB&quot;/&gt;&lt;wsp:rsid wsp:val=&quot;001672B8&quot;/&gt;&lt;wsp:rsid wsp:val=&quot;00173CFE&quot;/&gt;&lt;wsp:rsid wsp:val=&quot;0017721D&quot;/&gt;&lt;wsp:rsid wsp:val=&quot;00177B8A&quot;/&gt;&lt;wsp:rsid wsp:val=&quot;001807F6&quot;/&gt;&lt;wsp:rsid wsp:val=&quot;0018095E&quot;/&gt;&lt;wsp:rsid wsp:val=&quot;00183C42&quot;/&gt;&lt;wsp:rsid wsp:val=&quot;00184BE9&quot;/&gt;&lt;wsp:rsid wsp:val=&quot;00190CE4&quot;/&gt;&lt;wsp:rsid wsp:val=&quot;0019118D&quot;/&gt;&lt;wsp:rsid wsp:val=&quot;00191630&quot;/&gt;&lt;wsp:rsid wsp:val=&quot;0019230B&quot;/&gt;&lt;wsp:rsid wsp:val=&quot;001A04D2&quot;/&gt;&lt;wsp:rsid wsp:val=&quot;001A0E86&quot;/&gt;&lt;wsp:rsid wsp:val=&quot;001A6A1E&quot;/&gt;&lt;wsp:rsid wsp:val=&quot;001A6F6F&quot;/&gt;&lt;wsp:rsid wsp:val=&quot;001A758A&quot;/&gt;&lt;wsp:rsid wsp:val=&quot;001B29EE&quot;/&gt;&lt;wsp:rsid wsp:val=&quot;001B4343&quot;/&gt;&lt;wsp:rsid wsp:val=&quot;001C1A24&quot;/&gt;&lt;wsp:rsid wsp:val=&quot;001C30F9&quot;/&gt;&lt;wsp:rsid wsp:val=&quot;001C608E&quot;/&gt;&lt;wsp:rsid wsp:val=&quot;001D176D&quot;/&gt;&lt;wsp:rsid wsp:val=&quot;001D3CBA&quot;/&gt;&lt;wsp:rsid wsp:val=&quot;001F1850&quot;/&gt;&lt;wsp:rsid wsp:val=&quot;001F1B5C&quot;/&gt;&lt;wsp:rsid wsp:val=&quot;001F4906&quot;/&gt;&lt;wsp:rsid wsp:val=&quot;001F50C4&quot;/&gt;&lt;wsp:rsid wsp:val=&quot;00203593&quot;/&gt;&lt;wsp:rsid wsp:val=&quot;0020719A&quot;/&gt;&lt;wsp:rsid wsp:val=&quot;00210097&quot;/&gt;&lt;wsp:rsid wsp:val=&quot;00210237&quot;/&gt;&lt;wsp:rsid wsp:val=&quot;00222FCB&quot;/&gt;&lt;wsp:rsid wsp:val=&quot;00225D5D&quot;/&gt;&lt;wsp:rsid wsp:val=&quot;002317CA&quot;/&gt;&lt;wsp:rsid wsp:val=&quot;002422E4&quot;/&gt;&lt;wsp:rsid wsp:val=&quot;002446B3&quot;/&gt;&lt;wsp:rsid wsp:val=&quot;0024505B&quot;/&gt;&lt;wsp:rsid wsp:val=&quot;00245E31&quot;/&gt;&lt;wsp:rsid wsp:val=&quot;002476B7&quot;/&gt;&lt;wsp:rsid wsp:val=&quot;002511BD&quot;/&gt;&lt;wsp:rsid wsp:val=&quot;002539D2&quot;/&gt;&lt;wsp:rsid wsp:val=&quot;0025540B&quot;/&gt;&lt;wsp:rsid wsp:val=&quot;00257611&quot;/&gt;&lt;wsp:rsid wsp:val=&quot;00257FB3&quot;/&gt;&lt;wsp:rsid wsp:val=&quot;002645F4&quot;/&gt;&lt;wsp:rsid wsp:val=&quot;002701A1&quot;/&gt;&lt;wsp:rsid wsp:val=&quot;0027135B&quot;/&gt;&lt;wsp:rsid wsp:val=&quot;00271644&quot;/&gt;&lt;wsp:rsid wsp:val=&quot;00275E99&quot;/&gt;&lt;wsp:rsid wsp:val=&quot;00280290&quot;/&gt;&lt;wsp:rsid wsp:val=&quot;002825C9&quot;/&gt;&lt;wsp:rsid wsp:val=&quot;00285DB2&quot;/&gt;&lt;wsp:rsid wsp:val=&quot;00285F67&quot;/&gt;&lt;wsp:rsid wsp:val=&quot;0029353F&quot;/&gt;&lt;wsp:rsid wsp:val=&quot;002A303D&quot;/&gt;&lt;wsp:rsid wsp:val=&quot;002A5919&quot;/&gt;&lt;wsp:rsid wsp:val=&quot;002A5F80&quot;/&gt;&lt;wsp:rsid wsp:val=&quot;002B0D6A&quot;/&gt;&lt;wsp:rsid wsp:val=&quot;002B1A88&quot;/&gt;&lt;wsp:rsid wsp:val=&quot;002C52CF&quot;/&gt;&lt;wsp:rsid wsp:val=&quot;002D0DE2&quot;/&gt;&lt;wsp:rsid wsp:val=&quot;002D2296&quot;/&gt;&lt;wsp:rsid wsp:val=&quot;002D3BDD&quot;/&gt;&lt;wsp:rsid wsp:val=&quot;002D700D&quot;/&gt;&lt;wsp:rsid wsp:val=&quot;002D7D4C&quot;/&gt;&lt;wsp:rsid wsp:val=&quot;002E1371&quot;/&gt;&lt;wsp:rsid wsp:val=&quot;002E75DF&quot;/&gt;&lt;wsp:rsid wsp:val=&quot;002F5F6B&quot;/&gt;&lt;wsp:rsid wsp:val=&quot;00300415&quot;/&gt;&lt;wsp:rsid wsp:val=&quot;00306EE9&quot;/&gt;&lt;wsp:rsid wsp:val=&quot;003075F7&quot;/&gt;&lt;wsp:rsid wsp:val=&quot;00312473&quot;/&gt;&lt;wsp:rsid wsp:val=&quot;003146E2&quot;/&gt;&lt;wsp:rsid wsp:val=&quot;00315DBA&quot;/&gt;&lt;wsp:rsid wsp:val=&quot;003174E2&quot;/&gt;&lt;wsp:rsid wsp:val=&quot;00317E6F&quot;/&gt;&lt;wsp:rsid wsp:val=&quot;00320466&quot;/&gt;&lt;wsp:rsid wsp:val=&quot;00325440&quot;/&gt;&lt;wsp:rsid wsp:val=&quot;003305AE&quot;/&gt;&lt;wsp:rsid wsp:val=&quot;00332CF8&quot;/&gt;&lt;wsp:rsid wsp:val=&quot;00342E90&quot;/&gt;&lt;wsp:rsid wsp:val=&quot;00344B64&quot;/&gt;&lt;wsp:rsid wsp:val=&quot;00364685&quot;/&gt;&lt;wsp:rsid wsp:val=&quot;003705CC&quot;/&gt;&lt;wsp:rsid wsp:val=&quot;00372F4C&quot;/&gt;&lt;wsp:rsid wsp:val=&quot;00373B00&quot;/&gt;&lt;wsp:rsid wsp:val=&quot;00376003&quot;/&gt;&lt;wsp:rsid wsp:val=&quot;00376209&quot;/&gt;&lt;wsp:rsid wsp:val=&quot;00376EF3&quot;/&gt;&lt;wsp:rsid wsp:val=&quot;00380944&quot;/&gt;&lt;wsp:rsid wsp:val=&quot;00381D56&quot;/&gt;&lt;wsp:rsid wsp:val=&quot;003820CE&quot;/&gt;&lt;wsp:rsid wsp:val=&quot;003867AA&quot;/&gt;&lt;wsp:rsid wsp:val=&quot;003906EF&quot;/&gt;&lt;wsp:rsid wsp:val=&quot;00393CEE&quot;/&gt;&lt;wsp:rsid wsp:val=&quot;00396254&quot;/&gt;&lt;wsp:rsid wsp:val=&quot;0039708A&quot;/&gt;&lt;wsp:rsid wsp:val=&quot;00397FA7&quot;/&gt;&lt;wsp:rsid wsp:val=&quot;003A1A31&quot;/&gt;&lt;wsp:rsid wsp:val=&quot;003A4F48&quot;/&gt;&lt;wsp:rsid wsp:val=&quot;003A616F&quot;/&gt;&lt;wsp:rsid wsp:val=&quot;003A68B4&quot;/&gt;&lt;wsp:rsid wsp:val=&quot;003B19E3&quot;/&gt;&lt;wsp:rsid wsp:val=&quot;003B20D8&quot;/&gt;&lt;wsp:rsid wsp:val=&quot;003B2C03&quot;/&gt;&lt;wsp:rsid wsp:val=&quot;003B4D74&quot;/&gt;&lt;wsp:rsid wsp:val=&quot;003B59BF&quot;/&gt;&lt;wsp:rsid wsp:val=&quot;003B5B54&quot;/&gt;&lt;wsp:rsid wsp:val=&quot;003B641A&quot;/&gt;&lt;wsp:rsid wsp:val=&quot;003C0D09&quot;/&gt;&lt;wsp:rsid wsp:val=&quot;003C3033&quot;/&gt;&lt;wsp:rsid wsp:val=&quot;003C5B4F&quot;/&gt;&lt;wsp:rsid wsp:val=&quot;003C74EC&quot;/&gt;&lt;wsp:rsid wsp:val=&quot;003D1D53&quot;/&gt;&lt;wsp:rsid wsp:val=&quot;003D6B9E&quot;/&gt;&lt;wsp:rsid wsp:val=&quot;003D7639&quot;/&gt;&lt;wsp:rsid wsp:val=&quot;003D7921&quot;/&gt;&lt;wsp:rsid wsp:val=&quot;003E41C6&quot;/&gt;&lt;wsp:rsid wsp:val=&quot;003E4AF1&quot;/&gt;&lt;wsp:rsid wsp:val=&quot;003E4F14&quot;/&gt;&lt;wsp:rsid wsp:val=&quot;003F4587&quot;/&gt;&lt;wsp:rsid wsp:val=&quot;003F7489&quot;/&gt;&lt;wsp:rsid wsp:val=&quot;00401F1D&quot;/&gt;&lt;wsp:rsid wsp:val=&quot;00403BF2&quot;/&gt;&lt;wsp:rsid wsp:val=&quot;004078B7&quot;/&gt;&lt;wsp:rsid wsp:val=&quot;0041490F&quot;/&gt;&lt;wsp:rsid wsp:val=&quot;00414D8C&quot;/&gt;&lt;wsp:rsid wsp:val=&quot;00417821&quot;/&gt;&lt;wsp:rsid wsp:val=&quot;00417B23&quot;/&gt;&lt;wsp:rsid wsp:val=&quot;0042193A&quot;/&gt;&lt;wsp:rsid wsp:val=&quot;00421FF4&quot;/&gt;&lt;wsp:rsid wsp:val=&quot;00434364&quot;/&gt;&lt;wsp:rsid wsp:val=&quot;00434389&quot;/&gt;&lt;wsp:rsid wsp:val=&quot;00435F59&quot;/&gt;&lt;wsp:rsid wsp:val=&quot;004375BA&quot;/&gt;&lt;wsp:rsid wsp:val=&quot;00442B7E&quot;/&gt;&lt;wsp:rsid wsp:val=&quot;0044689D&quot;/&gt;&lt;wsp:rsid wsp:val=&quot;00450773&quot;/&gt;&lt;wsp:rsid wsp:val=&quot;00452D7A&quot;/&gt;&lt;wsp:rsid wsp:val=&quot;00454DED&quot;/&gt;&lt;wsp:rsid wsp:val=&quot;00460229&quot;/&gt;&lt;wsp:rsid wsp:val=&quot;0046234A&quot;/&gt;&lt;wsp:rsid wsp:val=&quot;0046300F&quot;/&gt;&lt;wsp:rsid wsp:val=&quot;004669D0&quot;/&gt;&lt;wsp:rsid wsp:val=&quot;00477DA9&quot;/&gt;&lt;wsp:rsid wsp:val=&quot;00477E3A&quot;/&gt;&lt;wsp:rsid wsp:val=&quot;0048085F&quot;/&gt;&lt;wsp:rsid wsp:val=&quot;00481797&quot;/&gt;&lt;wsp:rsid wsp:val=&quot;0048797B&quot;/&gt;&lt;wsp:rsid wsp:val=&quot;004920F9&quot;/&gt;&lt;wsp:rsid wsp:val=&quot;004937A6&quot;/&gt;&lt;wsp:rsid wsp:val=&quot;00497D45&quot;/&gt;&lt;wsp:rsid wsp:val=&quot;004A17A2&quot;/&gt;&lt;wsp:rsid wsp:val=&quot;004A3702&quot;/&gt;&lt;wsp:rsid wsp:val=&quot;004A62C5&quot;/&gt;&lt;wsp:rsid wsp:val=&quot;004A6EF9&quot;/&gt;&lt;wsp:rsid wsp:val=&quot;004B142F&quot;/&gt;&lt;wsp:rsid wsp:val=&quot;004B1875&quot;/&gt;&lt;wsp:rsid wsp:val=&quot;004B5A80&quot;/&gt;&lt;wsp:rsid wsp:val=&quot;004B5C6A&quot;/&gt;&lt;wsp:rsid wsp:val=&quot;004C1D3E&quot;/&gt;&lt;wsp:rsid wsp:val=&quot;004C4FF0&quot;/&gt;&lt;wsp:rsid wsp:val=&quot;004C5436&quot;/&gt;&lt;wsp:rsid wsp:val=&quot;004C67F6&quot;/&gt;&lt;wsp:rsid wsp:val=&quot;004D0A2D&quot;/&gt;&lt;wsp:rsid wsp:val=&quot;004D62A3&quot;/&gt;&lt;wsp:rsid wsp:val=&quot;004E1A0F&quot;/&gt;&lt;wsp:rsid wsp:val=&quot;004E335C&quot;/&gt;&lt;wsp:rsid wsp:val=&quot;004E6D9B&quot;/&gt;&lt;wsp:rsid wsp:val=&quot;004E7337&quot;/&gt;&lt;wsp:rsid wsp:val=&quot;004E7A95&quot;/&gt;&lt;wsp:rsid wsp:val=&quot;004F1A22&quot;/&gt;&lt;wsp:rsid wsp:val=&quot;004F497D&quot;/&gt;&lt;wsp:rsid wsp:val=&quot;004F4D64&quot;/&gt;&lt;wsp:rsid wsp:val=&quot;004F6DA8&quot;/&gt;&lt;wsp:rsid wsp:val=&quot;00501F31&quot;/&gt;&lt;wsp:rsid wsp:val=&quot;00502A84&quot;/&gt;&lt;wsp:rsid wsp:val=&quot;00503072&quot;/&gt;&lt;wsp:rsid wsp:val=&quot;00507825&quot;/&gt;&lt;wsp:rsid wsp:val=&quot;005145BD&quot;/&gt;&lt;wsp:rsid wsp:val=&quot;00517E35&quot;/&gt;&lt;wsp:rsid wsp:val=&quot;00527A03&quot;/&gt;&lt;wsp:rsid wsp:val=&quot;005348D9&quot;/&gt;&lt;wsp:rsid wsp:val=&quot;00537B76&quot;/&gt;&lt;wsp:rsid wsp:val=&quot;0054257F&quot;/&gt;&lt;wsp:rsid wsp:val=&quot;0054283F&quot;/&gt;&lt;wsp:rsid wsp:val=&quot;00544A2B&quot;/&gt;&lt;wsp:rsid wsp:val=&quot;005454CA&quot;/&gt;&lt;wsp:rsid wsp:val=&quot;00547D68&quot;/&gt;&lt;wsp:rsid wsp:val=&quot;00550291&quot;/&gt;&lt;wsp:rsid wsp:val=&quot;00552A43&quot;/&gt;&lt;wsp:rsid wsp:val=&quot;005544F5&quot;/&gt;&lt;wsp:rsid wsp:val=&quot;005713DD&quot;/&gt;&lt;wsp:rsid wsp:val=&quot;005720C4&quot;/&gt;&lt;wsp:rsid wsp:val=&quot;00572BC6&quot;/&gt;&lt;wsp:rsid wsp:val=&quot;00576835&quot;/&gt;&lt;wsp:rsid wsp:val=&quot;005773B5&quot;/&gt;&lt;wsp:rsid wsp:val=&quot;00590072&quot;/&gt;&lt;wsp:rsid wsp:val=&quot;005918C1&quot;/&gt;&lt;wsp:rsid wsp:val=&quot;00591AF3&quot;/&gt;&lt;wsp:rsid wsp:val=&quot;0059547A&quot;/&gt;&lt;wsp:rsid wsp:val=&quot;005A155C&quot;/&gt;&lt;wsp:rsid wsp:val=&quot;005A3D8B&quot;/&gt;&lt;wsp:rsid wsp:val=&quot;005A419B&quot;/&gt;&lt;wsp:rsid wsp:val=&quot;005A6987&quot;/&gt;&lt;wsp:rsid wsp:val=&quot;005A7D06&quot;/&gt;&lt;wsp:rsid wsp:val=&quot;005B39E5&quot;/&gt;&lt;wsp:rsid wsp:val=&quot;005B4F11&quot;/&gt;&lt;wsp:rsid wsp:val=&quot;005B4F46&quot;/&gt;&lt;wsp:rsid wsp:val=&quot;005B5BF1&quot;/&gt;&lt;wsp:rsid wsp:val=&quot;005C1580&quot;/&gt;&lt;wsp:rsid wsp:val=&quot;005C1E05&quot;/&gt;&lt;wsp:rsid wsp:val=&quot;005C3354&quot;/&gt;&lt;wsp:rsid wsp:val=&quot;005D0035&quot;/&gt;&lt;wsp:rsid wsp:val=&quot;005D0397&quot;/&gt;&lt;wsp:rsid wsp:val=&quot;005D3741&quot;/&gt;&lt;wsp:rsid wsp:val=&quot;005D78CE&quot;/&gt;&lt;wsp:rsid wsp:val=&quot;005E195E&quot;/&gt;&lt;wsp:rsid wsp:val=&quot;005E4BA2&quot;/&gt;&lt;wsp:rsid wsp:val=&quot;005F0AC7&quot;/&gt;&lt;wsp:rsid wsp:val=&quot;005F125F&quot;/&gt;&lt;wsp:rsid wsp:val=&quot;005F4046&quot;/&gt;&lt;wsp:rsid wsp:val=&quot;005F6FA3&quot;/&gt;&lt;wsp:rsid wsp:val=&quot;006021FA&quot;/&gt;&lt;wsp:rsid wsp:val=&quot;00603196&quot;/&gt;&lt;wsp:rsid wsp:val=&quot;00603896&quot;/&gt;&lt;wsp:rsid wsp:val=&quot;0061020D&quot;/&gt;&lt;wsp:rsid wsp:val=&quot;006127A0&quot;/&gt;&lt;wsp:rsid wsp:val=&quot;0061404D&quot;/&gt;&lt;wsp:rsid wsp:val=&quot;006206E6&quot;/&gt;&lt;wsp:rsid wsp:val=&quot;0062169C&quot;/&gt;&lt;wsp:rsid wsp:val=&quot;00626C44&quot;/&gt;&lt;wsp:rsid wsp:val=&quot;00627949&quot;/&gt;&lt;wsp:rsid wsp:val=&quot;00633C9B&quot;/&gt;&lt;wsp:rsid wsp:val=&quot;00636099&quot;/&gt;&lt;wsp:rsid wsp:val=&quot;00640378&quot;/&gt;&lt;wsp:rsid wsp:val=&quot;006430B4&quot;/&gt;&lt;wsp:rsid wsp:val=&quot;00645C00&quot;/&gt;&lt;wsp:rsid wsp:val=&quot;00646A38&quot;/&gt;&lt;wsp:rsid wsp:val=&quot;006518E4&quot;/&gt;&lt;wsp:rsid wsp:val=&quot;0065703F&quot;/&gt;&lt;wsp:rsid wsp:val=&quot;00662EAE&quot;/&gt;&lt;wsp:rsid wsp:val=&quot;006753C5&quot;/&gt;&lt;wsp:rsid wsp:val=&quot;006773B9&quot;/&gt;&lt;wsp:rsid wsp:val=&quot;00680675&quot;/&gt;&lt;wsp:rsid wsp:val=&quot;00686D0C&quot;/&gt;&lt;wsp:rsid wsp:val=&quot;00690A5A&quot;/&gt;&lt;wsp:rsid wsp:val=&quot;00690F87&quot;/&gt;&lt;wsp:rsid wsp:val=&quot;00692737&quot;/&gt;&lt;wsp:rsid wsp:val=&quot;006945B0&quot;/&gt;&lt;wsp:rsid wsp:val=&quot;0069515B&quot;/&gt;&lt;wsp:rsid wsp:val=&quot;00697DF9&quot;/&gt;&lt;wsp:rsid wsp:val=&quot;006A048E&quot;/&gt;&lt;wsp:rsid wsp:val=&quot;006A1F27&quot;/&gt;&lt;wsp:rsid wsp:val=&quot;006A4120&quot;/&gt;&lt;wsp:rsid wsp:val=&quot;006A4C5A&quot;/&gt;&lt;wsp:rsid wsp:val=&quot;006B29C8&quot;/&gt;&lt;wsp:rsid wsp:val=&quot;006B4AEC&quot;/&gt;&lt;wsp:rsid wsp:val=&quot;006C1186&quot;/&gt;&lt;wsp:rsid wsp:val=&quot;006C3994&quot;/&gt;&lt;wsp:rsid wsp:val=&quot;006E3F85&quot;/&gt;&lt;wsp:rsid wsp:val=&quot;006E44EE&quot;/&gt;&lt;wsp:rsid wsp:val=&quot;006E606C&quot;/&gt;&lt;wsp:rsid wsp:val=&quot;006F5712&quot;/&gt;&lt;wsp:rsid wsp:val=&quot;006F7787&quot;/&gt;&lt;wsp:rsid wsp:val=&quot;006F7BC2&quot;/&gt;&lt;wsp:rsid wsp:val=&quot;00701BBB&quot;/&gt;&lt;wsp:rsid wsp:val=&quot;00701E61&quot;/&gt;&lt;wsp:rsid wsp:val=&quot;00704F94&quot;/&gt;&lt;wsp:rsid wsp:val=&quot;00711D7D&quot;/&gt;&lt;wsp:rsid wsp:val=&quot;00711FCF&quot;/&gt;&lt;wsp:rsid wsp:val=&quot;007154D4&quot;/&gt;&lt;wsp:rsid wsp:val=&quot;00716094&quot;/&gt;&lt;wsp:rsid wsp:val=&quot;007166DB&quot;/&gt;&lt;wsp:rsid wsp:val=&quot;00717800&quot;/&gt;&lt;wsp:rsid wsp:val=&quot;00717A37&quot;/&gt;&lt;wsp:rsid wsp:val=&quot;00720809&quot;/&gt;&lt;wsp:rsid wsp:val=&quot;007248A5&quot;/&gt;&lt;wsp:rsid wsp:val=&quot;00727B09&quot;/&gt;&lt;wsp:rsid wsp:val=&quot;00732D4C&quot;/&gt;&lt;wsp:rsid wsp:val=&quot;00734740&quot;/&gt;&lt;wsp:rsid wsp:val=&quot;00740983&quot;/&gt;&lt;wsp:rsid wsp:val=&quot;007436CA&quot;/&gt;&lt;wsp:rsid wsp:val=&quot;007452E3&quot;/&gt;&lt;wsp:rsid wsp:val=&quot;00750BCB&quot;/&gt;&lt;wsp:rsid wsp:val=&quot;0075178A&quot;/&gt;&lt;wsp:rsid wsp:val=&quot;00756BF4&quot;/&gt;&lt;wsp:rsid wsp:val=&quot;00762DD3&quot;/&gt;&lt;wsp:rsid wsp:val=&quot;00781FD2&quot;/&gt;&lt;wsp:rsid wsp:val=&quot;00783EF2&quot;/&gt;&lt;wsp:rsid wsp:val=&quot;007852F8&quot;/&gt;&lt;wsp:rsid wsp:val=&quot;007919B7&quot;/&gt;&lt;wsp:rsid wsp:val=&quot;00791C6E&quot;/&gt;&lt;wsp:rsid wsp:val=&quot;007A073E&quot;/&gt;&lt;wsp:rsid wsp:val=&quot;007A2BD8&quot;/&gt;&lt;wsp:rsid wsp:val=&quot;007A3050&quot;/&gt;&lt;wsp:rsid wsp:val=&quot;007B0034&quot;/&gt;&lt;wsp:rsid wsp:val=&quot;007B3091&quot;/&gt;&lt;wsp:rsid wsp:val=&quot;007B7AE2&quot;/&gt;&lt;wsp:rsid wsp:val=&quot;007C0695&quot;/&gt;&lt;wsp:rsid wsp:val=&quot;007C2358&quot;/&gt;&lt;wsp:rsid wsp:val=&quot;007C350F&quot;/&gt;&lt;wsp:rsid wsp:val=&quot;007C5AAB&quot;/&gt;&lt;wsp:rsid wsp:val=&quot;007C5B45&quot;/&gt;&lt;wsp:rsid wsp:val=&quot;007D06C5&quot;/&gt;&lt;wsp:rsid wsp:val=&quot;007E461C&quot;/&gt;&lt;wsp:rsid wsp:val=&quot;007F0699&quot;/&gt;&lt;wsp:rsid wsp:val=&quot;007F2366&quot;/&gt;&lt;wsp:rsid wsp:val=&quot;00805EA1&quot;/&gt;&lt;wsp:rsid wsp:val=&quot;0082065C&quot;/&gt;&lt;wsp:rsid wsp:val=&quot;008206DA&quot;/&gt;&lt;wsp:rsid wsp:val=&quot;00820B24&quot;/&gt;&lt;wsp:rsid wsp:val=&quot;00821528&quot;/&gt;&lt;wsp:rsid wsp:val=&quot;00824A7D&quot;/&gt;&lt;wsp:rsid wsp:val=&quot;00827CE8&quot;/&gt;&lt;wsp:rsid wsp:val=&quot;0083354E&quot;/&gt;&lt;wsp:rsid wsp:val=&quot;00843A83&quot;/&gt;&lt;wsp:rsid wsp:val=&quot;008475BF&quot;/&gt;&lt;wsp:rsid wsp:val=&quot;008539CE&quot;/&gt;&lt;wsp:rsid wsp:val=&quot;008579BB&quot;/&gt;&lt;wsp:rsid wsp:val=&quot;00864309&quot;/&gt;&lt;wsp:rsid wsp:val=&quot;0086638B&quot;/&gt;&lt;wsp:rsid wsp:val=&quot;00866A30&quot;/&gt;&lt;wsp:rsid wsp:val=&quot;00866C84&quot;/&gt;&lt;wsp:rsid wsp:val=&quot;00867863&quot;/&gt;&lt;wsp:rsid wsp:val=&quot;00872DA2&quot;/&gt;&lt;wsp:rsid wsp:val=&quot;00877D5C&quot;/&gt;&lt;wsp:rsid wsp:val=&quot;008800FA&quot;/&gt;&lt;wsp:rsid wsp:val=&quot;00882625&quot;/&gt;&lt;wsp:rsid wsp:val=&quot;0089242D&quot;/&gt;&lt;wsp:rsid wsp:val=&quot;008A34F5&quot;/&gt;&lt;wsp:rsid wsp:val=&quot;008A358B&quot;/&gt;&lt;wsp:rsid wsp:val=&quot;008A39AB&quot;/&gt;&lt;wsp:rsid wsp:val=&quot;008A5B95&quot;/&gt;&lt;wsp:rsid wsp:val=&quot;008B2078&quot;/&gt;&lt;wsp:rsid wsp:val=&quot;008B256D&quot;/&gt;&lt;wsp:rsid wsp:val=&quot;008C3C0B&quot;/&gt;&lt;wsp:rsid wsp:val=&quot;008C5C67&quot;/&gt;&lt;wsp:rsid wsp:val=&quot;008D1073&quot;/&gt;&lt;wsp:rsid wsp:val=&quot;008D533A&quot;/&gt;&lt;wsp:rsid wsp:val=&quot;008E1BC8&quot;/&gt;&lt;wsp:rsid wsp:val=&quot;008E2F67&quot;/&gt;&lt;wsp:rsid wsp:val=&quot;008F274A&quot;/&gt;&lt;wsp:rsid wsp:val=&quot;008F3768&quot;/&gt;&lt;wsp:rsid wsp:val=&quot;00900E74&quot;/&gt;&lt;wsp:rsid wsp:val=&quot;00904E0D&quot;/&gt;&lt;wsp:rsid wsp:val=&quot;009058C6&quot;/&gt;&lt;wsp:rsid wsp:val=&quot;00910832&quot;/&gt;&lt;wsp:rsid wsp:val=&quot;00911D11&quot;/&gt;&lt;wsp:rsid wsp:val=&quot;009123C6&quot;/&gt;&lt;wsp:rsid wsp:val=&quot;0091438E&quot;/&gt;&lt;wsp:rsid wsp:val=&quot;00921ABB&quot;/&gt;&lt;wsp:rsid wsp:val=&quot;00922562&quot;/&gt;&lt;wsp:rsid wsp:val=&quot;00925D53&quot;/&gt;&lt;wsp:rsid wsp:val=&quot;0093372C&quot;/&gt;&lt;wsp:rsid wsp:val=&quot;00940456&quot;/&gt;&lt;wsp:rsid wsp:val=&quot;009415C0&quot;/&gt;&lt;wsp:rsid wsp:val=&quot;00945B75&quot;/&gt;&lt;wsp:rsid wsp:val=&quot;00947176&quot;/&gt;&lt;wsp:rsid wsp:val=&quot;0095629E&quot;/&gt;&lt;wsp:rsid wsp:val=&quot;00964F5D&quot;/&gt;&lt;wsp:rsid wsp:val=&quot;00965BA4&quot;/&gt;&lt;wsp:rsid wsp:val=&quot;00973557&quot;/&gt;&lt;wsp:rsid wsp:val=&quot;0097635F&quot;/&gt;&lt;wsp:rsid wsp:val=&quot;00982BA6&quot;/&gt;&lt;wsp:rsid wsp:val=&quot;00984A5D&quot;/&gt;&lt;wsp:rsid wsp:val=&quot;00986098&quot;/&gt;&lt;wsp:rsid wsp:val=&quot;0098664C&quot;/&gt;&lt;wsp:rsid wsp:val=&quot;00987700&quot;/&gt;&lt;wsp:rsid wsp:val=&quot;009A34DA&quot;/&gt;&lt;wsp:rsid wsp:val=&quot;009B254A&quot;/&gt;&lt;wsp:rsid wsp:val=&quot;009B2807&quot;/&gt;&lt;wsp:rsid wsp:val=&quot;009B4C2F&quot;/&gt;&lt;wsp:rsid wsp:val=&quot;009B7549&quot;/&gt;&lt;wsp:rsid wsp:val=&quot;009C0970&quot;/&gt;&lt;wsp:rsid wsp:val=&quot;009C5C87&quot;/&gt;&lt;wsp:rsid wsp:val=&quot;009C6ABB&quot;/&gt;&lt;wsp:rsid wsp:val=&quot;009C7BCF&quot;/&gt;&lt;wsp:rsid wsp:val=&quot;009D3E1E&quot;/&gt;&lt;wsp:rsid wsp:val=&quot;009D3FA8&quot;/&gt;&lt;wsp:rsid wsp:val=&quot;009D70EE&quot;/&gt;&lt;wsp:rsid wsp:val=&quot;009D7169&quot;/&gt;&lt;wsp:rsid wsp:val=&quot;009D7842&quot;/&gt;&lt;wsp:rsid wsp:val=&quot;009E0893&quot;/&gt;&lt;wsp:rsid wsp:val=&quot;009E1E1D&quot;/&gt;&lt;wsp:rsid wsp:val=&quot;009E6271&quot;/&gt;&lt;wsp:rsid wsp:val=&quot;009E63E2&quot;/&gt;&lt;wsp:rsid wsp:val=&quot;009F07E0&quot;/&gt;&lt;wsp:rsid wsp:val=&quot;009F5DF3&quot;/&gt;&lt;wsp:rsid wsp:val=&quot;00A00F26&quot;/&gt;&lt;wsp:rsid wsp:val=&quot;00A01653&quot;/&gt;&lt;wsp:rsid wsp:val=&quot;00A039E9&quot;/&gt;&lt;wsp:rsid wsp:val=&quot;00A10B5E&quot;/&gt;&lt;wsp:rsid wsp:val=&quot;00A11F00&quot;/&gt;&lt;wsp:rsid wsp:val=&quot;00A1740B&quot;/&gt;&lt;wsp:rsid wsp:val=&quot;00A251C7&quot;/&gt;&lt;wsp:rsid wsp:val=&quot;00A2552A&quot;/&gt;&lt;wsp:rsid wsp:val=&quot;00A257BA&quot;/&gt;&lt;wsp:rsid wsp:val=&quot;00A305A1&quot;/&gt;&lt;wsp:rsid wsp:val=&quot;00A30C36&quot;/&gt;&lt;wsp:rsid wsp:val=&quot;00A3751C&quot;/&gt;&lt;wsp:rsid wsp:val=&quot;00A37687&quot;/&gt;&lt;wsp:rsid wsp:val=&quot;00A37707&quot;/&gt;&lt;wsp:rsid wsp:val=&quot;00A53327&quot;/&gt;&lt;wsp:rsid wsp:val=&quot;00A56494&quot;/&gt;&lt;wsp:rsid wsp:val=&quot;00A61DEF&quot;/&gt;&lt;wsp:rsid wsp:val=&quot;00A62934&quot;/&gt;&lt;wsp:rsid wsp:val=&quot;00A67447&quot;/&gt;&lt;wsp:rsid wsp:val=&quot;00A678D7&quot;/&gt;&lt;wsp:rsid wsp:val=&quot;00A702AD&quot;/&gt;&lt;wsp:rsid wsp:val=&quot;00A71185&quot;/&gt;&lt;wsp:rsid wsp:val=&quot;00A72057&quot;/&gt;&lt;wsp:rsid wsp:val=&quot;00A724D2&quot;/&gt;&lt;wsp:rsid wsp:val=&quot;00A93D53&quot;/&gt;&lt;wsp:rsid wsp:val=&quot;00A94D6B&quot;/&gt;&lt;wsp:rsid wsp:val=&quot;00A95BD7&quot;/&gt;&lt;wsp:rsid wsp:val=&quot;00A979E3&quot;/&gt;&lt;wsp:rsid wsp:val=&quot;00AA0117&quot;/&gt;&lt;wsp:rsid wsp:val=&quot;00AA2F48&quot;/&gt;&lt;wsp:rsid wsp:val=&quot;00AB093B&quot;/&gt;&lt;wsp:rsid wsp:val=&quot;00AB0BE9&quot;/&gt;&lt;wsp:rsid wsp:val=&quot;00AB2AEB&quot;/&gt;&lt;wsp:rsid wsp:val=&quot;00AB591F&quot;/&gt;&lt;wsp:rsid wsp:val=&quot;00AC092C&quot;/&gt;&lt;wsp:rsid wsp:val=&quot;00AC1324&quot;/&gt;&lt;wsp:rsid wsp:val=&quot;00AC5E72&quot;/&gt;&lt;wsp:rsid wsp:val=&quot;00AD28AB&quot;/&gt;&lt;wsp:rsid wsp:val=&quot;00AD49BB&quot;/&gt;&lt;wsp:rsid wsp:val=&quot;00AD52CA&quot;/&gt;&lt;wsp:rsid wsp:val=&quot;00AD5E29&quot;/&gt;&lt;wsp:rsid wsp:val=&quot;00AE099E&quot;/&gt;&lt;wsp:rsid wsp:val=&quot;00AE1246&quot;/&gt;&lt;wsp:rsid wsp:val=&quot;00AE1BD6&quot;/&gt;&lt;wsp:rsid wsp:val=&quot;00AE1F53&quot;/&gt;&lt;wsp:rsid wsp:val=&quot;00AE3B0B&quot;/&gt;&lt;wsp:rsid wsp:val=&quot;00AE4892&quot;/&gt;&lt;wsp:rsid wsp:val=&quot;00AE5055&quot;/&gt;&lt;wsp:rsid wsp:val=&quot;00AE6529&quot;/&gt;&lt;wsp:rsid wsp:val=&quot;00AE6B8E&quot;/&gt;&lt;wsp:rsid wsp:val=&quot;00AE6E79&quot;/&gt;&lt;wsp:rsid wsp:val=&quot;00AF1915&quot;/&gt;&lt;wsp:rsid wsp:val=&quot;00AF7BB3&quot;/&gt;&lt;wsp:rsid wsp:val=&quot;00B00337&quot;/&gt;&lt;wsp:rsid wsp:val=&quot;00B04162&quot;/&gt;&lt;wsp:rsid wsp:val=&quot;00B122A1&quot;/&gt;&lt;wsp:rsid wsp:val=&quot;00B16BFF&quot;/&gt;&lt;wsp:rsid wsp:val=&quot;00B20077&quot;/&gt;&lt;wsp:rsid wsp:val=&quot;00B20E6C&quot;/&gt;&lt;wsp:rsid wsp:val=&quot;00B242E0&quot;/&gt;&lt;wsp:rsid wsp:val=&quot;00B247C6&quot;/&gt;&lt;wsp:rsid wsp:val=&quot;00B26AD5&quot;/&gt;&lt;wsp:rsid wsp:val=&quot;00B332EA&quot;/&gt;&lt;wsp:rsid wsp:val=&quot;00B35C17&quot;/&gt;&lt;wsp:rsid wsp:val=&quot;00B375CC&quot;/&gt;&lt;wsp:rsid wsp:val=&quot;00B403E9&quot;/&gt;&lt;wsp:rsid wsp:val=&quot;00B43CC4&quot;/&gt;&lt;wsp:rsid wsp:val=&quot;00B46873&quot;/&gt;&lt;wsp:rsid wsp:val=&quot;00B47364&quot;/&gt;&lt;wsp:rsid wsp:val=&quot;00B474AA&quot;/&gt;&lt;wsp:rsid wsp:val=&quot;00B552EA&quot;/&gt;&lt;wsp:rsid wsp:val=&quot;00B578F0&quot;/&gt;&lt;wsp:rsid wsp:val=&quot;00B57DB6&quot;/&gt;&lt;wsp:rsid wsp:val=&quot;00B60ABF&quot;/&gt;&lt;wsp:rsid wsp:val=&quot;00B62551&quot;/&gt;&lt;wsp:rsid wsp:val=&quot;00B709AE&quot;/&gt;&lt;wsp:rsid wsp:val=&quot;00B7230F&quot;/&gt;&lt;wsp:rsid wsp:val=&quot;00B72FDC&quot;/&gt;&lt;wsp:rsid wsp:val=&quot;00B74051&quot;/&gt;&lt;wsp:rsid wsp:val=&quot;00B76E75&quot;/&gt;&lt;wsp:rsid wsp:val=&quot;00B82C1A&quot;/&gt;&lt;wsp:rsid wsp:val=&quot;00B8301A&quot;/&gt;&lt;wsp:rsid wsp:val=&quot;00B836C1&quot;/&gt;&lt;wsp:rsid wsp:val=&quot;00B83762&quot;/&gt;&lt;wsp:rsid wsp:val=&quot;00B85F95&quot;/&gt;&lt;wsp:rsid wsp:val=&quot;00B87478&quot;/&gt;&lt;wsp:rsid wsp:val=&quot;00B92614&quot;/&gt;&lt;wsp:rsid wsp:val=&quot;00B930C4&quot;/&gt;&lt;wsp:rsid wsp:val=&quot;00B97979&quot;/&gt;&lt;wsp:rsid wsp:val=&quot;00BA59AF&quot;/&gt;&lt;wsp:rsid wsp:val=&quot;00BA6BA3&quot;/&gt;&lt;wsp:rsid wsp:val=&quot;00BA7FEE&quot;/&gt;&lt;wsp:rsid wsp:val=&quot;00BB11C3&quot;/&gt;&lt;wsp:rsid wsp:val=&quot;00BB12B4&quot;/&gt;&lt;wsp:rsid wsp:val=&quot;00BB290D&quot;/&gt;&lt;wsp:rsid wsp:val=&quot;00BB3BEB&quot;/&gt;&lt;wsp:rsid wsp:val=&quot;00BB73BF&quot;/&gt;&lt;wsp:rsid wsp:val=&quot;00BC074D&quot;/&gt;&lt;wsp:rsid wsp:val=&quot;00BC37AE&quot;/&gt;&lt;wsp:rsid wsp:val=&quot;00BC5400&quot;/&gt;&lt;wsp:rsid wsp:val=&quot;00BC5D5C&quot;/&gt;&lt;wsp:rsid wsp:val=&quot;00BD1B40&quot;/&gt;&lt;wsp:rsid wsp:val=&quot;00BD4183&quot;/&gt;&lt;wsp:rsid wsp:val=&quot;00BD5162&quot;/&gt;&lt;wsp:rsid wsp:val=&quot;00BE196A&quot;/&gt;&lt;wsp:rsid wsp:val=&quot;00BF4201&quot;/&gt;&lt;wsp:rsid wsp:val=&quot;00BF6C3F&quot;/&gt;&lt;wsp:rsid wsp:val=&quot;00C00E10&quot;/&gt;&lt;wsp:rsid wsp:val=&quot;00C02168&quot;/&gt;&lt;wsp:rsid wsp:val=&quot;00C03144&quot;/&gt;&lt;wsp:rsid wsp:val=&quot;00C03C2A&quot;/&gt;&lt;wsp:rsid wsp:val=&quot;00C067E9&quot;/&gt;&lt;wsp:rsid wsp:val=&quot;00C11335&quot;/&gt;&lt;wsp:rsid wsp:val=&quot;00C11B81&quot;/&gt;&lt;wsp:rsid wsp:val=&quot;00C135FB&quot;/&gt;&lt;wsp:rsid wsp:val=&quot;00C16E6B&quot;/&gt;&lt;wsp:rsid wsp:val=&quot;00C22C27&quot;/&gt;&lt;wsp:rsid wsp:val=&quot;00C22CD3&quot;/&gt;&lt;wsp:rsid wsp:val=&quot;00C24744&quot;/&gt;&lt;wsp:rsid wsp:val=&quot;00C24A55&quot;/&gt;&lt;wsp:rsid wsp:val=&quot;00C272CC&quot;/&gt;&lt;wsp:rsid wsp:val=&quot;00C32834&quot;/&gt;&lt;wsp:rsid wsp:val=&quot;00C35255&quot;/&gt;&lt;wsp:rsid wsp:val=&quot;00C3735F&quot;/&gt;&lt;wsp:rsid wsp:val=&quot;00C3742D&quot;/&gt;&lt;wsp:rsid wsp:val=&quot;00C424F9&quot;/&gt;&lt;wsp:rsid wsp:val=&quot;00C47CEA&quot;/&gt;&lt;wsp:rsid wsp:val=&quot;00C50C6A&quot;/&gt;&lt;wsp:rsid wsp:val=&quot;00C54C8D&quot;/&gt;&lt;wsp:rsid wsp:val=&quot;00C56455&quot;/&gt;&lt;wsp:rsid wsp:val=&quot;00C619C2&quot;/&gt;&lt;wsp:rsid wsp:val=&quot;00C67A65&quot;/&gt;&lt;wsp:rsid wsp:val=&quot;00C70810&quot;/&gt;&lt;wsp:rsid wsp:val=&quot;00C7222C&quot;/&gt;&lt;wsp:rsid wsp:val=&quot;00C731C3&quot;/&gt;&lt;wsp:rsid wsp:val=&quot;00C75B34&quot;/&gt;&lt;wsp:rsid wsp:val=&quot;00C75F5F&quot;/&gt;&lt;wsp:rsid wsp:val=&quot;00C76931&quot;/&gt;&lt;wsp:rsid wsp:val=&quot;00C81271&quot;/&gt;&lt;wsp:rsid wsp:val=&quot;00C81C0C&quot;/&gt;&lt;wsp:rsid wsp:val=&quot;00C82030&quot;/&gt;&lt;wsp:rsid wsp:val=&quot;00C8373F&quot;/&gt;&lt;wsp:rsid wsp:val=&quot;00C8503E&quot;/&gt;&lt;wsp:rsid wsp:val=&quot;00C85B67&quot;/&gt;&lt;wsp:rsid wsp:val=&quot;00C8689E&quot;/&gt;&lt;wsp:rsid wsp:val=&quot;00C86A39&quot;/&gt;&lt;wsp:rsid wsp:val=&quot;00CA11EA&quot;/&gt;&lt;wsp:rsid wsp:val=&quot;00CA2001&quot;/&gt;&lt;wsp:rsid wsp:val=&quot;00CA4ADD&quot;/&gt;&lt;wsp:rsid wsp:val=&quot;00CA6014&quot;/&gt;&lt;wsp:rsid wsp:val=&quot;00CA6B59&quot;/&gt;&lt;wsp:rsid wsp:val=&quot;00CB3F71&quot;/&gt;&lt;wsp:rsid wsp:val=&quot;00CB4785&quot;/&gt;&lt;wsp:rsid wsp:val=&quot;00CC2F44&quot;/&gt;&lt;wsp:rsid wsp:val=&quot;00CC4F89&quot;/&gt;&lt;wsp:rsid wsp:val=&quot;00CC7439&quot;/&gt;&lt;wsp:rsid wsp:val=&quot;00CC7617&quot;/&gt;&lt;wsp:rsid wsp:val=&quot;00CD3394&quot;/&gt;&lt;wsp:rsid wsp:val=&quot;00CD550D&quot;/&gt;&lt;wsp:rsid wsp:val=&quot;00CE27B4&quot;/&gt;&lt;wsp:rsid wsp:val=&quot;00CE5E71&quot;/&gt;&lt;wsp:rsid wsp:val=&quot;00CE6F5B&quot;/&gt;&lt;wsp:rsid wsp:val=&quot;00CE75E4&quot;/&gt;&lt;wsp:rsid wsp:val=&quot;00CF2236&quot;/&gt;&lt;wsp:rsid wsp:val=&quot;00CF22C7&quot;/&gt;&lt;wsp:rsid wsp:val=&quot;00CF27FD&quot;/&gt;&lt;wsp:rsid wsp:val=&quot;00CF3488&quot;/&gt;&lt;wsp:rsid wsp:val=&quot;00CF55AA&quot;/&gt;&lt;wsp:rsid wsp:val=&quot;00D02151&quot;/&gt;&lt;wsp:rsid wsp:val=&quot;00D04C8C&quot;/&gt;&lt;wsp:rsid wsp:val=&quot;00D1134C&quot;/&gt;&lt;wsp:rsid wsp:val=&quot;00D13A13&quot;/&gt;&lt;wsp:rsid wsp:val=&quot;00D21BE8&quot;/&gt;&lt;wsp:rsid wsp:val=&quot;00D2276C&quot;/&gt;&lt;wsp:rsid wsp:val=&quot;00D2519E&quot;/&gt;&lt;wsp:rsid wsp:val=&quot;00D318F6&quot;/&gt;&lt;wsp:rsid wsp:val=&quot;00D327D4&quot;/&gt;&lt;wsp:rsid wsp:val=&quot;00D34498&quot;/&gt;&lt;wsp:rsid wsp:val=&quot;00D34F4E&quot;/&gt;&lt;wsp:rsid wsp:val=&quot;00D52E01&quot;/&gt;&lt;wsp:rsid wsp:val=&quot;00D55E08&quot;/&gt;&lt;wsp:rsid wsp:val=&quot;00D5602F&quot;/&gt;&lt;wsp:rsid wsp:val=&quot;00D571E0&quot;/&gt;&lt;wsp:rsid wsp:val=&quot;00D6181F&quot;/&gt;&lt;wsp:rsid wsp:val=&quot;00D633B4&quot;/&gt;&lt;wsp:rsid wsp:val=&quot;00D644E4&quot;/&gt;&lt;wsp:rsid wsp:val=&quot;00D6531A&quot;/&gt;&lt;wsp:rsid wsp:val=&quot;00D65A1D&quot;/&gt;&lt;wsp:rsid wsp:val=&quot;00D6639B&quot;/&gt;&lt;wsp:rsid wsp:val=&quot;00D67496&quot;/&gt;&lt;wsp:rsid wsp:val=&quot;00D71047&quot;/&gt;&lt;wsp:rsid wsp:val=&quot;00D71F65&quot;/&gt;&lt;wsp:rsid wsp:val=&quot;00D84A83&quot;/&gt;&lt;wsp:rsid wsp:val=&quot;00D9091D&quot;/&gt;&lt;wsp:rsid wsp:val=&quot;00D9457E&quot;/&gt;&lt;wsp:rsid wsp:val=&quot;00D964D8&quot;/&gt;&lt;wsp:rsid wsp:val=&quot;00DA7206&quot;/&gt;&lt;wsp:rsid wsp:val=&quot;00DB2337&quot;/&gt;&lt;wsp:rsid wsp:val=&quot;00DB5361&quot;/&gt;&lt;wsp:rsid wsp:val=&quot;00DB6F48&quot;/&gt;&lt;wsp:rsid wsp:val=&quot;00DB7854&quot;/&gt;&lt;wsp:rsid wsp:val=&quot;00DC5439&quot;/&gt;&lt;wsp:rsid wsp:val=&quot;00DD7C33&quot;/&gt;&lt;wsp:rsid wsp:val=&quot;00DE1335&quot;/&gt;&lt;wsp:rsid wsp:val=&quot;00DE3BEC&quot;/&gt;&lt;wsp:rsid wsp:val=&quot;00DE41C9&quot;/&gt;&lt;wsp:rsid wsp:val=&quot;00DE4CC7&quot;/&gt;&lt;wsp:rsid wsp:val=&quot;00DE5B5C&quot;/&gt;&lt;wsp:rsid wsp:val=&quot;00DE6C6F&quot;/&gt;&lt;wsp:rsid wsp:val=&quot;00DE6DA2&quot;/&gt;&lt;wsp:rsid wsp:val=&quot;00DF4922&quot;/&gt;&lt;wsp:rsid wsp:val=&quot;00DF7F90&quot;/&gt;&lt;wsp:rsid wsp:val=&quot;00E016AA&quot;/&gt;&lt;wsp:rsid wsp:val=&quot;00E04F75&quot;/&gt;&lt;wsp:rsid wsp:val=&quot;00E1216C&quot;/&gt;&lt;wsp:rsid wsp:val=&quot;00E12566&quot;/&gt;&lt;wsp:rsid wsp:val=&quot;00E13172&quot;/&gt;&lt;wsp:rsid wsp:val=&quot;00E1704F&quot;/&gt;&lt;wsp:rsid wsp:val=&quot;00E24D8D&quot;/&gt;&lt;wsp:rsid wsp:val=&quot;00E31A18&quot;/&gt;&lt;wsp:rsid wsp:val=&quot;00E32743&quot;/&gt;&lt;wsp:rsid wsp:val=&quot;00E42EE9&quot;/&gt;&lt;wsp:rsid wsp:val=&quot;00E53FBD&quot;/&gt;&lt;wsp:rsid wsp:val=&quot;00E60683&quot;/&gt;&lt;wsp:rsid wsp:val=&quot;00E66D15&quot;/&gt;&lt;wsp:rsid wsp:val=&quot;00E707DD&quot;/&gt;&lt;wsp:rsid wsp:val=&quot;00E72CA0&quot;/&gt;&lt;wsp:rsid wsp:val=&quot;00E737F1&quot;/&gt;&lt;wsp:rsid wsp:val=&quot;00E75A45&quot;/&gt;&lt;wsp:rsid wsp:val=&quot;00E837C5&quot;/&gt;&lt;wsp:rsid wsp:val=&quot;00E8687D&quot;/&gt;&lt;wsp:rsid wsp:val=&quot;00E92165&quot;/&gt;&lt;wsp:rsid wsp:val=&quot;00E94D64&quot;/&gt;&lt;wsp:rsid wsp:val=&quot;00EA3BC9&quot;/&gt;&lt;wsp:rsid wsp:val=&quot;00EA69AE&quot;/&gt;&lt;wsp:rsid wsp:val=&quot;00EB14A5&quot;/&gt;&lt;wsp:rsid wsp:val=&quot;00EB3F39&quot;/&gt;&lt;wsp:rsid wsp:val=&quot;00EC12CE&quot;/&gt;&lt;wsp:rsid wsp:val=&quot;00EC42ED&quot;/&gt;&lt;wsp:rsid wsp:val=&quot;00ED56F5&quot;/&gt;&lt;wsp:rsid wsp:val=&quot;00EE3E3B&quot;/&gt;&lt;wsp:rsid wsp:val=&quot;00EF0735&quot;/&gt;&lt;wsp:rsid wsp:val=&quot;00EF0E39&quot;/&gt;&lt;wsp:rsid wsp:val=&quot;00EF548C&quot;/&gt;&lt;wsp:rsid wsp:val=&quot;00F04BAF&quot;/&gt;&lt;wsp:rsid wsp:val=&quot;00F0786A&quot;/&gt;&lt;wsp:rsid wsp:val=&quot;00F10B32&quot;/&gt;&lt;wsp:rsid wsp:val=&quot;00F172D0&quot;/&gt;&lt;wsp:rsid wsp:val=&quot;00F206D3&quot;/&gt;&lt;wsp:rsid wsp:val=&quot;00F2221F&quot;/&gt;&lt;wsp:rsid wsp:val=&quot;00F2560C&quot;/&gt;&lt;wsp:rsid wsp:val=&quot;00F372BB&quot;/&gt;&lt;wsp:rsid wsp:val=&quot;00F54331&quot;/&gt;&lt;wsp:rsid wsp:val=&quot;00F57142&quot;/&gt;&lt;wsp:rsid wsp:val=&quot;00F6183B&quot;/&gt;&lt;wsp:rsid wsp:val=&quot;00F665FF&quot;/&gt;&lt;wsp:rsid wsp:val=&quot;00F70246&quot;/&gt;&lt;wsp:rsid wsp:val=&quot;00F75ED1&quot;/&gt;&lt;wsp:rsid wsp:val=&quot;00F80546&quot;/&gt;&lt;wsp:rsid wsp:val=&quot;00F83C05&quot;/&gt;&lt;wsp:rsid wsp:val=&quot;00F83E62&quot;/&gt;&lt;wsp:rsid wsp:val=&quot;00F8498C&quot;/&gt;&lt;wsp:rsid wsp:val=&quot;00F861C0&quot;/&gt;&lt;wsp:rsid wsp:val=&quot;00F93F9D&quot;/&gt;&lt;wsp:rsid wsp:val=&quot;00F94DF1&quot;/&gt;&lt;wsp:rsid wsp:val=&quot;00F959B4&quot;/&gt;&lt;wsp:rsid wsp:val=&quot;00F96406&quot;/&gt;&lt;wsp:rsid wsp:val=&quot;00F9648C&quot;/&gt;&lt;wsp:rsid wsp:val=&quot;00F96965&quot;/&gt;&lt;wsp:rsid wsp:val=&quot;00F96FA6&quot;/&gt;&lt;wsp:rsid wsp:val=&quot;00FA16FC&quot;/&gt;&lt;wsp:rsid wsp:val=&quot;00FA284D&quot;/&gt;&lt;wsp:rsid wsp:val=&quot;00FB1811&quot;/&gt;&lt;wsp:rsid wsp:val=&quot;00FB26F4&quot;/&gt;&lt;wsp:rsid wsp:val=&quot;00FB56D4&quot;/&gt;&lt;wsp:rsid wsp:val=&quot;00FB79E7&quot;/&gt;&lt;wsp:rsid wsp:val=&quot;00FC12FC&quot;/&gt;&lt;wsp:rsid wsp:val=&quot;00FC511C&quot;/&gt;&lt;wsp:rsid wsp:val=&quot;00FC6560&quot;/&gt;&lt;wsp:rsid wsp:val=&quot;00FC66D2&quot;/&gt;&lt;wsp:rsid wsp:val=&quot;00FD17FD&quot;/&gt;&lt;wsp:rsid wsp:val=&quot;00FD2755&quot;/&gt;&lt;wsp:rsid wsp:val=&quot;00FD5F4D&quot;/&gt;&lt;wsp:rsid wsp:val=&quot;00FD6555&quot;/&gt;&lt;wsp:rsid wsp:val=&quot;00FE1EA8&quot;/&gt;&lt;wsp:rsid wsp:val=&quot;00FE4401&quot;/&gt;&lt;wsp:rsid wsp:val=&quot;00FE5E09&quot;/&gt;&lt;wsp:rsid wsp:val=&quot;00FE6B78&quot;/&gt;&lt;wsp:rsid wsp:val=&quot;00FF62C0&quot;/&gt;&lt;wsp:rsid wsp:val=&quot;00FF6C9E&quot;/&gt;&lt;wsp:rsid wsp:val=&quot;00FF710B&quot;/&gt;&lt;wsp:rsid wsp:val=&quot;00FF7731&quot;/&gt;&lt;/wsp:rsids&gt;&lt;/w:docPr&gt;&lt;w:body&gt;&lt;w:p wsp:rsidR=&quot;00000000&quot; wsp:rsidRDefault=&quot;00BB73BF&quot;&gt;&lt;m:oMathPara&gt;&lt;m:oMath&gt;&lt;m:f&gt;&lt;m:fPr&gt;&lt;m:ctrlPr&gt;&lt;w:rPr&gt;&lt;w:rFonts w:ascii=&quot;Cambria Math&quot; w:fareast=&quot;Calibri&quot; w:h-ansi=&quot;Trebuchet MS&quot;/&gt;&lt;wx:font wx:val=&quot;Cambria Math&quot;/&gt;&lt;w:i/&gt;&lt;w:sz w:val=&quot;28&quot;/&gt;&lt;w:sz-cs w:val=&quot;28&quot;/&gt;&lt;w:lang w:val=&quot;EN-GB&quot;/&gt;&lt;/w:rPr&gt;&lt;/m:ctrlPr&gt;&lt;/m:fPr&gt;&lt;m:num&gt;&lt;m:r&gt;&lt;m:rPr&gt;&lt;m:nor/&gt;&lt;/m:rPr&gt;&lt;w:rPr&gt;&lt;w:rFonts w:ascii=&quot;Cambria Math&quot; w:h-ansi=&quot;Trebuchet MS&quot;/&gt;&lt;wx:font wx:val=&quot;Cambria Math&quot;/&gt;&lt;w:sz w:val=&quot;28&quot;/&gt;&lt;w:sz-cs w:val=&quot;28&quot;/&gt;&lt;/w:rPr&gt;&lt;m:t&gt;400&lt;/m:t&gt;&lt;/m:r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00&lt;/m:t&gt;&lt;/m:r&gt;&lt;/m:num&gt;&lt;m:den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125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8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30" type="#_x0000_t75" style="width:27pt;height:24.6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efaultTabStop w:val=&quot;720&quot;/&gt;&lt;w:drawingGridHorizontalSpacing w:val=&quot;181&quot;/&gt;&lt;w:drawingGridVerticalSpacing w:val=&quot;181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867AA&quot;/&gt;&lt;wsp:rsid wsp:val=&quot;00006249&quot;/&gt;&lt;wsp:rsid wsp:val=&quot;0000697A&quot;/&gt;&lt;wsp:rsid wsp:val=&quot;0001587A&quot;/&gt;&lt;wsp:rsid wsp:val=&quot;00015E41&quot;/&gt;&lt;wsp:rsid wsp:val=&quot;00022F6D&quot;/&gt;&lt;wsp:rsid wsp:val=&quot;000260BF&quot;/&gt;&lt;wsp:rsid wsp:val=&quot;00032CCE&quot;/&gt;&lt;wsp:rsid wsp:val=&quot;00047A6B&quot;/&gt;&lt;wsp:rsid wsp:val=&quot;0005113C&quot;/&gt;&lt;wsp:rsid wsp:val=&quot;000545D8&quot;/&gt;&lt;wsp:rsid wsp:val=&quot;0006183E&quot;/&gt;&lt;wsp:rsid wsp:val=&quot;00062B47&quot;/&gt;&lt;wsp:rsid wsp:val=&quot;00065CF0&quot;/&gt;&lt;wsp:rsid wsp:val=&quot;0008524C&quot;/&gt;&lt;wsp:rsid wsp:val=&quot;0008778A&quot;/&gt;&lt;wsp:rsid wsp:val=&quot;00090B41&quot;/&gt;&lt;wsp:rsid wsp:val=&quot;000918EB&quot;/&gt;&lt;wsp:rsid wsp:val=&quot;00093788&quot;/&gt;&lt;wsp:rsid wsp:val=&quot;000A5421&quot;/&gt;&lt;wsp:rsid wsp:val=&quot;000A57A7&quot;/&gt;&lt;wsp:rsid wsp:val=&quot;000A72F6&quot;/&gt;&lt;wsp:rsid wsp:val=&quot;000B1973&quot;/&gt;&lt;wsp:rsid wsp:val=&quot;000B74EA&quot;/&gt;&lt;wsp:rsid wsp:val=&quot;000B7AEF&quot;/&gt;&lt;wsp:rsid wsp:val=&quot;000C3C6D&quot;/&gt;&lt;wsp:rsid wsp:val=&quot;000F6CE7&quot;/&gt;&lt;wsp:rsid wsp:val=&quot;00100349&quot;/&gt;&lt;wsp:rsid wsp:val=&quot;00101799&quot;/&gt;&lt;wsp:rsid wsp:val=&quot;00102C6C&quot;/&gt;&lt;wsp:rsid wsp:val=&quot;00105227&quot;/&gt;&lt;wsp:rsid wsp:val=&quot;00110450&quot;/&gt;&lt;wsp:rsid wsp:val=&quot;001106BD&quot;/&gt;&lt;wsp:rsid wsp:val=&quot;00120717&quot;/&gt;&lt;wsp:rsid wsp:val=&quot;00121D44&quot;/&gt;&lt;wsp:rsid wsp:val=&quot;001242E8&quot;/&gt;&lt;wsp:rsid wsp:val=&quot;00124EB6&quot;/&gt;&lt;wsp:rsid wsp:val=&quot;00125390&quot;/&gt;&lt;wsp:rsid wsp:val=&quot;001268D4&quot;/&gt;&lt;wsp:rsid wsp:val=&quot;00127710&quot;/&gt;&lt;wsp:rsid wsp:val=&quot;00127F20&quot;/&gt;&lt;wsp:rsid wsp:val=&quot;00131B9B&quot;/&gt;&lt;wsp:rsid wsp:val=&quot;0013430D&quot;/&gt;&lt;wsp:rsid wsp:val=&quot;00137616&quot;/&gt;&lt;wsp:rsid wsp:val=&quot;001406FD&quot;/&gt;&lt;wsp:rsid wsp:val=&quot;00141A9F&quot;/&gt;&lt;wsp:rsid wsp:val=&quot;00143A7D&quot;/&gt;&lt;wsp:rsid wsp:val=&quot;00146410&quot;/&gt;&lt;wsp:rsid wsp:val=&quot;00150540&quot;/&gt;&lt;wsp:rsid wsp:val=&quot;0015165A&quot;/&gt;&lt;wsp:rsid wsp:val=&quot;00153388&quot;/&gt;&lt;wsp:rsid wsp:val=&quot;00157430&quot;/&gt;&lt;wsp:rsid wsp:val=&quot;00160981&quot;/&gt;&lt;wsp:rsid wsp:val=&quot;001619C2&quot;/&gt;&lt;wsp:rsid wsp:val=&quot;001640CB&quot;/&gt;&lt;wsp:rsid wsp:val=&quot;001672B8&quot;/&gt;&lt;wsp:rsid wsp:val=&quot;00173CFE&quot;/&gt;&lt;wsp:rsid wsp:val=&quot;0017721D&quot;/&gt;&lt;wsp:rsid wsp:val=&quot;00177B8A&quot;/&gt;&lt;wsp:rsid wsp:val=&quot;001807F6&quot;/&gt;&lt;wsp:rsid wsp:val=&quot;0018095E&quot;/&gt;&lt;wsp:rsid wsp:val=&quot;00183C42&quot;/&gt;&lt;wsp:rsid wsp:val=&quot;00184BE9&quot;/&gt;&lt;wsp:rsid wsp:val=&quot;00190CE4&quot;/&gt;&lt;wsp:rsid wsp:val=&quot;0019118D&quot;/&gt;&lt;wsp:rsid wsp:val=&quot;00191630&quot;/&gt;&lt;wsp:rsid wsp:val=&quot;0019230B&quot;/&gt;&lt;wsp:rsid wsp:val=&quot;001A04D2&quot;/&gt;&lt;wsp:rsid wsp:val=&quot;001A0E86&quot;/&gt;&lt;wsp:rsid wsp:val=&quot;001A6A1E&quot;/&gt;&lt;wsp:rsid wsp:val=&quot;001A6F6F&quot;/&gt;&lt;wsp:rsid wsp:val=&quot;001A758A&quot;/&gt;&lt;wsp:rsid wsp:val=&quot;001B29EE&quot;/&gt;&lt;wsp:rsid wsp:val=&quot;001B4343&quot;/&gt;&lt;wsp:rsid wsp:val=&quot;001C1A24&quot;/&gt;&lt;wsp:rsid wsp:val=&quot;001C30F9&quot;/&gt;&lt;wsp:rsid wsp:val=&quot;001C608E&quot;/&gt;&lt;wsp:rsid wsp:val=&quot;001D176D&quot;/&gt;&lt;wsp:rsid wsp:val=&quot;001D3CBA&quot;/&gt;&lt;wsp:rsid wsp:val=&quot;001F1850&quot;/&gt;&lt;wsp:rsid wsp:val=&quot;001F1B5C&quot;/&gt;&lt;wsp:rsid wsp:val=&quot;001F4906&quot;/&gt;&lt;wsp:rsid wsp:val=&quot;001F50C4&quot;/&gt;&lt;wsp:rsid wsp:val=&quot;00203593&quot;/&gt;&lt;wsp:rsid wsp:val=&quot;0020719A&quot;/&gt;&lt;wsp:rsid wsp:val=&quot;00210097&quot;/&gt;&lt;wsp:rsid wsp:val=&quot;00210237&quot;/&gt;&lt;wsp:rsid wsp:val=&quot;00222FCB&quot;/&gt;&lt;wsp:rsid wsp:val=&quot;00225D5D&quot;/&gt;&lt;wsp:rsid wsp:val=&quot;002317CA&quot;/&gt;&lt;wsp:rsid wsp:val=&quot;002422E4&quot;/&gt;&lt;wsp:rsid wsp:val=&quot;002446B3&quot;/&gt;&lt;wsp:rsid wsp:val=&quot;0024505B&quot;/&gt;&lt;wsp:rsid wsp:val=&quot;00245E31&quot;/&gt;&lt;wsp:rsid wsp:val=&quot;002476B7&quot;/&gt;&lt;wsp:rsid wsp:val=&quot;002511BD&quot;/&gt;&lt;wsp:rsid wsp:val=&quot;002539D2&quot;/&gt;&lt;wsp:rsid wsp:val=&quot;0025540B&quot;/&gt;&lt;wsp:rsid wsp:val=&quot;00257611&quot;/&gt;&lt;wsp:rsid wsp:val=&quot;00257FB3&quot;/&gt;&lt;wsp:rsid wsp:val=&quot;002645F4&quot;/&gt;&lt;wsp:rsid wsp:val=&quot;002701A1&quot;/&gt;&lt;wsp:rsid wsp:val=&quot;0027135B&quot;/&gt;&lt;wsp:rsid wsp:val=&quot;00271644&quot;/&gt;&lt;wsp:rsid wsp:val=&quot;00275E99&quot;/&gt;&lt;wsp:rsid wsp:val=&quot;00280290&quot;/&gt;&lt;wsp:rsid wsp:val=&quot;002825C9&quot;/&gt;&lt;wsp:rsid wsp:val=&quot;00285DB2&quot;/&gt;&lt;wsp:rsid wsp:val=&quot;00285F67&quot;/&gt;&lt;wsp:rsid wsp:val=&quot;0029353F&quot;/&gt;&lt;wsp:rsid wsp:val=&quot;002A303D&quot;/&gt;&lt;wsp:rsid wsp:val=&quot;002A5919&quot;/&gt;&lt;wsp:rsid wsp:val=&quot;002A5F80&quot;/&gt;&lt;wsp:rsid wsp:val=&quot;002B0D6A&quot;/&gt;&lt;wsp:rsid wsp:val=&quot;002B1A88&quot;/&gt;&lt;wsp:rsid wsp:val=&quot;002C52CF&quot;/&gt;&lt;wsp:rsid wsp:val=&quot;002D0DE2&quot;/&gt;&lt;wsp:rsid wsp:val=&quot;002D2296&quot;/&gt;&lt;wsp:rsid wsp:val=&quot;002D3BDD&quot;/&gt;&lt;wsp:rsid wsp:val=&quot;002D700D&quot;/&gt;&lt;wsp:rsid wsp:val=&quot;002D7D4C&quot;/&gt;&lt;wsp:rsid wsp:val=&quot;002E1371&quot;/&gt;&lt;wsp:rsid wsp:val=&quot;002E75DF&quot;/&gt;&lt;wsp:rsid wsp:val=&quot;002F5F6B&quot;/&gt;&lt;wsp:rsid wsp:val=&quot;00300415&quot;/&gt;&lt;wsp:rsid wsp:val=&quot;00306EE9&quot;/&gt;&lt;wsp:rsid wsp:val=&quot;003075F7&quot;/&gt;&lt;wsp:rsid wsp:val=&quot;00312473&quot;/&gt;&lt;wsp:rsid wsp:val=&quot;003146E2&quot;/&gt;&lt;wsp:rsid wsp:val=&quot;00315DBA&quot;/&gt;&lt;wsp:rsid wsp:val=&quot;003174E2&quot;/&gt;&lt;wsp:rsid wsp:val=&quot;00317E6F&quot;/&gt;&lt;wsp:rsid wsp:val=&quot;00320466&quot;/&gt;&lt;wsp:rsid wsp:val=&quot;00325440&quot;/&gt;&lt;wsp:rsid wsp:val=&quot;003305AE&quot;/&gt;&lt;wsp:rsid wsp:val=&quot;00332CF8&quot;/&gt;&lt;wsp:rsid wsp:val=&quot;00342E90&quot;/&gt;&lt;wsp:rsid wsp:val=&quot;00344B64&quot;/&gt;&lt;wsp:rsid wsp:val=&quot;00364685&quot;/&gt;&lt;wsp:rsid wsp:val=&quot;003705CC&quot;/&gt;&lt;wsp:rsid wsp:val=&quot;00372F4C&quot;/&gt;&lt;wsp:rsid wsp:val=&quot;00373B00&quot;/&gt;&lt;wsp:rsid wsp:val=&quot;00376003&quot;/&gt;&lt;wsp:rsid wsp:val=&quot;00376209&quot;/&gt;&lt;wsp:rsid wsp:val=&quot;00376EF3&quot;/&gt;&lt;wsp:rsid wsp:val=&quot;00380944&quot;/&gt;&lt;wsp:rsid wsp:val=&quot;00381D56&quot;/&gt;&lt;wsp:rsid wsp:val=&quot;003820CE&quot;/&gt;&lt;wsp:rsid wsp:val=&quot;003867AA&quot;/&gt;&lt;wsp:rsid wsp:val=&quot;003906EF&quot;/&gt;&lt;wsp:rsid wsp:val=&quot;00393CEE&quot;/&gt;&lt;wsp:rsid wsp:val=&quot;00396254&quot;/&gt;&lt;wsp:rsid wsp:val=&quot;0039708A&quot;/&gt;&lt;wsp:rsid wsp:val=&quot;00397FA7&quot;/&gt;&lt;wsp:rsid wsp:val=&quot;003A1A31&quot;/&gt;&lt;wsp:rsid wsp:val=&quot;003A4F48&quot;/&gt;&lt;wsp:rsid wsp:val=&quot;003A616F&quot;/&gt;&lt;wsp:rsid wsp:val=&quot;003A68B4&quot;/&gt;&lt;wsp:rsid wsp:val=&quot;003B19E3&quot;/&gt;&lt;wsp:rsid wsp:val=&quot;003B20D8&quot;/&gt;&lt;wsp:rsid wsp:val=&quot;003B2C03&quot;/&gt;&lt;wsp:rsid wsp:val=&quot;003B4D74&quot;/&gt;&lt;wsp:rsid wsp:val=&quot;003B59BF&quot;/&gt;&lt;wsp:rsid wsp:val=&quot;003B5B54&quot;/&gt;&lt;wsp:rsid wsp:val=&quot;003B641A&quot;/&gt;&lt;wsp:rsid wsp:val=&quot;003C0D09&quot;/&gt;&lt;wsp:rsid wsp:val=&quot;003C3033&quot;/&gt;&lt;wsp:rsid wsp:val=&quot;003C5B4F&quot;/&gt;&lt;wsp:rsid wsp:val=&quot;003C74EC&quot;/&gt;&lt;wsp:rsid wsp:val=&quot;003D1D53&quot;/&gt;&lt;wsp:rsid wsp:val=&quot;003D6B9E&quot;/&gt;&lt;wsp:rsid wsp:val=&quot;003D7639&quot;/&gt;&lt;wsp:rsid wsp:val=&quot;003D7921&quot;/&gt;&lt;wsp:rsid wsp:val=&quot;003E41C6&quot;/&gt;&lt;wsp:rsid wsp:val=&quot;003E4AF1&quot;/&gt;&lt;wsp:rsid wsp:val=&quot;003E4F14&quot;/&gt;&lt;wsp:rsid wsp:val=&quot;003F4587&quot;/&gt;&lt;wsp:rsid wsp:val=&quot;003F7489&quot;/&gt;&lt;wsp:rsid wsp:val=&quot;00401F1D&quot;/&gt;&lt;wsp:rsid wsp:val=&quot;00403BF2&quot;/&gt;&lt;wsp:rsid wsp:val=&quot;004078B7&quot;/&gt;&lt;wsp:rsid wsp:val=&quot;0041490F&quot;/&gt;&lt;wsp:rsid wsp:val=&quot;00414D8C&quot;/&gt;&lt;wsp:rsid wsp:val=&quot;00417821&quot;/&gt;&lt;wsp:rsid wsp:val=&quot;00417B23&quot;/&gt;&lt;wsp:rsid wsp:val=&quot;0042193A&quot;/&gt;&lt;wsp:rsid wsp:val=&quot;00421FF4&quot;/&gt;&lt;wsp:rsid wsp:val=&quot;00434364&quot;/&gt;&lt;wsp:rsid wsp:val=&quot;00434389&quot;/&gt;&lt;wsp:rsid wsp:val=&quot;00435F59&quot;/&gt;&lt;wsp:rsid wsp:val=&quot;004375BA&quot;/&gt;&lt;wsp:rsid wsp:val=&quot;00442B7E&quot;/&gt;&lt;wsp:rsid wsp:val=&quot;0044689D&quot;/&gt;&lt;wsp:rsid wsp:val=&quot;00450773&quot;/&gt;&lt;wsp:rsid wsp:val=&quot;00452D7A&quot;/&gt;&lt;wsp:rsid wsp:val=&quot;00454DED&quot;/&gt;&lt;wsp:rsid wsp:val=&quot;00460229&quot;/&gt;&lt;wsp:rsid wsp:val=&quot;0046234A&quot;/&gt;&lt;wsp:rsid wsp:val=&quot;0046300F&quot;/&gt;&lt;wsp:rsid wsp:val=&quot;004669D0&quot;/&gt;&lt;wsp:rsid wsp:val=&quot;00477DA9&quot;/&gt;&lt;wsp:rsid wsp:val=&quot;00477E3A&quot;/&gt;&lt;wsp:rsid wsp:val=&quot;0048085F&quot;/&gt;&lt;wsp:rsid wsp:val=&quot;00481797&quot;/&gt;&lt;wsp:rsid wsp:val=&quot;0048797B&quot;/&gt;&lt;wsp:rsid wsp:val=&quot;004920F9&quot;/&gt;&lt;wsp:rsid wsp:val=&quot;004937A6&quot;/&gt;&lt;wsp:rsid wsp:val=&quot;00497D45&quot;/&gt;&lt;wsp:rsid wsp:val=&quot;004A17A2&quot;/&gt;&lt;wsp:rsid wsp:val=&quot;004A3702&quot;/&gt;&lt;wsp:rsid wsp:val=&quot;004A62C5&quot;/&gt;&lt;wsp:rsid wsp:val=&quot;004A6EF9&quot;/&gt;&lt;wsp:rsid wsp:val=&quot;004B142F&quot;/&gt;&lt;wsp:rsid wsp:val=&quot;004B1875&quot;/&gt;&lt;wsp:rsid wsp:val=&quot;004B5A80&quot;/&gt;&lt;wsp:rsid wsp:val=&quot;004B5C6A&quot;/&gt;&lt;wsp:rsid wsp:val=&quot;004C1D3E&quot;/&gt;&lt;wsp:rsid wsp:val=&quot;004C4FF0&quot;/&gt;&lt;wsp:rsid wsp:val=&quot;004C5436&quot;/&gt;&lt;wsp:rsid wsp:val=&quot;004C67F6&quot;/&gt;&lt;wsp:rsid wsp:val=&quot;004D0A2D&quot;/&gt;&lt;wsp:rsid wsp:val=&quot;004D62A3&quot;/&gt;&lt;wsp:rsid wsp:val=&quot;004E1A0F&quot;/&gt;&lt;wsp:rsid wsp:val=&quot;004E335C&quot;/&gt;&lt;wsp:rsid wsp:val=&quot;004E6D9B&quot;/&gt;&lt;wsp:rsid wsp:val=&quot;004E7337&quot;/&gt;&lt;wsp:rsid wsp:val=&quot;004E7A95&quot;/&gt;&lt;wsp:rsid wsp:val=&quot;004F1A22&quot;/&gt;&lt;wsp:rsid wsp:val=&quot;004F497D&quot;/&gt;&lt;wsp:rsid wsp:val=&quot;004F4D64&quot;/&gt;&lt;wsp:rsid wsp:val=&quot;004F6DA8&quot;/&gt;&lt;wsp:rsid wsp:val=&quot;00501F31&quot;/&gt;&lt;wsp:rsid wsp:val=&quot;00502A84&quot;/&gt;&lt;wsp:rsid wsp:val=&quot;00503072&quot;/&gt;&lt;wsp:rsid wsp:val=&quot;00507825&quot;/&gt;&lt;wsp:rsid wsp:val=&quot;005145BD&quot;/&gt;&lt;wsp:rsid wsp:val=&quot;00517E35&quot;/&gt;&lt;wsp:rsid wsp:val=&quot;00527A03&quot;/&gt;&lt;wsp:rsid wsp:val=&quot;005348D9&quot;/&gt;&lt;wsp:rsid wsp:val=&quot;00537B76&quot;/&gt;&lt;wsp:rsid wsp:val=&quot;0054257F&quot;/&gt;&lt;wsp:rsid wsp:val=&quot;0054283F&quot;/&gt;&lt;wsp:rsid wsp:val=&quot;00544A2B&quot;/&gt;&lt;wsp:rsid wsp:val=&quot;005454CA&quot;/&gt;&lt;wsp:rsid wsp:val=&quot;00547D68&quot;/&gt;&lt;wsp:rsid wsp:val=&quot;00550291&quot;/&gt;&lt;wsp:rsid wsp:val=&quot;00552A43&quot;/&gt;&lt;wsp:rsid wsp:val=&quot;005544F5&quot;/&gt;&lt;wsp:rsid wsp:val=&quot;005713DD&quot;/&gt;&lt;wsp:rsid wsp:val=&quot;005720C4&quot;/&gt;&lt;wsp:rsid wsp:val=&quot;00572BC6&quot;/&gt;&lt;wsp:rsid wsp:val=&quot;00576835&quot;/&gt;&lt;wsp:rsid wsp:val=&quot;005773B5&quot;/&gt;&lt;wsp:rsid wsp:val=&quot;00590072&quot;/&gt;&lt;wsp:rsid wsp:val=&quot;005918C1&quot;/&gt;&lt;wsp:rsid wsp:val=&quot;00591AF3&quot;/&gt;&lt;wsp:rsid wsp:val=&quot;0059547A&quot;/&gt;&lt;wsp:rsid wsp:val=&quot;005A155C&quot;/&gt;&lt;wsp:rsid wsp:val=&quot;005A3D8B&quot;/&gt;&lt;wsp:rsid wsp:val=&quot;005A419B&quot;/&gt;&lt;wsp:rsid wsp:val=&quot;005A6987&quot;/&gt;&lt;wsp:rsid wsp:val=&quot;005A7D06&quot;/&gt;&lt;wsp:rsid wsp:val=&quot;005B39E5&quot;/&gt;&lt;wsp:rsid wsp:val=&quot;005B4F11&quot;/&gt;&lt;wsp:rsid wsp:val=&quot;005B4F46&quot;/&gt;&lt;wsp:rsid wsp:val=&quot;005B5BF1&quot;/&gt;&lt;wsp:rsid wsp:val=&quot;005C1580&quot;/&gt;&lt;wsp:rsid wsp:val=&quot;005C1E05&quot;/&gt;&lt;wsp:rsid wsp:val=&quot;005C3354&quot;/&gt;&lt;wsp:rsid wsp:val=&quot;005D0035&quot;/&gt;&lt;wsp:rsid wsp:val=&quot;005D0397&quot;/&gt;&lt;wsp:rsid wsp:val=&quot;005D3741&quot;/&gt;&lt;wsp:rsid wsp:val=&quot;005D78CE&quot;/&gt;&lt;wsp:rsid wsp:val=&quot;005E195E&quot;/&gt;&lt;wsp:rsid wsp:val=&quot;005E4BA2&quot;/&gt;&lt;wsp:rsid wsp:val=&quot;005F0AC7&quot;/&gt;&lt;wsp:rsid wsp:val=&quot;005F125F&quot;/&gt;&lt;wsp:rsid wsp:val=&quot;005F4046&quot;/&gt;&lt;wsp:rsid wsp:val=&quot;005F6FA3&quot;/&gt;&lt;wsp:rsid wsp:val=&quot;006021FA&quot;/&gt;&lt;wsp:rsid wsp:val=&quot;00603196&quot;/&gt;&lt;wsp:rsid wsp:val=&quot;00603896&quot;/&gt;&lt;wsp:rsid wsp:val=&quot;0061020D&quot;/&gt;&lt;wsp:rsid wsp:val=&quot;006127A0&quot;/&gt;&lt;wsp:rsid wsp:val=&quot;0061404D&quot;/&gt;&lt;wsp:rsid wsp:val=&quot;006206E6&quot;/&gt;&lt;wsp:rsid wsp:val=&quot;0062169C&quot;/&gt;&lt;wsp:rsid wsp:val=&quot;00626C44&quot;/&gt;&lt;wsp:rsid wsp:val=&quot;00627949&quot;/&gt;&lt;wsp:rsid wsp:val=&quot;00633C9B&quot;/&gt;&lt;wsp:rsid wsp:val=&quot;00636099&quot;/&gt;&lt;wsp:rsid wsp:val=&quot;00640378&quot;/&gt;&lt;wsp:rsid wsp:val=&quot;006430B4&quot;/&gt;&lt;wsp:rsid wsp:val=&quot;00645C00&quot;/&gt;&lt;wsp:rsid wsp:val=&quot;00646A38&quot;/&gt;&lt;wsp:rsid wsp:val=&quot;006518E4&quot;/&gt;&lt;wsp:rsid wsp:val=&quot;0065703F&quot;/&gt;&lt;wsp:rsid wsp:val=&quot;00662EAE&quot;/&gt;&lt;wsp:rsid wsp:val=&quot;006753C5&quot;/&gt;&lt;wsp:rsid wsp:val=&quot;006773B9&quot;/&gt;&lt;wsp:rsid wsp:val=&quot;00680675&quot;/&gt;&lt;wsp:rsid wsp:val=&quot;00686D0C&quot;/&gt;&lt;wsp:rsid wsp:val=&quot;00690A5A&quot;/&gt;&lt;wsp:rsid wsp:val=&quot;00690F87&quot;/&gt;&lt;wsp:rsid wsp:val=&quot;00692737&quot;/&gt;&lt;wsp:rsid wsp:val=&quot;006945B0&quot;/&gt;&lt;wsp:rsid wsp:val=&quot;0069515B&quot;/&gt;&lt;wsp:rsid wsp:val=&quot;00697DF9&quot;/&gt;&lt;wsp:rsid wsp:val=&quot;006A048E&quot;/&gt;&lt;wsp:rsid wsp:val=&quot;006A1F27&quot;/&gt;&lt;wsp:rsid wsp:val=&quot;006A4120&quot;/&gt;&lt;wsp:rsid wsp:val=&quot;006A4C5A&quot;/&gt;&lt;wsp:rsid wsp:val=&quot;006B29C8&quot;/&gt;&lt;wsp:rsid wsp:val=&quot;006B4AEC&quot;/&gt;&lt;wsp:rsid wsp:val=&quot;006C1186&quot;/&gt;&lt;wsp:rsid wsp:val=&quot;006C3994&quot;/&gt;&lt;wsp:rsid wsp:val=&quot;006E3F85&quot;/&gt;&lt;wsp:rsid wsp:val=&quot;006E44EE&quot;/&gt;&lt;wsp:rsid wsp:val=&quot;006E606C&quot;/&gt;&lt;wsp:rsid wsp:val=&quot;006F5712&quot;/&gt;&lt;wsp:rsid wsp:val=&quot;006F7787&quot;/&gt;&lt;wsp:rsid wsp:val=&quot;006F7BC2&quot;/&gt;&lt;wsp:rsid wsp:val=&quot;00701BBB&quot;/&gt;&lt;wsp:rsid wsp:val=&quot;00701E61&quot;/&gt;&lt;wsp:rsid wsp:val=&quot;00704F94&quot;/&gt;&lt;wsp:rsid wsp:val=&quot;00711D7D&quot;/&gt;&lt;wsp:rsid wsp:val=&quot;00711FCF&quot;/&gt;&lt;wsp:rsid wsp:val=&quot;007154D4&quot;/&gt;&lt;wsp:rsid wsp:val=&quot;00716094&quot;/&gt;&lt;wsp:rsid wsp:val=&quot;007166DB&quot;/&gt;&lt;wsp:rsid wsp:val=&quot;00717800&quot;/&gt;&lt;wsp:rsid wsp:val=&quot;00717A37&quot;/&gt;&lt;wsp:rsid wsp:val=&quot;00720809&quot;/&gt;&lt;wsp:rsid wsp:val=&quot;007248A5&quot;/&gt;&lt;wsp:rsid wsp:val=&quot;00727B09&quot;/&gt;&lt;wsp:rsid wsp:val=&quot;00732D4C&quot;/&gt;&lt;wsp:rsid wsp:val=&quot;00734740&quot;/&gt;&lt;wsp:rsid wsp:val=&quot;00740983&quot;/&gt;&lt;wsp:rsid wsp:val=&quot;007436CA&quot;/&gt;&lt;wsp:rsid wsp:val=&quot;007452E3&quot;/&gt;&lt;wsp:rsid wsp:val=&quot;00750BCB&quot;/&gt;&lt;wsp:rsid wsp:val=&quot;0075178A&quot;/&gt;&lt;wsp:rsid wsp:val=&quot;00756BF4&quot;/&gt;&lt;wsp:rsid wsp:val=&quot;00762DD3&quot;/&gt;&lt;wsp:rsid wsp:val=&quot;00781FD2&quot;/&gt;&lt;wsp:rsid wsp:val=&quot;00783EF2&quot;/&gt;&lt;wsp:rsid wsp:val=&quot;007852F8&quot;/&gt;&lt;wsp:rsid wsp:val=&quot;007919B7&quot;/&gt;&lt;wsp:rsid wsp:val=&quot;00791C6E&quot;/&gt;&lt;wsp:rsid wsp:val=&quot;007A073E&quot;/&gt;&lt;wsp:rsid wsp:val=&quot;007A2BD8&quot;/&gt;&lt;wsp:rsid wsp:val=&quot;007A3050&quot;/&gt;&lt;wsp:rsid wsp:val=&quot;007B0034&quot;/&gt;&lt;wsp:rsid wsp:val=&quot;007B3091&quot;/&gt;&lt;wsp:rsid wsp:val=&quot;007B7AE2&quot;/&gt;&lt;wsp:rsid wsp:val=&quot;007C0695&quot;/&gt;&lt;wsp:rsid wsp:val=&quot;007C2358&quot;/&gt;&lt;wsp:rsid wsp:val=&quot;007C350F&quot;/&gt;&lt;wsp:rsid wsp:val=&quot;007C5AAB&quot;/&gt;&lt;wsp:rsid wsp:val=&quot;007C5B45&quot;/&gt;&lt;wsp:rsid wsp:val=&quot;007D06C5&quot;/&gt;&lt;wsp:rsid wsp:val=&quot;007E461C&quot;/&gt;&lt;wsp:rsid wsp:val=&quot;007F0699&quot;/&gt;&lt;wsp:rsid wsp:val=&quot;007F2366&quot;/&gt;&lt;wsp:rsid wsp:val=&quot;00805EA1&quot;/&gt;&lt;wsp:rsid wsp:val=&quot;0082065C&quot;/&gt;&lt;wsp:rsid wsp:val=&quot;008206DA&quot;/&gt;&lt;wsp:rsid wsp:val=&quot;00820B24&quot;/&gt;&lt;wsp:rsid wsp:val=&quot;00821528&quot;/&gt;&lt;wsp:rsid wsp:val=&quot;00824A7D&quot;/&gt;&lt;wsp:rsid wsp:val=&quot;00827CE8&quot;/&gt;&lt;wsp:rsid wsp:val=&quot;0083354E&quot;/&gt;&lt;wsp:rsid wsp:val=&quot;00843A83&quot;/&gt;&lt;wsp:rsid wsp:val=&quot;008475BF&quot;/&gt;&lt;wsp:rsid wsp:val=&quot;008539CE&quot;/&gt;&lt;wsp:rsid wsp:val=&quot;008579BB&quot;/&gt;&lt;wsp:rsid wsp:val=&quot;00864309&quot;/&gt;&lt;wsp:rsid wsp:val=&quot;0086638B&quot;/&gt;&lt;wsp:rsid wsp:val=&quot;00866A30&quot;/&gt;&lt;wsp:rsid wsp:val=&quot;00866C84&quot;/&gt;&lt;wsp:rsid wsp:val=&quot;00867863&quot;/&gt;&lt;wsp:rsid wsp:val=&quot;00872DA2&quot;/&gt;&lt;wsp:rsid wsp:val=&quot;00877D5C&quot;/&gt;&lt;wsp:rsid wsp:val=&quot;008800FA&quot;/&gt;&lt;wsp:rsid wsp:val=&quot;00882625&quot;/&gt;&lt;wsp:rsid wsp:val=&quot;0089242D&quot;/&gt;&lt;wsp:rsid wsp:val=&quot;008A34F5&quot;/&gt;&lt;wsp:rsid wsp:val=&quot;008A358B&quot;/&gt;&lt;wsp:rsid wsp:val=&quot;008A39AB&quot;/&gt;&lt;wsp:rsid wsp:val=&quot;008A5B95&quot;/&gt;&lt;wsp:rsid wsp:val=&quot;008B2078&quot;/&gt;&lt;wsp:rsid wsp:val=&quot;008B256D&quot;/&gt;&lt;wsp:rsid wsp:val=&quot;008C3C0B&quot;/&gt;&lt;wsp:rsid wsp:val=&quot;008C5C67&quot;/&gt;&lt;wsp:rsid wsp:val=&quot;008D1073&quot;/&gt;&lt;wsp:rsid wsp:val=&quot;008D533A&quot;/&gt;&lt;wsp:rsid wsp:val=&quot;008E1BC8&quot;/&gt;&lt;wsp:rsid wsp:val=&quot;008E2F67&quot;/&gt;&lt;wsp:rsid wsp:val=&quot;008F274A&quot;/&gt;&lt;wsp:rsid wsp:val=&quot;008F3768&quot;/&gt;&lt;wsp:rsid wsp:val=&quot;00900E74&quot;/&gt;&lt;wsp:rsid wsp:val=&quot;00904E0D&quot;/&gt;&lt;wsp:rsid wsp:val=&quot;009058C6&quot;/&gt;&lt;wsp:rsid wsp:val=&quot;00910832&quot;/&gt;&lt;wsp:rsid wsp:val=&quot;00911D11&quot;/&gt;&lt;wsp:rsid wsp:val=&quot;009123C6&quot;/&gt;&lt;wsp:rsid wsp:val=&quot;0091438E&quot;/&gt;&lt;wsp:rsid wsp:val=&quot;00921ABB&quot;/&gt;&lt;wsp:rsid wsp:val=&quot;00922562&quot;/&gt;&lt;wsp:rsid wsp:val=&quot;00925D53&quot;/&gt;&lt;wsp:rsid wsp:val=&quot;0093372C&quot;/&gt;&lt;wsp:rsid wsp:val=&quot;00940456&quot;/&gt;&lt;wsp:rsid wsp:val=&quot;009415C0&quot;/&gt;&lt;wsp:rsid wsp:val=&quot;00945B75&quot;/&gt;&lt;wsp:rsid wsp:val=&quot;00947176&quot;/&gt;&lt;wsp:rsid wsp:val=&quot;0095629E&quot;/&gt;&lt;wsp:rsid wsp:val=&quot;00964F5D&quot;/&gt;&lt;wsp:rsid wsp:val=&quot;00965BA4&quot;/&gt;&lt;wsp:rsid wsp:val=&quot;00973557&quot;/&gt;&lt;wsp:rsid wsp:val=&quot;0097635F&quot;/&gt;&lt;wsp:rsid wsp:val=&quot;00982BA6&quot;/&gt;&lt;wsp:rsid wsp:val=&quot;00984A5D&quot;/&gt;&lt;wsp:rsid wsp:val=&quot;00986098&quot;/&gt;&lt;wsp:rsid wsp:val=&quot;0098664C&quot;/&gt;&lt;wsp:rsid wsp:val=&quot;00987700&quot;/&gt;&lt;wsp:rsid wsp:val=&quot;009A34DA&quot;/&gt;&lt;wsp:rsid wsp:val=&quot;009B254A&quot;/&gt;&lt;wsp:rsid wsp:val=&quot;009B2807&quot;/&gt;&lt;wsp:rsid wsp:val=&quot;009B4C2F&quot;/&gt;&lt;wsp:rsid wsp:val=&quot;009B7549&quot;/&gt;&lt;wsp:rsid wsp:val=&quot;009C0970&quot;/&gt;&lt;wsp:rsid wsp:val=&quot;009C5C87&quot;/&gt;&lt;wsp:rsid wsp:val=&quot;009C6ABB&quot;/&gt;&lt;wsp:rsid wsp:val=&quot;009C7BCF&quot;/&gt;&lt;wsp:rsid wsp:val=&quot;009D3E1E&quot;/&gt;&lt;wsp:rsid wsp:val=&quot;009D3FA8&quot;/&gt;&lt;wsp:rsid wsp:val=&quot;009D70EE&quot;/&gt;&lt;wsp:rsid wsp:val=&quot;009D7169&quot;/&gt;&lt;wsp:rsid wsp:val=&quot;009D7842&quot;/&gt;&lt;wsp:rsid wsp:val=&quot;009E0893&quot;/&gt;&lt;wsp:rsid wsp:val=&quot;009E1E1D&quot;/&gt;&lt;wsp:rsid wsp:val=&quot;009E6271&quot;/&gt;&lt;wsp:rsid wsp:val=&quot;009E63E2&quot;/&gt;&lt;wsp:rsid wsp:val=&quot;009F07E0&quot;/&gt;&lt;wsp:rsid wsp:val=&quot;009F5DF3&quot;/&gt;&lt;wsp:rsid wsp:val=&quot;00A00F26&quot;/&gt;&lt;wsp:rsid wsp:val=&quot;00A01653&quot;/&gt;&lt;wsp:rsid wsp:val=&quot;00A039E9&quot;/&gt;&lt;wsp:rsid wsp:val=&quot;00A10B5E&quot;/&gt;&lt;wsp:rsid wsp:val=&quot;00A11F00&quot;/&gt;&lt;wsp:rsid wsp:val=&quot;00A1740B&quot;/&gt;&lt;wsp:rsid wsp:val=&quot;00A251C7&quot;/&gt;&lt;wsp:rsid wsp:val=&quot;00A2552A&quot;/&gt;&lt;wsp:rsid wsp:val=&quot;00A257BA&quot;/&gt;&lt;wsp:rsid wsp:val=&quot;00A305A1&quot;/&gt;&lt;wsp:rsid wsp:val=&quot;00A30C36&quot;/&gt;&lt;wsp:rsid wsp:val=&quot;00A3751C&quot;/&gt;&lt;wsp:rsid wsp:val=&quot;00A37687&quot;/&gt;&lt;wsp:rsid wsp:val=&quot;00A37707&quot;/&gt;&lt;wsp:rsid wsp:val=&quot;00A53327&quot;/&gt;&lt;wsp:rsid wsp:val=&quot;00A56494&quot;/&gt;&lt;wsp:rsid wsp:val=&quot;00A61DEF&quot;/&gt;&lt;wsp:rsid wsp:val=&quot;00A62934&quot;/&gt;&lt;wsp:rsid wsp:val=&quot;00A67447&quot;/&gt;&lt;wsp:rsid wsp:val=&quot;00A678D7&quot;/&gt;&lt;wsp:rsid wsp:val=&quot;00A702AD&quot;/&gt;&lt;wsp:rsid wsp:val=&quot;00A71185&quot;/&gt;&lt;wsp:rsid wsp:val=&quot;00A72057&quot;/&gt;&lt;wsp:rsid wsp:val=&quot;00A724D2&quot;/&gt;&lt;wsp:rsid wsp:val=&quot;00A93D53&quot;/&gt;&lt;wsp:rsid wsp:val=&quot;00A94D6B&quot;/&gt;&lt;wsp:rsid wsp:val=&quot;00A95BD7&quot;/&gt;&lt;wsp:rsid wsp:val=&quot;00A979E3&quot;/&gt;&lt;wsp:rsid wsp:val=&quot;00AA0117&quot;/&gt;&lt;wsp:rsid wsp:val=&quot;00AA2F48&quot;/&gt;&lt;wsp:rsid wsp:val=&quot;00AB093B&quot;/&gt;&lt;wsp:rsid wsp:val=&quot;00AB0BE9&quot;/&gt;&lt;wsp:rsid wsp:val=&quot;00AB2AEB&quot;/&gt;&lt;wsp:rsid wsp:val=&quot;00AB591F&quot;/&gt;&lt;wsp:rsid wsp:val=&quot;00AC092C&quot;/&gt;&lt;wsp:rsid wsp:val=&quot;00AC1324&quot;/&gt;&lt;wsp:rsid wsp:val=&quot;00AC5E72&quot;/&gt;&lt;wsp:rsid wsp:val=&quot;00AD28AB&quot;/&gt;&lt;wsp:rsid wsp:val=&quot;00AD49BB&quot;/&gt;&lt;wsp:rsid wsp:val=&quot;00AD52CA&quot;/&gt;&lt;wsp:rsid wsp:val=&quot;00AD5E29&quot;/&gt;&lt;wsp:rsid wsp:val=&quot;00AE099E&quot;/&gt;&lt;wsp:rsid wsp:val=&quot;00AE1246&quot;/&gt;&lt;wsp:rsid wsp:val=&quot;00AE1BD6&quot;/&gt;&lt;wsp:rsid wsp:val=&quot;00AE1F53&quot;/&gt;&lt;wsp:rsid wsp:val=&quot;00AE3B0B&quot;/&gt;&lt;wsp:rsid wsp:val=&quot;00AE4892&quot;/&gt;&lt;wsp:rsid wsp:val=&quot;00AE5055&quot;/&gt;&lt;wsp:rsid wsp:val=&quot;00AE6529&quot;/&gt;&lt;wsp:rsid wsp:val=&quot;00AE6B8E&quot;/&gt;&lt;wsp:rsid wsp:val=&quot;00AE6E79&quot;/&gt;&lt;wsp:rsid wsp:val=&quot;00AF1915&quot;/&gt;&lt;wsp:rsid wsp:val=&quot;00AF7BB3&quot;/&gt;&lt;wsp:rsid wsp:val=&quot;00B00337&quot;/&gt;&lt;wsp:rsid wsp:val=&quot;00B04162&quot;/&gt;&lt;wsp:rsid wsp:val=&quot;00B122A1&quot;/&gt;&lt;wsp:rsid wsp:val=&quot;00B16BFF&quot;/&gt;&lt;wsp:rsid wsp:val=&quot;00B20077&quot;/&gt;&lt;wsp:rsid wsp:val=&quot;00B20E6C&quot;/&gt;&lt;wsp:rsid wsp:val=&quot;00B242E0&quot;/&gt;&lt;wsp:rsid wsp:val=&quot;00B247C6&quot;/&gt;&lt;wsp:rsid wsp:val=&quot;00B26AD5&quot;/&gt;&lt;wsp:rsid wsp:val=&quot;00B332EA&quot;/&gt;&lt;wsp:rsid wsp:val=&quot;00B35C17&quot;/&gt;&lt;wsp:rsid wsp:val=&quot;00B375CC&quot;/&gt;&lt;wsp:rsid wsp:val=&quot;00B403E9&quot;/&gt;&lt;wsp:rsid wsp:val=&quot;00B43CC4&quot;/&gt;&lt;wsp:rsid wsp:val=&quot;00B46873&quot;/&gt;&lt;wsp:rsid wsp:val=&quot;00B47364&quot;/&gt;&lt;wsp:rsid wsp:val=&quot;00B474AA&quot;/&gt;&lt;wsp:rsid wsp:val=&quot;00B552EA&quot;/&gt;&lt;wsp:rsid wsp:val=&quot;00B578F0&quot;/&gt;&lt;wsp:rsid wsp:val=&quot;00B57DB6&quot;/&gt;&lt;wsp:rsid wsp:val=&quot;00B60ABF&quot;/&gt;&lt;wsp:rsid wsp:val=&quot;00B62551&quot;/&gt;&lt;wsp:rsid wsp:val=&quot;00B709AE&quot;/&gt;&lt;wsp:rsid wsp:val=&quot;00B7230F&quot;/&gt;&lt;wsp:rsid wsp:val=&quot;00B72FDC&quot;/&gt;&lt;wsp:rsid wsp:val=&quot;00B74051&quot;/&gt;&lt;wsp:rsid wsp:val=&quot;00B76E75&quot;/&gt;&lt;wsp:rsid wsp:val=&quot;00B82C1A&quot;/&gt;&lt;wsp:rsid wsp:val=&quot;00B8301A&quot;/&gt;&lt;wsp:rsid wsp:val=&quot;00B836C1&quot;/&gt;&lt;wsp:rsid wsp:val=&quot;00B83762&quot;/&gt;&lt;wsp:rsid wsp:val=&quot;00B85F95&quot;/&gt;&lt;wsp:rsid wsp:val=&quot;00B87478&quot;/&gt;&lt;wsp:rsid wsp:val=&quot;00B92614&quot;/&gt;&lt;wsp:rsid wsp:val=&quot;00B930C4&quot;/&gt;&lt;wsp:rsid wsp:val=&quot;00B97979&quot;/&gt;&lt;wsp:rsid wsp:val=&quot;00BA59AF&quot;/&gt;&lt;wsp:rsid wsp:val=&quot;00BA6BA3&quot;/&gt;&lt;wsp:rsid wsp:val=&quot;00BA7FEE&quot;/&gt;&lt;wsp:rsid wsp:val=&quot;00BB11C3&quot;/&gt;&lt;wsp:rsid wsp:val=&quot;00BB12B4&quot;/&gt;&lt;wsp:rsid wsp:val=&quot;00BB290D&quot;/&gt;&lt;wsp:rsid wsp:val=&quot;00BB3BEB&quot;/&gt;&lt;wsp:rsid wsp:val=&quot;00BB73BF&quot;/&gt;&lt;wsp:rsid wsp:val=&quot;00BC074D&quot;/&gt;&lt;wsp:rsid wsp:val=&quot;00BC37AE&quot;/&gt;&lt;wsp:rsid wsp:val=&quot;00BC5400&quot;/&gt;&lt;wsp:rsid wsp:val=&quot;00BC5D5C&quot;/&gt;&lt;wsp:rsid wsp:val=&quot;00BD1B40&quot;/&gt;&lt;wsp:rsid wsp:val=&quot;00BD4183&quot;/&gt;&lt;wsp:rsid wsp:val=&quot;00BD5162&quot;/&gt;&lt;wsp:rsid wsp:val=&quot;00BE196A&quot;/&gt;&lt;wsp:rsid wsp:val=&quot;00BF4201&quot;/&gt;&lt;wsp:rsid wsp:val=&quot;00BF6C3F&quot;/&gt;&lt;wsp:rsid wsp:val=&quot;00C00E10&quot;/&gt;&lt;wsp:rsid wsp:val=&quot;00C02168&quot;/&gt;&lt;wsp:rsid wsp:val=&quot;00C03144&quot;/&gt;&lt;wsp:rsid wsp:val=&quot;00C03C2A&quot;/&gt;&lt;wsp:rsid wsp:val=&quot;00C067E9&quot;/&gt;&lt;wsp:rsid wsp:val=&quot;00C11335&quot;/&gt;&lt;wsp:rsid wsp:val=&quot;00C11B81&quot;/&gt;&lt;wsp:rsid wsp:val=&quot;00C135FB&quot;/&gt;&lt;wsp:rsid wsp:val=&quot;00C16E6B&quot;/&gt;&lt;wsp:rsid wsp:val=&quot;00C22C27&quot;/&gt;&lt;wsp:rsid wsp:val=&quot;00C22CD3&quot;/&gt;&lt;wsp:rsid wsp:val=&quot;00C24744&quot;/&gt;&lt;wsp:rsid wsp:val=&quot;00C24A55&quot;/&gt;&lt;wsp:rsid wsp:val=&quot;00C272CC&quot;/&gt;&lt;wsp:rsid wsp:val=&quot;00C32834&quot;/&gt;&lt;wsp:rsid wsp:val=&quot;00C35255&quot;/&gt;&lt;wsp:rsid wsp:val=&quot;00C3735F&quot;/&gt;&lt;wsp:rsid wsp:val=&quot;00C3742D&quot;/&gt;&lt;wsp:rsid wsp:val=&quot;00C424F9&quot;/&gt;&lt;wsp:rsid wsp:val=&quot;00C47CEA&quot;/&gt;&lt;wsp:rsid wsp:val=&quot;00C50C6A&quot;/&gt;&lt;wsp:rsid wsp:val=&quot;00C54C8D&quot;/&gt;&lt;wsp:rsid wsp:val=&quot;00C56455&quot;/&gt;&lt;wsp:rsid wsp:val=&quot;00C619C2&quot;/&gt;&lt;wsp:rsid wsp:val=&quot;00C67A65&quot;/&gt;&lt;wsp:rsid wsp:val=&quot;00C70810&quot;/&gt;&lt;wsp:rsid wsp:val=&quot;00C7222C&quot;/&gt;&lt;wsp:rsid wsp:val=&quot;00C731C3&quot;/&gt;&lt;wsp:rsid wsp:val=&quot;00C75B34&quot;/&gt;&lt;wsp:rsid wsp:val=&quot;00C75F5F&quot;/&gt;&lt;wsp:rsid wsp:val=&quot;00C76931&quot;/&gt;&lt;wsp:rsid wsp:val=&quot;00C81271&quot;/&gt;&lt;wsp:rsid wsp:val=&quot;00C81C0C&quot;/&gt;&lt;wsp:rsid wsp:val=&quot;00C82030&quot;/&gt;&lt;wsp:rsid wsp:val=&quot;00C8373F&quot;/&gt;&lt;wsp:rsid wsp:val=&quot;00C8503E&quot;/&gt;&lt;wsp:rsid wsp:val=&quot;00C85B67&quot;/&gt;&lt;wsp:rsid wsp:val=&quot;00C8689E&quot;/&gt;&lt;wsp:rsid wsp:val=&quot;00C86A39&quot;/&gt;&lt;wsp:rsid wsp:val=&quot;00CA11EA&quot;/&gt;&lt;wsp:rsid wsp:val=&quot;00CA2001&quot;/&gt;&lt;wsp:rsid wsp:val=&quot;00CA4ADD&quot;/&gt;&lt;wsp:rsid wsp:val=&quot;00CA6014&quot;/&gt;&lt;wsp:rsid wsp:val=&quot;00CA6B59&quot;/&gt;&lt;wsp:rsid wsp:val=&quot;00CB3F71&quot;/&gt;&lt;wsp:rsid wsp:val=&quot;00CB4785&quot;/&gt;&lt;wsp:rsid wsp:val=&quot;00CC2F44&quot;/&gt;&lt;wsp:rsid wsp:val=&quot;00CC4F89&quot;/&gt;&lt;wsp:rsid wsp:val=&quot;00CC7439&quot;/&gt;&lt;wsp:rsid wsp:val=&quot;00CC7617&quot;/&gt;&lt;wsp:rsid wsp:val=&quot;00CD3394&quot;/&gt;&lt;wsp:rsid wsp:val=&quot;00CD550D&quot;/&gt;&lt;wsp:rsid wsp:val=&quot;00CE27B4&quot;/&gt;&lt;wsp:rsid wsp:val=&quot;00CE5E71&quot;/&gt;&lt;wsp:rsid wsp:val=&quot;00CE6F5B&quot;/&gt;&lt;wsp:rsid wsp:val=&quot;00CE75E4&quot;/&gt;&lt;wsp:rsid wsp:val=&quot;00CF2236&quot;/&gt;&lt;wsp:rsid wsp:val=&quot;00CF22C7&quot;/&gt;&lt;wsp:rsid wsp:val=&quot;00CF27FD&quot;/&gt;&lt;wsp:rsid wsp:val=&quot;00CF3488&quot;/&gt;&lt;wsp:rsid wsp:val=&quot;00CF55AA&quot;/&gt;&lt;wsp:rsid wsp:val=&quot;00D02151&quot;/&gt;&lt;wsp:rsid wsp:val=&quot;00D04C8C&quot;/&gt;&lt;wsp:rsid wsp:val=&quot;00D1134C&quot;/&gt;&lt;wsp:rsid wsp:val=&quot;00D13A13&quot;/&gt;&lt;wsp:rsid wsp:val=&quot;00D21BE8&quot;/&gt;&lt;wsp:rsid wsp:val=&quot;00D2276C&quot;/&gt;&lt;wsp:rsid wsp:val=&quot;00D2519E&quot;/&gt;&lt;wsp:rsid wsp:val=&quot;00D318F6&quot;/&gt;&lt;wsp:rsid wsp:val=&quot;00D327D4&quot;/&gt;&lt;wsp:rsid wsp:val=&quot;00D34498&quot;/&gt;&lt;wsp:rsid wsp:val=&quot;00D34F4E&quot;/&gt;&lt;wsp:rsid wsp:val=&quot;00D52E01&quot;/&gt;&lt;wsp:rsid wsp:val=&quot;00D55E08&quot;/&gt;&lt;wsp:rsid wsp:val=&quot;00D5602F&quot;/&gt;&lt;wsp:rsid wsp:val=&quot;00D571E0&quot;/&gt;&lt;wsp:rsid wsp:val=&quot;00D6181F&quot;/&gt;&lt;wsp:rsid wsp:val=&quot;00D633B4&quot;/&gt;&lt;wsp:rsid wsp:val=&quot;00D644E4&quot;/&gt;&lt;wsp:rsid wsp:val=&quot;00D6531A&quot;/&gt;&lt;wsp:rsid wsp:val=&quot;00D65A1D&quot;/&gt;&lt;wsp:rsid wsp:val=&quot;00D6639B&quot;/&gt;&lt;wsp:rsid wsp:val=&quot;00D67496&quot;/&gt;&lt;wsp:rsid wsp:val=&quot;00D71047&quot;/&gt;&lt;wsp:rsid wsp:val=&quot;00D71F65&quot;/&gt;&lt;wsp:rsid wsp:val=&quot;00D84A83&quot;/&gt;&lt;wsp:rsid wsp:val=&quot;00D9091D&quot;/&gt;&lt;wsp:rsid wsp:val=&quot;00D9457E&quot;/&gt;&lt;wsp:rsid wsp:val=&quot;00D964D8&quot;/&gt;&lt;wsp:rsid wsp:val=&quot;00DA7206&quot;/&gt;&lt;wsp:rsid wsp:val=&quot;00DB2337&quot;/&gt;&lt;wsp:rsid wsp:val=&quot;00DB5361&quot;/&gt;&lt;wsp:rsid wsp:val=&quot;00DB6F48&quot;/&gt;&lt;wsp:rsid wsp:val=&quot;00DB7854&quot;/&gt;&lt;wsp:rsid wsp:val=&quot;00DC5439&quot;/&gt;&lt;wsp:rsid wsp:val=&quot;00DD7C33&quot;/&gt;&lt;wsp:rsid wsp:val=&quot;00DE1335&quot;/&gt;&lt;wsp:rsid wsp:val=&quot;00DE3BEC&quot;/&gt;&lt;wsp:rsid wsp:val=&quot;00DE41C9&quot;/&gt;&lt;wsp:rsid wsp:val=&quot;00DE4CC7&quot;/&gt;&lt;wsp:rsid wsp:val=&quot;00DE5B5C&quot;/&gt;&lt;wsp:rsid wsp:val=&quot;00DE6C6F&quot;/&gt;&lt;wsp:rsid wsp:val=&quot;00DE6DA2&quot;/&gt;&lt;wsp:rsid wsp:val=&quot;00DF4922&quot;/&gt;&lt;wsp:rsid wsp:val=&quot;00DF7F90&quot;/&gt;&lt;wsp:rsid wsp:val=&quot;00E016AA&quot;/&gt;&lt;wsp:rsid wsp:val=&quot;00E04F75&quot;/&gt;&lt;wsp:rsid wsp:val=&quot;00E1216C&quot;/&gt;&lt;wsp:rsid wsp:val=&quot;00E12566&quot;/&gt;&lt;wsp:rsid wsp:val=&quot;00E13172&quot;/&gt;&lt;wsp:rsid wsp:val=&quot;00E1704F&quot;/&gt;&lt;wsp:rsid wsp:val=&quot;00E24D8D&quot;/&gt;&lt;wsp:rsid wsp:val=&quot;00E31A18&quot;/&gt;&lt;wsp:rsid wsp:val=&quot;00E32743&quot;/&gt;&lt;wsp:rsid wsp:val=&quot;00E42EE9&quot;/&gt;&lt;wsp:rsid wsp:val=&quot;00E53FBD&quot;/&gt;&lt;wsp:rsid wsp:val=&quot;00E60683&quot;/&gt;&lt;wsp:rsid wsp:val=&quot;00E66D15&quot;/&gt;&lt;wsp:rsid wsp:val=&quot;00E707DD&quot;/&gt;&lt;wsp:rsid wsp:val=&quot;00E72CA0&quot;/&gt;&lt;wsp:rsid wsp:val=&quot;00E737F1&quot;/&gt;&lt;wsp:rsid wsp:val=&quot;00E75A45&quot;/&gt;&lt;wsp:rsid wsp:val=&quot;00E837C5&quot;/&gt;&lt;wsp:rsid wsp:val=&quot;00E8687D&quot;/&gt;&lt;wsp:rsid wsp:val=&quot;00E92165&quot;/&gt;&lt;wsp:rsid wsp:val=&quot;00E94D64&quot;/&gt;&lt;wsp:rsid wsp:val=&quot;00EA3BC9&quot;/&gt;&lt;wsp:rsid wsp:val=&quot;00EA69AE&quot;/&gt;&lt;wsp:rsid wsp:val=&quot;00EB14A5&quot;/&gt;&lt;wsp:rsid wsp:val=&quot;00EB3F39&quot;/&gt;&lt;wsp:rsid wsp:val=&quot;00EC12CE&quot;/&gt;&lt;wsp:rsid wsp:val=&quot;00EC42ED&quot;/&gt;&lt;wsp:rsid wsp:val=&quot;00ED56F5&quot;/&gt;&lt;wsp:rsid wsp:val=&quot;00EE3E3B&quot;/&gt;&lt;wsp:rsid wsp:val=&quot;00EF0735&quot;/&gt;&lt;wsp:rsid wsp:val=&quot;00EF0E39&quot;/&gt;&lt;wsp:rsid wsp:val=&quot;00EF548C&quot;/&gt;&lt;wsp:rsid wsp:val=&quot;00F04BAF&quot;/&gt;&lt;wsp:rsid wsp:val=&quot;00F0786A&quot;/&gt;&lt;wsp:rsid wsp:val=&quot;00F10B32&quot;/&gt;&lt;wsp:rsid wsp:val=&quot;00F172D0&quot;/&gt;&lt;wsp:rsid wsp:val=&quot;00F206D3&quot;/&gt;&lt;wsp:rsid wsp:val=&quot;00F2221F&quot;/&gt;&lt;wsp:rsid wsp:val=&quot;00F2560C&quot;/&gt;&lt;wsp:rsid wsp:val=&quot;00F372BB&quot;/&gt;&lt;wsp:rsid wsp:val=&quot;00F54331&quot;/&gt;&lt;wsp:rsid wsp:val=&quot;00F57142&quot;/&gt;&lt;wsp:rsid wsp:val=&quot;00F6183B&quot;/&gt;&lt;wsp:rsid wsp:val=&quot;00F665FF&quot;/&gt;&lt;wsp:rsid wsp:val=&quot;00F70246&quot;/&gt;&lt;wsp:rsid wsp:val=&quot;00F75ED1&quot;/&gt;&lt;wsp:rsid wsp:val=&quot;00F80546&quot;/&gt;&lt;wsp:rsid wsp:val=&quot;00F83C05&quot;/&gt;&lt;wsp:rsid wsp:val=&quot;00F83E62&quot;/&gt;&lt;wsp:rsid wsp:val=&quot;00F8498C&quot;/&gt;&lt;wsp:rsid wsp:val=&quot;00F861C0&quot;/&gt;&lt;wsp:rsid wsp:val=&quot;00F93F9D&quot;/&gt;&lt;wsp:rsid wsp:val=&quot;00F94DF1&quot;/&gt;&lt;wsp:rsid wsp:val=&quot;00F959B4&quot;/&gt;&lt;wsp:rsid wsp:val=&quot;00F96406&quot;/&gt;&lt;wsp:rsid wsp:val=&quot;00F9648C&quot;/&gt;&lt;wsp:rsid wsp:val=&quot;00F96965&quot;/&gt;&lt;wsp:rsid wsp:val=&quot;00F96FA6&quot;/&gt;&lt;wsp:rsid wsp:val=&quot;00FA16FC&quot;/&gt;&lt;wsp:rsid wsp:val=&quot;00FA284D&quot;/&gt;&lt;wsp:rsid wsp:val=&quot;00FB1811&quot;/&gt;&lt;wsp:rsid wsp:val=&quot;00FB26F4&quot;/&gt;&lt;wsp:rsid wsp:val=&quot;00FB56D4&quot;/&gt;&lt;wsp:rsid wsp:val=&quot;00FB79E7&quot;/&gt;&lt;wsp:rsid wsp:val=&quot;00FC12FC&quot;/&gt;&lt;wsp:rsid wsp:val=&quot;00FC511C&quot;/&gt;&lt;wsp:rsid wsp:val=&quot;00FC6560&quot;/&gt;&lt;wsp:rsid wsp:val=&quot;00FC66D2&quot;/&gt;&lt;wsp:rsid wsp:val=&quot;00FD17FD&quot;/&gt;&lt;wsp:rsid wsp:val=&quot;00FD2755&quot;/&gt;&lt;wsp:rsid wsp:val=&quot;00FD5F4D&quot;/&gt;&lt;wsp:rsid wsp:val=&quot;00FD6555&quot;/&gt;&lt;wsp:rsid wsp:val=&quot;00FE1EA8&quot;/&gt;&lt;wsp:rsid wsp:val=&quot;00FE4401&quot;/&gt;&lt;wsp:rsid wsp:val=&quot;00FE5E09&quot;/&gt;&lt;wsp:rsid wsp:val=&quot;00FE6B78&quot;/&gt;&lt;wsp:rsid wsp:val=&quot;00FF62C0&quot;/&gt;&lt;wsp:rsid wsp:val=&quot;00FF6C9E&quot;/&gt;&lt;wsp:rsid wsp:val=&quot;00FF710B&quot;/&gt;&lt;wsp:rsid wsp:val=&quot;00FF7731&quot;/&gt;&lt;/wsp:rsids&gt;&lt;/w:docPr&gt;&lt;w:body&gt;&lt;w:p wsp:rsidR=&quot;00000000&quot; wsp:rsidRDefault=&quot;00BB73BF&quot;&gt;&lt;m:oMathPara&gt;&lt;m:oMath&gt;&lt;m:f&gt;&lt;m:fPr&gt;&lt;m:ctrlPr&gt;&lt;w:rPr&gt;&lt;w:rFonts w:ascii=&quot;Cambria Math&quot; w:fareast=&quot;Calibri&quot; w:h-ansi=&quot;Trebuchet MS&quot;/&gt;&lt;wx:font wx:val=&quot;Cambria Math&quot;/&gt;&lt;w:i/&gt;&lt;w:sz w:val=&quot;28&quot;/&gt;&lt;w:sz-cs w:val=&quot;28&quot;/&gt;&lt;w:lang w:val=&quot;EN-GB&quot;/&gt;&lt;/w:rPr&gt;&lt;/m:ctrlPr&gt;&lt;/m:fPr&gt;&lt;m:num&gt;&lt;m:r&gt;&lt;m:rPr&gt;&lt;m:nor/&gt;&lt;/m:rPr&gt;&lt;w:rPr&gt;&lt;w:rFonts w:ascii=&quot;Cambria Math&quot; w:h-ansi=&quot;Trebuchet MS&quot;/&gt;&lt;wx:font wx:val=&quot;Cambria Math&quot;/&gt;&lt;w:sz w:val=&quot;28&quot;/&gt;&lt;w:sz-cs w:val=&quot;28&quot;/&gt;&lt;/w:rPr&gt;&lt;m:t&gt;400&lt;/m:t&gt;&lt;/m:r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00&lt;/m:t&gt;&lt;/m:r&gt;&lt;/m:num&gt;&lt;m:den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125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8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31" type="#_x0000_t75" style="width:21pt;height:24.6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efaultTabStop w:val=&quot;720&quot;/&gt;&lt;w:drawingGridHorizontalSpacing w:val=&quot;181&quot;/&gt;&lt;w:drawingGridVerticalSpacing w:val=&quot;181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867AA&quot;/&gt;&lt;wsp:rsid wsp:val=&quot;00006249&quot;/&gt;&lt;wsp:rsid wsp:val=&quot;0000697A&quot;/&gt;&lt;wsp:rsid wsp:val=&quot;0001587A&quot;/&gt;&lt;wsp:rsid wsp:val=&quot;00015E41&quot;/&gt;&lt;wsp:rsid wsp:val=&quot;00022F6D&quot;/&gt;&lt;wsp:rsid wsp:val=&quot;000260BF&quot;/&gt;&lt;wsp:rsid wsp:val=&quot;00032CCE&quot;/&gt;&lt;wsp:rsid wsp:val=&quot;00047A6B&quot;/&gt;&lt;wsp:rsid wsp:val=&quot;0005113C&quot;/&gt;&lt;wsp:rsid wsp:val=&quot;000545D8&quot;/&gt;&lt;wsp:rsid wsp:val=&quot;0006183E&quot;/&gt;&lt;wsp:rsid wsp:val=&quot;00062B47&quot;/&gt;&lt;wsp:rsid wsp:val=&quot;00065CF0&quot;/&gt;&lt;wsp:rsid wsp:val=&quot;0008524C&quot;/&gt;&lt;wsp:rsid wsp:val=&quot;0008778A&quot;/&gt;&lt;wsp:rsid wsp:val=&quot;00090B41&quot;/&gt;&lt;wsp:rsid wsp:val=&quot;000918EB&quot;/&gt;&lt;wsp:rsid wsp:val=&quot;00093788&quot;/&gt;&lt;wsp:rsid wsp:val=&quot;000A5421&quot;/&gt;&lt;wsp:rsid wsp:val=&quot;000A57A7&quot;/&gt;&lt;wsp:rsid wsp:val=&quot;000A72F6&quot;/&gt;&lt;wsp:rsid wsp:val=&quot;000B1973&quot;/&gt;&lt;wsp:rsid wsp:val=&quot;000B74EA&quot;/&gt;&lt;wsp:rsid wsp:val=&quot;000B7AEF&quot;/&gt;&lt;wsp:rsid wsp:val=&quot;000C3C6D&quot;/&gt;&lt;wsp:rsid wsp:val=&quot;000F6CE7&quot;/&gt;&lt;wsp:rsid wsp:val=&quot;00100349&quot;/&gt;&lt;wsp:rsid wsp:val=&quot;00101799&quot;/&gt;&lt;wsp:rsid wsp:val=&quot;00102C6C&quot;/&gt;&lt;wsp:rsid wsp:val=&quot;00105227&quot;/&gt;&lt;wsp:rsid wsp:val=&quot;00110450&quot;/&gt;&lt;wsp:rsid wsp:val=&quot;001106BD&quot;/&gt;&lt;wsp:rsid wsp:val=&quot;00120717&quot;/&gt;&lt;wsp:rsid wsp:val=&quot;00121D44&quot;/&gt;&lt;wsp:rsid wsp:val=&quot;001242E8&quot;/&gt;&lt;wsp:rsid wsp:val=&quot;00124EB6&quot;/&gt;&lt;wsp:rsid wsp:val=&quot;00125390&quot;/&gt;&lt;wsp:rsid wsp:val=&quot;001268D4&quot;/&gt;&lt;wsp:rsid wsp:val=&quot;00127710&quot;/&gt;&lt;wsp:rsid wsp:val=&quot;00127F20&quot;/&gt;&lt;wsp:rsid wsp:val=&quot;00131B9B&quot;/&gt;&lt;wsp:rsid wsp:val=&quot;0013430D&quot;/&gt;&lt;wsp:rsid wsp:val=&quot;00137616&quot;/&gt;&lt;wsp:rsid wsp:val=&quot;001406FD&quot;/&gt;&lt;wsp:rsid wsp:val=&quot;00141A9F&quot;/&gt;&lt;wsp:rsid wsp:val=&quot;00143A7D&quot;/&gt;&lt;wsp:rsid wsp:val=&quot;00146410&quot;/&gt;&lt;wsp:rsid wsp:val=&quot;00150540&quot;/&gt;&lt;wsp:rsid wsp:val=&quot;0015165A&quot;/&gt;&lt;wsp:rsid wsp:val=&quot;00153388&quot;/&gt;&lt;wsp:rsid wsp:val=&quot;00157430&quot;/&gt;&lt;wsp:rsid wsp:val=&quot;00160981&quot;/&gt;&lt;wsp:rsid wsp:val=&quot;001619C2&quot;/&gt;&lt;wsp:rsid wsp:val=&quot;001640CB&quot;/&gt;&lt;wsp:rsid wsp:val=&quot;001672B8&quot;/&gt;&lt;wsp:rsid wsp:val=&quot;00173CFE&quot;/&gt;&lt;wsp:rsid wsp:val=&quot;0017721D&quot;/&gt;&lt;wsp:rsid wsp:val=&quot;00177B8A&quot;/&gt;&lt;wsp:rsid wsp:val=&quot;001807F6&quot;/&gt;&lt;wsp:rsid wsp:val=&quot;0018095E&quot;/&gt;&lt;wsp:rsid wsp:val=&quot;00183C42&quot;/&gt;&lt;wsp:rsid wsp:val=&quot;00184BE9&quot;/&gt;&lt;wsp:rsid wsp:val=&quot;00190CE4&quot;/&gt;&lt;wsp:rsid wsp:val=&quot;0019118D&quot;/&gt;&lt;wsp:rsid wsp:val=&quot;00191630&quot;/&gt;&lt;wsp:rsid wsp:val=&quot;0019230B&quot;/&gt;&lt;wsp:rsid wsp:val=&quot;001A04D2&quot;/&gt;&lt;wsp:rsid wsp:val=&quot;001A0E86&quot;/&gt;&lt;wsp:rsid wsp:val=&quot;001A6A1E&quot;/&gt;&lt;wsp:rsid wsp:val=&quot;001A6F6F&quot;/&gt;&lt;wsp:rsid wsp:val=&quot;001A758A&quot;/&gt;&lt;wsp:rsid wsp:val=&quot;001B29EE&quot;/&gt;&lt;wsp:rsid wsp:val=&quot;001B4343&quot;/&gt;&lt;wsp:rsid wsp:val=&quot;001C1A24&quot;/&gt;&lt;wsp:rsid wsp:val=&quot;001C30F9&quot;/&gt;&lt;wsp:rsid wsp:val=&quot;001C608E&quot;/&gt;&lt;wsp:rsid wsp:val=&quot;001D176D&quot;/&gt;&lt;wsp:rsid wsp:val=&quot;001D3CBA&quot;/&gt;&lt;wsp:rsid wsp:val=&quot;001F1850&quot;/&gt;&lt;wsp:rsid wsp:val=&quot;001F1B5C&quot;/&gt;&lt;wsp:rsid wsp:val=&quot;001F4906&quot;/&gt;&lt;wsp:rsid wsp:val=&quot;001F50C4&quot;/&gt;&lt;wsp:rsid wsp:val=&quot;00203593&quot;/&gt;&lt;wsp:rsid wsp:val=&quot;0020719A&quot;/&gt;&lt;wsp:rsid wsp:val=&quot;00210097&quot;/&gt;&lt;wsp:rsid wsp:val=&quot;00210237&quot;/&gt;&lt;wsp:rsid wsp:val=&quot;00222FCB&quot;/&gt;&lt;wsp:rsid wsp:val=&quot;00225D5D&quot;/&gt;&lt;wsp:rsid wsp:val=&quot;002317CA&quot;/&gt;&lt;wsp:rsid wsp:val=&quot;002422E4&quot;/&gt;&lt;wsp:rsid wsp:val=&quot;002446B3&quot;/&gt;&lt;wsp:rsid wsp:val=&quot;0024505B&quot;/&gt;&lt;wsp:rsid wsp:val=&quot;00245E31&quot;/&gt;&lt;wsp:rsid wsp:val=&quot;002476B7&quot;/&gt;&lt;wsp:rsid wsp:val=&quot;002511BD&quot;/&gt;&lt;wsp:rsid wsp:val=&quot;002539D2&quot;/&gt;&lt;wsp:rsid wsp:val=&quot;0025540B&quot;/&gt;&lt;wsp:rsid wsp:val=&quot;00257611&quot;/&gt;&lt;wsp:rsid wsp:val=&quot;00257FB3&quot;/&gt;&lt;wsp:rsid wsp:val=&quot;002645F4&quot;/&gt;&lt;wsp:rsid wsp:val=&quot;002701A1&quot;/&gt;&lt;wsp:rsid wsp:val=&quot;0027135B&quot;/&gt;&lt;wsp:rsid wsp:val=&quot;00271644&quot;/&gt;&lt;wsp:rsid wsp:val=&quot;00275E99&quot;/&gt;&lt;wsp:rsid wsp:val=&quot;00280290&quot;/&gt;&lt;wsp:rsid wsp:val=&quot;002825C9&quot;/&gt;&lt;wsp:rsid wsp:val=&quot;00285DB2&quot;/&gt;&lt;wsp:rsid wsp:val=&quot;00285F67&quot;/&gt;&lt;wsp:rsid wsp:val=&quot;0029353F&quot;/&gt;&lt;wsp:rsid wsp:val=&quot;002A303D&quot;/&gt;&lt;wsp:rsid wsp:val=&quot;002A5919&quot;/&gt;&lt;wsp:rsid wsp:val=&quot;002A5F80&quot;/&gt;&lt;wsp:rsid wsp:val=&quot;002B0D6A&quot;/&gt;&lt;wsp:rsid wsp:val=&quot;002B1A88&quot;/&gt;&lt;wsp:rsid wsp:val=&quot;002C52CF&quot;/&gt;&lt;wsp:rsid wsp:val=&quot;002D0DE2&quot;/&gt;&lt;wsp:rsid wsp:val=&quot;002D2296&quot;/&gt;&lt;wsp:rsid wsp:val=&quot;002D3BDD&quot;/&gt;&lt;wsp:rsid wsp:val=&quot;002D700D&quot;/&gt;&lt;wsp:rsid wsp:val=&quot;002D7D4C&quot;/&gt;&lt;wsp:rsid wsp:val=&quot;002E1371&quot;/&gt;&lt;wsp:rsid wsp:val=&quot;002E75DF&quot;/&gt;&lt;wsp:rsid wsp:val=&quot;002F5F6B&quot;/&gt;&lt;wsp:rsid wsp:val=&quot;00300415&quot;/&gt;&lt;wsp:rsid wsp:val=&quot;00306EE9&quot;/&gt;&lt;wsp:rsid wsp:val=&quot;003075F7&quot;/&gt;&lt;wsp:rsid wsp:val=&quot;00312473&quot;/&gt;&lt;wsp:rsid wsp:val=&quot;003146E2&quot;/&gt;&lt;wsp:rsid wsp:val=&quot;00315DBA&quot;/&gt;&lt;wsp:rsid wsp:val=&quot;003174E2&quot;/&gt;&lt;wsp:rsid wsp:val=&quot;00317E6F&quot;/&gt;&lt;wsp:rsid wsp:val=&quot;00320466&quot;/&gt;&lt;wsp:rsid wsp:val=&quot;00325440&quot;/&gt;&lt;wsp:rsid wsp:val=&quot;003305AE&quot;/&gt;&lt;wsp:rsid wsp:val=&quot;00332CF8&quot;/&gt;&lt;wsp:rsid wsp:val=&quot;00342E90&quot;/&gt;&lt;wsp:rsid wsp:val=&quot;00344B64&quot;/&gt;&lt;wsp:rsid wsp:val=&quot;00364685&quot;/&gt;&lt;wsp:rsid wsp:val=&quot;003705CC&quot;/&gt;&lt;wsp:rsid wsp:val=&quot;00372F4C&quot;/&gt;&lt;wsp:rsid wsp:val=&quot;00373B00&quot;/&gt;&lt;wsp:rsid wsp:val=&quot;00376003&quot;/&gt;&lt;wsp:rsid wsp:val=&quot;00376209&quot;/&gt;&lt;wsp:rsid wsp:val=&quot;00376EF3&quot;/&gt;&lt;wsp:rsid wsp:val=&quot;00380944&quot;/&gt;&lt;wsp:rsid wsp:val=&quot;00381D56&quot;/&gt;&lt;wsp:rsid wsp:val=&quot;003820CE&quot;/&gt;&lt;wsp:rsid wsp:val=&quot;003867AA&quot;/&gt;&lt;wsp:rsid wsp:val=&quot;003906EF&quot;/&gt;&lt;wsp:rsid wsp:val=&quot;00393CEE&quot;/&gt;&lt;wsp:rsid wsp:val=&quot;00396254&quot;/&gt;&lt;wsp:rsid wsp:val=&quot;0039708A&quot;/&gt;&lt;wsp:rsid wsp:val=&quot;00397FA7&quot;/&gt;&lt;wsp:rsid wsp:val=&quot;003A1A31&quot;/&gt;&lt;wsp:rsid wsp:val=&quot;003A4084&quot;/&gt;&lt;wsp:rsid wsp:val=&quot;003A4F48&quot;/&gt;&lt;wsp:rsid wsp:val=&quot;003A616F&quot;/&gt;&lt;wsp:rsid wsp:val=&quot;003A68B4&quot;/&gt;&lt;wsp:rsid wsp:val=&quot;003B19E3&quot;/&gt;&lt;wsp:rsid wsp:val=&quot;003B20D8&quot;/&gt;&lt;wsp:rsid wsp:val=&quot;003B2C03&quot;/&gt;&lt;wsp:rsid wsp:val=&quot;003B4D74&quot;/&gt;&lt;wsp:rsid wsp:val=&quot;003B59BF&quot;/&gt;&lt;wsp:rsid wsp:val=&quot;003B5B54&quot;/&gt;&lt;wsp:rsid wsp:val=&quot;003B641A&quot;/&gt;&lt;wsp:rsid wsp:val=&quot;003C0D09&quot;/&gt;&lt;wsp:rsid wsp:val=&quot;003C3033&quot;/&gt;&lt;wsp:rsid wsp:val=&quot;003C5B4F&quot;/&gt;&lt;wsp:rsid wsp:val=&quot;003C74EC&quot;/&gt;&lt;wsp:rsid wsp:val=&quot;003D1D53&quot;/&gt;&lt;wsp:rsid wsp:val=&quot;003D6B9E&quot;/&gt;&lt;wsp:rsid wsp:val=&quot;003D7639&quot;/&gt;&lt;wsp:rsid wsp:val=&quot;003D7921&quot;/&gt;&lt;wsp:rsid wsp:val=&quot;003E41C6&quot;/&gt;&lt;wsp:rsid wsp:val=&quot;003E4AF1&quot;/&gt;&lt;wsp:rsid wsp:val=&quot;003E4F14&quot;/&gt;&lt;wsp:rsid wsp:val=&quot;003F4587&quot;/&gt;&lt;wsp:rsid wsp:val=&quot;003F7489&quot;/&gt;&lt;wsp:rsid wsp:val=&quot;00401F1D&quot;/&gt;&lt;wsp:rsid wsp:val=&quot;00403BF2&quot;/&gt;&lt;wsp:rsid wsp:val=&quot;004078B7&quot;/&gt;&lt;wsp:rsid wsp:val=&quot;0041490F&quot;/&gt;&lt;wsp:rsid wsp:val=&quot;00414D8C&quot;/&gt;&lt;wsp:rsid wsp:val=&quot;00417821&quot;/&gt;&lt;wsp:rsid wsp:val=&quot;00417B23&quot;/&gt;&lt;wsp:rsid wsp:val=&quot;0042193A&quot;/&gt;&lt;wsp:rsid wsp:val=&quot;00421FF4&quot;/&gt;&lt;wsp:rsid wsp:val=&quot;00434364&quot;/&gt;&lt;wsp:rsid wsp:val=&quot;00434389&quot;/&gt;&lt;wsp:rsid wsp:val=&quot;00435F59&quot;/&gt;&lt;wsp:rsid wsp:val=&quot;004375BA&quot;/&gt;&lt;wsp:rsid wsp:val=&quot;00442B7E&quot;/&gt;&lt;wsp:rsid wsp:val=&quot;0044689D&quot;/&gt;&lt;wsp:rsid wsp:val=&quot;00450773&quot;/&gt;&lt;wsp:rsid wsp:val=&quot;00452D7A&quot;/&gt;&lt;wsp:rsid wsp:val=&quot;00454DED&quot;/&gt;&lt;wsp:rsid wsp:val=&quot;00460229&quot;/&gt;&lt;wsp:rsid wsp:val=&quot;0046234A&quot;/&gt;&lt;wsp:rsid wsp:val=&quot;0046300F&quot;/&gt;&lt;wsp:rsid wsp:val=&quot;004669D0&quot;/&gt;&lt;wsp:rsid wsp:val=&quot;00477DA9&quot;/&gt;&lt;wsp:rsid wsp:val=&quot;00477E3A&quot;/&gt;&lt;wsp:rsid wsp:val=&quot;0048085F&quot;/&gt;&lt;wsp:rsid wsp:val=&quot;00481797&quot;/&gt;&lt;wsp:rsid wsp:val=&quot;0048797B&quot;/&gt;&lt;wsp:rsid wsp:val=&quot;004920F9&quot;/&gt;&lt;wsp:rsid wsp:val=&quot;004937A6&quot;/&gt;&lt;wsp:rsid wsp:val=&quot;00497D45&quot;/&gt;&lt;wsp:rsid wsp:val=&quot;004A17A2&quot;/&gt;&lt;wsp:rsid wsp:val=&quot;004A3702&quot;/&gt;&lt;wsp:rsid wsp:val=&quot;004A62C5&quot;/&gt;&lt;wsp:rsid wsp:val=&quot;004A6EF9&quot;/&gt;&lt;wsp:rsid wsp:val=&quot;004B142F&quot;/&gt;&lt;wsp:rsid wsp:val=&quot;004B1875&quot;/&gt;&lt;wsp:rsid wsp:val=&quot;004B5A80&quot;/&gt;&lt;wsp:rsid wsp:val=&quot;004B5C6A&quot;/&gt;&lt;wsp:rsid wsp:val=&quot;004C1D3E&quot;/&gt;&lt;wsp:rsid wsp:val=&quot;004C4FF0&quot;/&gt;&lt;wsp:rsid wsp:val=&quot;004C5436&quot;/&gt;&lt;wsp:rsid wsp:val=&quot;004C67F6&quot;/&gt;&lt;wsp:rsid wsp:val=&quot;004D0A2D&quot;/&gt;&lt;wsp:rsid wsp:val=&quot;004D62A3&quot;/&gt;&lt;wsp:rsid wsp:val=&quot;004E1A0F&quot;/&gt;&lt;wsp:rsid wsp:val=&quot;004E335C&quot;/&gt;&lt;wsp:rsid wsp:val=&quot;004E6D9B&quot;/&gt;&lt;wsp:rsid wsp:val=&quot;004E7337&quot;/&gt;&lt;wsp:rsid wsp:val=&quot;004E7A95&quot;/&gt;&lt;wsp:rsid wsp:val=&quot;004F1A22&quot;/&gt;&lt;wsp:rsid wsp:val=&quot;004F497D&quot;/&gt;&lt;wsp:rsid wsp:val=&quot;004F4D64&quot;/&gt;&lt;wsp:rsid wsp:val=&quot;004F6DA8&quot;/&gt;&lt;wsp:rsid wsp:val=&quot;00501F31&quot;/&gt;&lt;wsp:rsid wsp:val=&quot;00502A84&quot;/&gt;&lt;wsp:rsid wsp:val=&quot;00503072&quot;/&gt;&lt;wsp:rsid wsp:val=&quot;00507825&quot;/&gt;&lt;wsp:rsid wsp:val=&quot;005145BD&quot;/&gt;&lt;wsp:rsid wsp:val=&quot;00517E35&quot;/&gt;&lt;wsp:rsid wsp:val=&quot;00527A03&quot;/&gt;&lt;wsp:rsid wsp:val=&quot;005348D9&quot;/&gt;&lt;wsp:rsid wsp:val=&quot;00537B76&quot;/&gt;&lt;wsp:rsid wsp:val=&quot;0054257F&quot;/&gt;&lt;wsp:rsid wsp:val=&quot;0054283F&quot;/&gt;&lt;wsp:rsid wsp:val=&quot;00544A2B&quot;/&gt;&lt;wsp:rsid wsp:val=&quot;005454CA&quot;/&gt;&lt;wsp:rsid wsp:val=&quot;00547D68&quot;/&gt;&lt;wsp:rsid wsp:val=&quot;00550291&quot;/&gt;&lt;wsp:rsid wsp:val=&quot;00552A43&quot;/&gt;&lt;wsp:rsid wsp:val=&quot;005544F5&quot;/&gt;&lt;wsp:rsid wsp:val=&quot;005713DD&quot;/&gt;&lt;wsp:rsid wsp:val=&quot;005720C4&quot;/&gt;&lt;wsp:rsid wsp:val=&quot;00572BC6&quot;/&gt;&lt;wsp:rsid wsp:val=&quot;00576835&quot;/&gt;&lt;wsp:rsid wsp:val=&quot;005773B5&quot;/&gt;&lt;wsp:rsid wsp:val=&quot;00590072&quot;/&gt;&lt;wsp:rsid wsp:val=&quot;005918C1&quot;/&gt;&lt;wsp:rsid wsp:val=&quot;00591AF3&quot;/&gt;&lt;wsp:rsid wsp:val=&quot;0059547A&quot;/&gt;&lt;wsp:rsid wsp:val=&quot;005A155C&quot;/&gt;&lt;wsp:rsid wsp:val=&quot;005A3D8B&quot;/&gt;&lt;wsp:rsid wsp:val=&quot;005A419B&quot;/&gt;&lt;wsp:rsid wsp:val=&quot;005A6987&quot;/&gt;&lt;wsp:rsid wsp:val=&quot;005A7D06&quot;/&gt;&lt;wsp:rsid wsp:val=&quot;005B39E5&quot;/&gt;&lt;wsp:rsid wsp:val=&quot;005B4F11&quot;/&gt;&lt;wsp:rsid wsp:val=&quot;005B4F46&quot;/&gt;&lt;wsp:rsid wsp:val=&quot;005B5BF1&quot;/&gt;&lt;wsp:rsid wsp:val=&quot;005C1580&quot;/&gt;&lt;wsp:rsid wsp:val=&quot;005C1E05&quot;/&gt;&lt;wsp:rsid wsp:val=&quot;005C3354&quot;/&gt;&lt;wsp:rsid wsp:val=&quot;005D0035&quot;/&gt;&lt;wsp:rsid wsp:val=&quot;005D0397&quot;/&gt;&lt;wsp:rsid wsp:val=&quot;005D3741&quot;/&gt;&lt;wsp:rsid wsp:val=&quot;005D78CE&quot;/&gt;&lt;wsp:rsid wsp:val=&quot;005E195E&quot;/&gt;&lt;wsp:rsid wsp:val=&quot;005E4BA2&quot;/&gt;&lt;wsp:rsid wsp:val=&quot;005F0AC7&quot;/&gt;&lt;wsp:rsid wsp:val=&quot;005F125F&quot;/&gt;&lt;wsp:rsid wsp:val=&quot;005F4046&quot;/&gt;&lt;wsp:rsid wsp:val=&quot;005F6FA3&quot;/&gt;&lt;wsp:rsid wsp:val=&quot;006021FA&quot;/&gt;&lt;wsp:rsid wsp:val=&quot;00603196&quot;/&gt;&lt;wsp:rsid wsp:val=&quot;00603896&quot;/&gt;&lt;wsp:rsid wsp:val=&quot;0061020D&quot;/&gt;&lt;wsp:rsid wsp:val=&quot;006127A0&quot;/&gt;&lt;wsp:rsid wsp:val=&quot;0061404D&quot;/&gt;&lt;wsp:rsid wsp:val=&quot;006206E6&quot;/&gt;&lt;wsp:rsid wsp:val=&quot;0062169C&quot;/&gt;&lt;wsp:rsid wsp:val=&quot;00626C44&quot;/&gt;&lt;wsp:rsid wsp:val=&quot;00627949&quot;/&gt;&lt;wsp:rsid wsp:val=&quot;00633C9B&quot;/&gt;&lt;wsp:rsid wsp:val=&quot;00636099&quot;/&gt;&lt;wsp:rsid wsp:val=&quot;00640378&quot;/&gt;&lt;wsp:rsid wsp:val=&quot;006430B4&quot;/&gt;&lt;wsp:rsid wsp:val=&quot;00645C00&quot;/&gt;&lt;wsp:rsid wsp:val=&quot;00646A38&quot;/&gt;&lt;wsp:rsid wsp:val=&quot;006518E4&quot;/&gt;&lt;wsp:rsid wsp:val=&quot;0065703F&quot;/&gt;&lt;wsp:rsid wsp:val=&quot;00662EAE&quot;/&gt;&lt;wsp:rsid wsp:val=&quot;006753C5&quot;/&gt;&lt;wsp:rsid wsp:val=&quot;006773B9&quot;/&gt;&lt;wsp:rsid wsp:val=&quot;00680675&quot;/&gt;&lt;wsp:rsid wsp:val=&quot;00686D0C&quot;/&gt;&lt;wsp:rsid wsp:val=&quot;00690A5A&quot;/&gt;&lt;wsp:rsid wsp:val=&quot;00690F87&quot;/&gt;&lt;wsp:rsid wsp:val=&quot;00692737&quot;/&gt;&lt;wsp:rsid wsp:val=&quot;006945B0&quot;/&gt;&lt;wsp:rsid wsp:val=&quot;0069515B&quot;/&gt;&lt;wsp:rsid wsp:val=&quot;00697DF9&quot;/&gt;&lt;wsp:rsid wsp:val=&quot;006A048E&quot;/&gt;&lt;wsp:rsid wsp:val=&quot;006A1F27&quot;/&gt;&lt;wsp:rsid wsp:val=&quot;006A4120&quot;/&gt;&lt;wsp:rsid wsp:val=&quot;006A4C5A&quot;/&gt;&lt;wsp:rsid wsp:val=&quot;006B29C8&quot;/&gt;&lt;wsp:rsid wsp:val=&quot;006B4AEC&quot;/&gt;&lt;wsp:rsid wsp:val=&quot;006C1186&quot;/&gt;&lt;wsp:rsid wsp:val=&quot;006C3994&quot;/&gt;&lt;wsp:rsid wsp:val=&quot;006E3F85&quot;/&gt;&lt;wsp:rsid wsp:val=&quot;006E44EE&quot;/&gt;&lt;wsp:rsid wsp:val=&quot;006E606C&quot;/&gt;&lt;wsp:rsid wsp:val=&quot;006F5712&quot;/&gt;&lt;wsp:rsid wsp:val=&quot;006F7787&quot;/&gt;&lt;wsp:rsid wsp:val=&quot;006F7BC2&quot;/&gt;&lt;wsp:rsid wsp:val=&quot;00701BBB&quot;/&gt;&lt;wsp:rsid wsp:val=&quot;00701E61&quot;/&gt;&lt;wsp:rsid wsp:val=&quot;00704F94&quot;/&gt;&lt;wsp:rsid wsp:val=&quot;00711D7D&quot;/&gt;&lt;wsp:rsid wsp:val=&quot;00711FCF&quot;/&gt;&lt;wsp:rsid wsp:val=&quot;007154D4&quot;/&gt;&lt;wsp:rsid wsp:val=&quot;00716094&quot;/&gt;&lt;wsp:rsid wsp:val=&quot;007166DB&quot;/&gt;&lt;wsp:rsid wsp:val=&quot;00717800&quot;/&gt;&lt;wsp:rsid wsp:val=&quot;00717A37&quot;/&gt;&lt;wsp:rsid wsp:val=&quot;00720809&quot;/&gt;&lt;wsp:rsid wsp:val=&quot;007248A5&quot;/&gt;&lt;wsp:rsid wsp:val=&quot;00727B09&quot;/&gt;&lt;wsp:rsid wsp:val=&quot;00732D4C&quot;/&gt;&lt;wsp:rsid wsp:val=&quot;00734740&quot;/&gt;&lt;wsp:rsid wsp:val=&quot;00740983&quot;/&gt;&lt;wsp:rsid wsp:val=&quot;007436CA&quot;/&gt;&lt;wsp:rsid wsp:val=&quot;007452E3&quot;/&gt;&lt;wsp:rsid wsp:val=&quot;00750BCB&quot;/&gt;&lt;wsp:rsid wsp:val=&quot;0075178A&quot;/&gt;&lt;wsp:rsid wsp:val=&quot;00756BF4&quot;/&gt;&lt;wsp:rsid wsp:val=&quot;00762DD3&quot;/&gt;&lt;wsp:rsid wsp:val=&quot;00781FD2&quot;/&gt;&lt;wsp:rsid wsp:val=&quot;00783EF2&quot;/&gt;&lt;wsp:rsid wsp:val=&quot;007852F8&quot;/&gt;&lt;wsp:rsid wsp:val=&quot;007919B7&quot;/&gt;&lt;wsp:rsid wsp:val=&quot;00791C6E&quot;/&gt;&lt;wsp:rsid wsp:val=&quot;007A073E&quot;/&gt;&lt;wsp:rsid wsp:val=&quot;007A2BD8&quot;/&gt;&lt;wsp:rsid wsp:val=&quot;007A3050&quot;/&gt;&lt;wsp:rsid wsp:val=&quot;007B0034&quot;/&gt;&lt;wsp:rsid wsp:val=&quot;007B3091&quot;/&gt;&lt;wsp:rsid wsp:val=&quot;007B7AE2&quot;/&gt;&lt;wsp:rsid wsp:val=&quot;007C0695&quot;/&gt;&lt;wsp:rsid wsp:val=&quot;007C2358&quot;/&gt;&lt;wsp:rsid wsp:val=&quot;007C350F&quot;/&gt;&lt;wsp:rsid wsp:val=&quot;007C5AAB&quot;/&gt;&lt;wsp:rsid wsp:val=&quot;007C5B45&quot;/&gt;&lt;wsp:rsid wsp:val=&quot;007D06C5&quot;/&gt;&lt;wsp:rsid wsp:val=&quot;007E461C&quot;/&gt;&lt;wsp:rsid wsp:val=&quot;007F0699&quot;/&gt;&lt;wsp:rsid wsp:val=&quot;007F2366&quot;/&gt;&lt;wsp:rsid wsp:val=&quot;00805EA1&quot;/&gt;&lt;wsp:rsid wsp:val=&quot;0082065C&quot;/&gt;&lt;wsp:rsid wsp:val=&quot;008206DA&quot;/&gt;&lt;wsp:rsid wsp:val=&quot;00820B24&quot;/&gt;&lt;wsp:rsid wsp:val=&quot;00821528&quot;/&gt;&lt;wsp:rsid wsp:val=&quot;00824A7D&quot;/&gt;&lt;wsp:rsid wsp:val=&quot;00827CE8&quot;/&gt;&lt;wsp:rsid wsp:val=&quot;0083354E&quot;/&gt;&lt;wsp:rsid wsp:val=&quot;00843A83&quot;/&gt;&lt;wsp:rsid wsp:val=&quot;008475BF&quot;/&gt;&lt;wsp:rsid wsp:val=&quot;008539CE&quot;/&gt;&lt;wsp:rsid wsp:val=&quot;008579BB&quot;/&gt;&lt;wsp:rsid wsp:val=&quot;00864309&quot;/&gt;&lt;wsp:rsid wsp:val=&quot;0086638B&quot;/&gt;&lt;wsp:rsid wsp:val=&quot;00866A30&quot;/&gt;&lt;wsp:rsid wsp:val=&quot;00866C84&quot;/&gt;&lt;wsp:rsid wsp:val=&quot;00867863&quot;/&gt;&lt;wsp:rsid wsp:val=&quot;00872DA2&quot;/&gt;&lt;wsp:rsid wsp:val=&quot;00877D5C&quot;/&gt;&lt;wsp:rsid wsp:val=&quot;008800FA&quot;/&gt;&lt;wsp:rsid wsp:val=&quot;00882625&quot;/&gt;&lt;wsp:rsid wsp:val=&quot;0089242D&quot;/&gt;&lt;wsp:rsid wsp:val=&quot;008A34F5&quot;/&gt;&lt;wsp:rsid wsp:val=&quot;008A358B&quot;/&gt;&lt;wsp:rsid wsp:val=&quot;008A39AB&quot;/&gt;&lt;wsp:rsid wsp:val=&quot;008A5B95&quot;/&gt;&lt;wsp:rsid wsp:val=&quot;008B2078&quot;/&gt;&lt;wsp:rsid wsp:val=&quot;008B256D&quot;/&gt;&lt;wsp:rsid wsp:val=&quot;008C3C0B&quot;/&gt;&lt;wsp:rsid wsp:val=&quot;008C5C67&quot;/&gt;&lt;wsp:rsid wsp:val=&quot;008D1073&quot;/&gt;&lt;wsp:rsid wsp:val=&quot;008D533A&quot;/&gt;&lt;wsp:rsid wsp:val=&quot;008E1BC8&quot;/&gt;&lt;wsp:rsid wsp:val=&quot;008E2F67&quot;/&gt;&lt;wsp:rsid wsp:val=&quot;008F274A&quot;/&gt;&lt;wsp:rsid wsp:val=&quot;008F3768&quot;/&gt;&lt;wsp:rsid wsp:val=&quot;00900E74&quot;/&gt;&lt;wsp:rsid wsp:val=&quot;00904E0D&quot;/&gt;&lt;wsp:rsid wsp:val=&quot;009058C6&quot;/&gt;&lt;wsp:rsid wsp:val=&quot;00910832&quot;/&gt;&lt;wsp:rsid wsp:val=&quot;00911D11&quot;/&gt;&lt;wsp:rsid wsp:val=&quot;009123C6&quot;/&gt;&lt;wsp:rsid wsp:val=&quot;0091438E&quot;/&gt;&lt;wsp:rsid wsp:val=&quot;00921ABB&quot;/&gt;&lt;wsp:rsid wsp:val=&quot;00922562&quot;/&gt;&lt;wsp:rsid wsp:val=&quot;00925D53&quot;/&gt;&lt;wsp:rsid wsp:val=&quot;0093372C&quot;/&gt;&lt;wsp:rsid wsp:val=&quot;00940456&quot;/&gt;&lt;wsp:rsid wsp:val=&quot;009415C0&quot;/&gt;&lt;wsp:rsid wsp:val=&quot;00945B75&quot;/&gt;&lt;wsp:rsid wsp:val=&quot;00947176&quot;/&gt;&lt;wsp:rsid wsp:val=&quot;0095629E&quot;/&gt;&lt;wsp:rsid wsp:val=&quot;00964F5D&quot;/&gt;&lt;wsp:rsid wsp:val=&quot;00965BA4&quot;/&gt;&lt;wsp:rsid wsp:val=&quot;00973557&quot;/&gt;&lt;wsp:rsid wsp:val=&quot;0097635F&quot;/&gt;&lt;wsp:rsid wsp:val=&quot;00982BA6&quot;/&gt;&lt;wsp:rsid wsp:val=&quot;00984A5D&quot;/&gt;&lt;wsp:rsid wsp:val=&quot;00986098&quot;/&gt;&lt;wsp:rsid wsp:val=&quot;0098664C&quot;/&gt;&lt;wsp:rsid wsp:val=&quot;00987700&quot;/&gt;&lt;wsp:rsid wsp:val=&quot;009A34DA&quot;/&gt;&lt;wsp:rsid wsp:val=&quot;009B254A&quot;/&gt;&lt;wsp:rsid wsp:val=&quot;009B2807&quot;/&gt;&lt;wsp:rsid wsp:val=&quot;009B4C2F&quot;/&gt;&lt;wsp:rsid wsp:val=&quot;009B7549&quot;/&gt;&lt;wsp:rsid wsp:val=&quot;009C0970&quot;/&gt;&lt;wsp:rsid wsp:val=&quot;009C5C87&quot;/&gt;&lt;wsp:rsid wsp:val=&quot;009C6ABB&quot;/&gt;&lt;wsp:rsid wsp:val=&quot;009C7BCF&quot;/&gt;&lt;wsp:rsid wsp:val=&quot;009D3E1E&quot;/&gt;&lt;wsp:rsid wsp:val=&quot;009D3FA8&quot;/&gt;&lt;wsp:rsid wsp:val=&quot;009D70EE&quot;/&gt;&lt;wsp:rsid wsp:val=&quot;009D7169&quot;/&gt;&lt;wsp:rsid wsp:val=&quot;009D7842&quot;/&gt;&lt;wsp:rsid wsp:val=&quot;009E0893&quot;/&gt;&lt;wsp:rsid wsp:val=&quot;009E1E1D&quot;/&gt;&lt;wsp:rsid wsp:val=&quot;009E6271&quot;/&gt;&lt;wsp:rsid wsp:val=&quot;009E63E2&quot;/&gt;&lt;wsp:rsid wsp:val=&quot;009F07E0&quot;/&gt;&lt;wsp:rsid wsp:val=&quot;009F5DF3&quot;/&gt;&lt;wsp:rsid wsp:val=&quot;00A00F26&quot;/&gt;&lt;wsp:rsid wsp:val=&quot;00A01653&quot;/&gt;&lt;wsp:rsid wsp:val=&quot;00A039E9&quot;/&gt;&lt;wsp:rsid wsp:val=&quot;00A10B5E&quot;/&gt;&lt;wsp:rsid wsp:val=&quot;00A11F00&quot;/&gt;&lt;wsp:rsid wsp:val=&quot;00A1740B&quot;/&gt;&lt;wsp:rsid wsp:val=&quot;00A251C7&quot;/&gt;&lt;wsp:rsid wsp:val=&quot;00A2552A&quot;/&gt;&lt;wsp:rsid wsp:val=&quot;00A257BA&quot;/&gt;&lt;wsp:rsid wsp:val=&quot;00A305A1&quot;/&gt;&lt;wsp:rsid wsp:val=&quot;00A30C36&quot;/&gt;&lt;wsp:rsid wsp:val=&quot;00A3751C&quot;/&gt;&lt;wsp:rsid wsp:val=&quot;00A37687&quot;/&gt;&lt;wsp:rsid wsp:val=&quot;00A37707&quot;/&gt;&lt;wsp:rsid wsp:val=&quot;00A53327&quot;/&gt;&lt;wsp:rsid wsp:val=&quot;00A56494&quot;/&gt;&lt;wsp:rsid wsp:val=&quot;00A61DEF&quot;/&gt;&lt;wsp:rsid wsp:val=&quot;00A62934&quot;/&gt;&lt;wsp:rsid wsp:val=&quot;00A67447&quot;/&gt;&lt;wsp:rsid wsp:val=&quot;00A678D7&quot;/&gt;&lt;wsp:rsid wsp:val=&quot;00A702AD&quot;/&gt;&lt;wsp:rsid wsp:val=&quot;00A71185&quot;/&gt;&lt;wsp:rsid wsp:val=&quot;00A72057&quot;/&gt;&lt;wsp:rsid wsp:val=&quot;00A724D2&quot;/&gt;&lt;wsp:rsid wsp:val=&quot;00A93D53&quot;/&gt;&lt;wsp:rsid wsp:val=&quot;00A94D6B&quot;/&gt;&lt;wsp:rsid wsp:val=&quot;00A95BD7&quot;/&gt;&lt;wsp:rsid wsp:val=&quot;00A979E3&quot;/&gt;&lt;wsp:rsid wsp:val=&quot;00AA0117&quot;/&gt;&lt;wsp:rsid wsp:val=&quot;00AA2F48&quot;/&gt;&lt;wsp:rsid wsp:val=&quot;00AB093B&quot;/&gt;&lt;wsp:rsid wsp:val=&quot;00AB0BE9&quot;/&gt;&lt;wsp:rsid wsp:val=&quot;00AB2AEB&quot;/&gt;&lt;wsp:rsid wsp:val=&quot;00AB591F&quot;/&gt;&lt;wsp:rsid wsp:val=&quot;00AC092C&quot;/&gt;&lt;wsp:rsid wsp:val=&quot;00AC1324&quot;/&gt;&lt;wsp:rsid wsp:val=&quot;00AC5E72&quot;/&gt;&lt;wsp:rsid wsp:val=&quot;00AD28AB&quot;/&gt;&lt;wsp:rsid wsp:val=&quot;00AD49BB&quot;/&gt;&lt;wsp:rsid wsp:val=&quot;00AD52CA&quot;/&gt;&lt;wsp:rsid wsp:val=&quot;00AD5E29&quot;/&gt;&lt;wsp:rsid wsp:val=&quot;00AE099E&quot;/&gt;&lt;wsp:rsid wsp:val=&quot;00AE1246&quot;/&gt;&lt;wsp:rsid wsp:val=&quot;00AE1BD6&quot;/&gt;&lt;wsp:rsid wsp:val=&quot;00AE1F53&quot;/&gt;&lt;wsp:rsid wsp:val=&quot;00AE3B0B&quot;/&gt;&lt;wsp:rsid wsp:val=&quot;00AE4892&quot;/&gt;&lt;wsp:rsid wsp:val=&quot;00AE5055&quot;/&gt;&lt;wsp:rsid wsp:val=&quot;00AE6529&quot;/&gt;&lt;wsp:rsid wsp:val=&quot;00AE6B8E&quot;/&gt;&lt;wsp:rsid wsp:val=&quot;00AE6E79&quot;/&gt;&lt;wsp:rsid wsp:val=&quot;00AF1915&quot;/&gt;&lt;wsp:rsid wsp:val=&quot;00AF7BB3&quot;/&gt;&lt;wsp:rsid wsp:val=&quot;00B00337&quot;/&gt;&lt;wsp:rsid wsp:val=&quot;00B04162&quot;/&gt;&lt;wsp:rsid wsp:val=&quot;00B122A1&quot;/&gt;&lt;wsp:rsid wsp:val=&quot;00B16BFF&quot;/&gt;&lt;wsp:rsid wsp:val=&quot;00B20077&quot;/&gt;&lt;wsp:rsid wsp:val=&quot;00B20E6C&quot;/&gt;&lt;wsp:rsid wsp:val=&quot;00B242E0&quot;/&gt;&lt;wsp:rsid wsp:val=&quot;00B247C6&quot;/&gt;&lt;wsp:rsid wsp:val=&quot;00B26AD5&quot;/&gt;&lt;wsp:rsid wsp:val=&quot;00B332EA&quot;/&gt;&lt;wsp:rsid wsp:val=&quot;00B35C17&quot;/&gt;&lt;wsp:rsid wsp:val=&quot;00B375CC&quot;/&gt;&lt;wsp:rsid wsp:val=&quot;00B403E9&quot;/&gt;&lt;wsp:rsid wsp:val=&quot;00B43CC4&quot;/&gt;&lt;wsp:rsid wsp:val=&quot;00B46873&quot;/&gt;&lt;wsp:rsid wsp:val=&quot;00B47364&quot;/&gt;&lt;wsp:rsid wsp:val=&quot;00B474AA&quot;/&gt;&lt;wsp:rsid wsp:val=&quot;00B552EA&quot;/&gt;&lt;wsp:rsid wsp:val=&quot;00B578F0&quot;/&gt;&lt;wsp:rsid wsp:val=&quot;00B57DB6&quot;/&gt;&lt;wsp:rsid wsp:val=&quot;00B60ABF&quot;/&gt;&lt;wsp:rsid wsp:val=&quot;00B62551&quot;/&gt;&lt;wsp:rsid wsp:val=&quot;00B709AE&quot;/&gt;&lt;wsp:rsid wsp:val=&quot;00B7230F&quot;/&gt;&lt;wsp:rsid wsp:val=&quot;00B72FDC&quot;/&gt;&lt;wsp:rsid wsp:val=&quot;00B74051&quot;/&gt;&lt;wsp:rsid wsp:val=&quot;00B76E75&quot;/&gt;&lt;wsp:rsid wsp:val=&quot;00B82C1A&quot;/&gt;&lt;wsp:rsid wsp:val=&quot;00B8301A&quot;/&gt;&lt;wsp:rsid wsp:val=&quot;00B836C1&quot;/&gt;&lt;wsp:rsid wsp:val=&quot;00B83762&quot;/&gt;&lt;wsp:rsid wsp:val=&quot;00B85F95&quot;/&gt;&lt;wsp:rsid wsp:val=&quot;00B87478&quot;/&gt;&lt;wsp:rsid wsp:val=&quot;00B92614&quot;/&gt;&lt;wsp:rsid wsp:val=&quot;00B930C4&quot;/&gt;&lt;wsp:rsid wsp:val=&quot;00B97979&quot;/&gt;&lt;wsp:rsid wsp:val=&quot;00BA59AF&quot;/&gt;&lt;wsp:rsid wsp:val=&quot;00BA6BA3&quot;/&gt;&lt;wsp:rsid wsp:val=&quot;00BA7FEE&quot;/&gt;&lt;wsp:rsid wsp:val=&quot;00BB11C3&quot;/&gt;&lt;wsp:rsid wsp:val=&quot;00BB12B4&quot;/&gt;&lt;wsp:rsid wsp:val=&quot;00BB290D&quot;/&gt;&lt;wsp:rsid wsp:val=&quot;00BB3BEB&quot;/&gt;&lt;wsp:rsid wsp:val=&quot;00BC074D&quot;/&gt;&lt;wsp:rsid wsp:val=&quot;00BC37AE&quot;/&gt;&lt;wsp:rsid wsp:val=&quot;00BC5400&quot;/&gt;&lt;wsp:rsid wsp:val=&quot;00BC5D5C&quot;/&gt;&lt;wsp:rsid wsp:val=&quot;00BD1B40&quot;/&gt;&lt;wsp:rsid wsp:val=&quot;00BD4183&quot;/&gt;&lt;wsp:rsid wsp:val=&quot;00BD5162&quot;/&gt;&lt;wsp:rsid wsp:val=&quot;00BE196A&quot;/&gt;&lt;wsp:rsid wsp:val=&quot;00BF4201&quot;/&gt;&lt;wsp:rsid wsp:val=&quot;00BF6C3F&quot;/&gt;&lt;wsp:rsid wsp:val=&quot;00C00E10&quot;/&gt;&lt;wsp:rsid wsp:val=&quot;00C02168&quot;/&gt;&lt;wsp:rsid wsp:val=&quot;00C03144&quot;/&gt;&lt;wsp:rsid wsp:val=&quot;00C03C2A&quot;/&gt;&lt;wsp:rsid wsp:val=&quot;00C067E9&quot;/&gt;&lt;wsp:rsid wsp:val=&quot;00C11335&quot;/&gt;&lt;wsp:rsid wsp:val=&quot;00C11B81&quot;/&gt;&lt;wsp:rsid wsp:val=&quot;00C135FB&quot;/&gt;&lt;wsp:rsid wsp:val=&quot;00C16E6B&quot;/&gt;&lt;wsp:rsid wsp:val=&quot;00C22C27&quot;/&gt;&lt;wsp:rsid wsp:val=&quot;00C22CD3&quot;/&gt;&lt;wsp:rsid wsp:val=&quot;00C24744&quot;/&gt;&lt;wsp:rsid wsp:val=&quot;00C24A55&quot;/&gt;&lt;wsp:rsid wsp:val=&quot;00C272CC&quot;/&gt;&lt;wsp:rsid wsp:val=&quot;00C32834&quot;/&gt;&lt;wsp:rsid wsp:val=&quot;00C35255&quot;/&gt;&lt;wsp:rsid wsp:val=&quot;00C3735F&quot;/&gt;&lt;wsp:rsid wsp:val=&quot;00C3742D&quot;/&gt;&lt;wsp:rsid wsp:val=&quot;00C424F9&quot;/&gt;&lt;wsp:rsid wsp:val=&quot;00C47CEA&quot;/&gt;&lt;wsp:rsid wsp:val=&quot;00C50C6A&quot;/&gt;&lt;wsp:rsid wsp:val=&quot;00C54C8D&quot;/&gt;&lt;wsp:rsid wsp:val=&quot;00C56455&quot;/&gt;&lt;wsp:rsid wsp:val=&quot;00C619C2&quot;/&gt;&lt;wsp:rsid wsp:val=&quot;00C67A65&quot;/&gt;&lt;wsp:rsid wsp:val=&quot;00C70810&quot;/&gt;&lt;wsp:rsid wsp:val=&quot;00C7222C&quot;/&gt;&lt;wsp:rsid wsp:val=&quot;00C731C3&quot;/&gt;&lt;wsp:rsid wsp:val=&quot;00C75B34&quot;/&gt;&lt;wsp:rsid wsp:val=&quot;00C75F5F&quot;/&gt;&lt;wsp:rsid wsp:val=&quot;00C76931&quot;/&gt;&lt;wsp:rsid wsp:val=&quot;00C81271&quot;/&gt;&lt;wsp:rsid wsp:val=&quot;00C81C0C&quot;/&gt;&lt;wsp:rsid wsp:val=&quot;00C82030&quot;/&gt;&lt;wsp:rsid wsp:val=&quot;00C8373F&quot;/&gt;&lt;wsp:rsid wsp:val=&quot;00C8503E&quot;/&gt;&lt;wsp:rsid wsp:val=&quot;00C85B67&quot;/&gt;&lt;wsp:rsid wsp:val=&quot;00C8689E&quot;/&gt;&lt;wsp:rsid wsp:val=&quot;00C86A39&quot;/&gt;&lt;wsp:rsid wsp:val=&quot;00CA11EA&quot;/&gt;&lt;wsp:rsid wsp:val=&quot;00CA2001&quot;/&gt;&lt;wsp:rsid wsp:val=&quot;00CA4ADD&quot;/&gt;&lt;wsp:rsid wsp:val=&quot;00CA6014&quot;/&gt;&lt;wsp:rsid wsp:val=&quot;00CA6B59&quot;/&gt;&lt;wsp:rsid wsp:val=&quot;00CB3F71&quot;/&gt;&lt;wsp:rsid wsp:val=&quot;00CB4785&quot;/&gt;&lt;wsp:rsid wsp:val=&quot;00CC2F44&quot;/&gt;&lt;wsp:rsid wsp:val=&quot;00CC4F89&quot;/&gt;&lt;wsp:rsid wsp:val=&quot;00CC7439&quot;/&gt;&lt;wsp:rsid wsp:val=&quot;00CC7617&quot;/&gt;&lt;wsp:rsid wsp:val=&quot;00CD3394&quot;/&gt;&lt;wsp:rsid wsp:val=&quot;00CD550D&quot;/&gt;&lt;wsp:rsid wsp:val=&quot;00CE27B4&quot;/&gt;&lt;wsp:rsid wsp:val=&quot;00CE5E71&quot;/&gt;&lt;wsp:rsid wsp:val=&quot;00CE6F5B&quot;/&gt;&lt;wsp:rsid wsp:val=&quot;00CE75E4&quot;/&gt;&lt;wsp:rsid wsp:val=&quot;00CF2236&quot;/&gt;&lt;wsp:rsid wsp:val=&quot;00CF22C7&quot;/&gt;&lt;wsp:rsid wsp:val=&quot;00CF27FD&quot;/&gt;&lt;wsp:rsid wsp:val=&quot;00CF3488&quot;/&gt;&lt;wsp:rsid wsp:val=&quot;00CF55AA&quot;/&gt;&lt;wsp:rsid wsp:val=&quot;00D02151&quot;/&gt;&lt;wsp:rsid wsp:val=&quot;00D04C8C&quot;/&gt;&lt;wsp:rsid wsp:val=&quot;00D1134C&quot;/&gt;&lt;wsp:rsid wsp:val=&quot;00D13A13&quot;/&gt;&lt;wsp:rsid wsp:val=&quot;00D21BE8&quot;/&gt;&lt;wsp:rsid wsp:val=&quot;00D2276C&quot;/&gt;&lt;wsp:rsid wsp:val=&quot;00D2519E&quot;/&gt;&lt;wsp:rsid wsp:val=&quot;00D318F6&quot;/&gt;&lt;wsp:rsid wsp:val=&quot;00D327D4&quot;/&gt;&lt;wsp:rsid wsp:val=&quot;00D34498&quot;/&gt;&lt;wsp:rsid wsp:val=&quot;00D34F4E&quot;/&gt;&lt;wsp:rsid wsp:val=&quot;00D52E01&quot;/&gt;&lt;wsp:rsid wsp:val=&quot;00D55E08&quot;/&gt;&lt;wsp:rsid wsp:val=&quot;00D5602F&quot;/&gt;&lt;wsp:rsid wsp:val=&quot;00D571E0&quot;/&gt;&lt;wsp:rsid wsp:val=&quot;00D6181F&quot;/&gt;&lt;wsp:rsid wsp:val=&quot;00D633B4&quot;/&gt;&lt;wsp:rsid wsp:val=&quot;00D644E4&quot;/&gt;&lt;wsp:rsid wsp:val=&quot;00D6531A&quot;/&gt;&lt;wsp:rsid wsp:val=&quot;00D65A1D&quot;/&gt;&lt;wsp:rsid wsp:val=&quot;00D6639B&quot;/&gt;&lt;wsp:rsid wsp:val=&quot;00D67496&quot;/&gt;&lt;wsp:rsid wsp:val=&quot;00D71047&quot;/&gt;&lt;wsp:rsid wsp:val=&quot;00D71F65&quot;/&gt;&lt;wsp:rsid wsp:val=&quot;00D84A83&quot;/&gt;&lt;wsp:rsid wsp:val=&quot;00D9091D&quot;/&gt;&lt;wsp:rsid wsp:val=&quot;00D9457E&quot;/&gt;&lt;wsp:rsid wsp:val=&quot;00D964D8&quot;/&gt;&lt;wsp:rsid wsp:val=&quot;00DA7206&quot;/&gt;&lt;wsp:rsid wsp:val=&quot;00DB2337&quot;/&gt;&lt;wsp:rsid wsp:val=&quot;00DB5361&quot;/&gt;&lt;wsp:rsid wsp:val=&quot;00DB6F48&quot;/&gt;&lt;wsp:rsid wsp:val=&quot;00DB7854&quot;/&gt;&lt;wsp:rsid wsp:val=&quot;00DC5439&quot;/&gt;&lt;wsp:rsid wsp:val=&quot;00DD7C33&quot;/&gt;&lt;wsp:rsid wsp:val=&quot;00DE1335&quot;/&gt;&lt;wsp:rsid wsp:val=&quot;00DE3BEC&quot;/&gt;&lt;wsp:rsid wsp:val=&quot;00DE41C9&quot;/&gt;&lt;wsp:rsid wsp:val=&quot;00DE4CC7&quot;/&gt;&lt;wsp:rsid wsp:val=&quot;00DE5B5C&quot;/&gt;&lt;wsp:rsid wsp:val=&quot;00DE6C6F&quot;/&gt;&lt;wsp:rsid wsp:val=&quot;00DE6DA2&quot;/&gt;&lt;wsp:rsid wsp:val=&quot;00DF4922&quot;/&gt;&lt;wsp:rsid wsp:val=&quot;00DF7F90&quot;/&gt;&lt;wsp:rsid wsp:val=&quot;00E016AA&quot;/&gt;&lt;wsp:rsid wsp:val=&quot;00E04F75&quot;/&gt;&lt;wsp:rsid wsp:val=&quot;00E1216C&quot;/&gt;&lt;wsp:rsid wsp:val=&quot;00E12566&quot;/&gt;&lt;wsp:rsid wsp:val=&quot;00E13172&quot;/&gt;&lt;wsp:rsid wsp:val=&quot;00E1704F&quot;/&gt;&lt;wsp:rsid wsp:val=&quot;00E24D8D&quot;/&gt;&lt;wsp:rsid wsp:val=&quot;00E31A18&quot;/&gt;&lt;wsp:rsid wsp:val=&quot;00E32743&quot;/&gt;&lt;wsp:rsid wsp:val=&quot;00E42EE9&quot;/&gt;&lt;wsp:rsid wsp:val=&quot;00E53FBD&quot;/&gt;&lt;wsp:rsid wsp:val=&quot;00E60683&quot;/&gt;&lt;wsp:rsid wsp:val=&quot;00E66D15&quot;/&gt;&lt;wsp:rsid wsp:val=&quot;00E707DD&quot;/&gt;&lt;wsp:rsid wsp:val=&quot;00E72CA0&quot;/&gt;&lt;wsp:rsid wsp:val=&quot;00E737F1&quot;/&gt;&lt;wsp:rsid wsp:val=&quot;00E75A45&quot;/&gt;&lt;wsp:rsid wsp:val=&quot;00E837C5&quot;/&gt;&lt;wsp:rsid wsp:val=&quot;00E8687D&quot;/&gt;&lt;wsp:rsid wsp:val=&quot;00E92165&quot;/&gt;&lt;wsp:rsid wsp:val=&quot;00E94D64&quot;/&gt;&lt;wsp:rsid wsp:val=&quot;00EA3BC9&quot;/&gt;&lt;wsp:rsid wsp:val=&quot;00EA69AE&quot;/&gt;&lt;wsp:rsid wsp:val=&quot;00EB14A5&quot;/&gt;&lt;wsp:rsid wsp:val=&quot;00EB3F39&quot;/&gt;&lt;wsp:rsid wsp:val=&quot;00EC12CE&quot;/&gt;&lt;wsp:rsid wsp:val=&quot;00EC42ED&quot;/&gt;&lt;wsp:rsid wsp:val=&quot;00ED56F5&quot;/&gt;&lt;wsp:rsid wsp:val=&quot;00EE3E3B&quot;/&gt;&lt;wsp:rsid wsp:val=&quot;00EF0735&quot;/&gt;&lt;wsp:rsid wsp:val=&quot;00EF0E39&quot;/&gt;&lt;wsp:rsid wsp:val=&quot;00EF548C&quot;/&gt;&lt;wsp:rsid wsp:val=&quot;00F04BAF&quot;/&gt;&lt;wsp:rsid wsp:val=&quot;00F0786A&quot;/&gt;&lt;wsp:rsid wsp:val=&quot;00F10B32&quot;/&gt;&lt;wsp:rsid wsp:val=&quot;00F172D0&quot;/&gt;&lt;wsp:rsid wsp:val=&quot;00F206D3&quot;/&gt;&lt;wsp:rsid wsp:val=&quot;00F2221F&quot;/&gt;&lt;wsp:rsid wsp:val=&quot;00F2560C&quot;/&gt;&lt;wsp:rsid wsp:val=&quot;00F372BB&quot;/&gt;&lt;wsp:rsid wsp:val=&quot;00F54331&quot;/&gt;&lt;wsp:rsid wsp:val=&quot;00F57142&quot;/&gt;&lt;wsp:rsid wsp:val=&quot;00F6183B&quot;/&gt;&lt;wsp:rsid wsp:val=&quot;00F665FF&quot;/&gt;&lt;wsp:rsid wsp:val=&quot;00F70246&quot;/&gt;&lt;wsp:rsid wsp:val=&quot;00F75ED1&quot;/&gt;&lt;wsp:rsid wsp:val=&quot;00F80546&quot;/&gt;&lt;wsp:rsid wsp:val=&quot;00F83C05&quot;/&gt;&lt;wsp:rsid wsp:val=&quot;00F83E62&quot;/&gt;&lt;wsp:rsid wsp:val=&quot;00F8498C&quot;/&gt;&lt;wsp:rsid wsp:val=&quot;00F861C0&quot;/&gt;&lt;wsp:rsid wsp:val=&quot;00F93F9D&quot;/&gt;&lt;wsp:rsid wsp:val=&quot;00F94DF1&quot;/&gt;&lt;wsp:rsid wsp:val=&quot;00F959B4&quot;/&gt;&lt;wsp:rsid wsp:val=&quot;00F96406&quot;/&gt;&lt;wsp:rsid wsp:val=&quot;00F9648C&quot;/&gt;&lt;wsp:rsid wsp:val=&quot;00F96965&quot;/&gt;&lt;wsp:rsid wsp:val=&quot;00F96FA6&quot;/&gt;&lt;wsp:rsid wsp:val=&quot;00FA16FC&quot;/&gt;&lt;wsp:rsid wsp:val=&quot;00FA284D&quot;/&gt;&lt;wsp:rsid wsp:val=&quot;00FB1811&quot;/&gt;&lt;wsp:rsid wsp:val=&quot;00FB26F4&quot;/&gt;&lt;wsp:rsid wsp:val=&quot;00FB56D4&quot;/&gt;&lt;wsp:rsid wsp:val=&quot;00FB79E7&quot;/&gt;&lt;wsp:rsid wsp:val=&quot;00FC12FC&quot;/&gt;&lt;wsp:rsid wsp:val=&quot;00FC511C&quot;/&gt;&lt;wsp:rsid wsp:val=&quot;00FC6560&quot;/&gt;&lt;wsp:rsid wsp:val=&quot;00FC66D2&quot;/&gt;&lt;wsp:rsid wsp:val=&quot;00FD17FD&quot;/&gt;&lt;wsp:rsid wsp:val=&quot;00FD2755&quot;/&gt;&lt;wsp:rsid wsp:val=&quot;00FD5F4D&quot;/&gt;&lt;wsp:rsid wsp:val=&quot;00FD6555&quot;/&gt;&lt;wsp:rsid wsp:val=&quot;00FE1EA8&quot;/&gt;&lt;wsp:rsid wsp:val=&quot;00FE4401&quot;/&gt;&lt;wsp:rsid wsp:val=&quot;00FE5E09&quot;/&gt;&lt;wsp:rsid wsp:val=&quot;00FE6B78&quot;/&gt;&lt;wsp:rsid wsp:val=&quot;00FF62C0&quot;/&gt;&lt;wsp:rsid wsp:val=&quot;00FF6C9E&quot;/&gt;&lt;wsp:rsid wsp:val=&quot;00FF710B&quot;/&gt;&lt;wsp:rsid wsp:val=&quot;00FF7731&quot;/&gt;&lt;/wsp:rsids&gt;&lt;/w:docPr&gt;&lt;w:body&gt;&lt;w:p wsp:rsidR=&quot;00000000&quot; wsp:rsidRDefault=&quot;003A4084&quot;&gt;&lt;m:oMathPara&gt;&lt;m:oMath&gt;&lt;m:f&gt;&lt;m:fPr&gt;&lt;m:ctrlPr&gt;&lt;w:rPr&gt;&lt;w:rFonts w:ascii=&quot;Cambria Math&quot; w:fareast=&quot;Calibri&quot; w:h-ansi=&quot;Trebuchet MS&quot;/&gt;&lt;wx:font wx:val=&quot;Cambria Math&quot;/&gt;&lt;w:i/&gt;&lt;w:sz w:val=&quot;28&quot;/&gt;&lt;w:sz-cs w:val=&quot;28&quot;/&gt;&lt;w:lang w:val=&quot;EN-GB&quot;/&gt;&lt;/w:rPr&gt;&lt;/m:ctrlPr&gt;&lt;/m:fPr&gt;&lt;m:num&gt;&lt;m:r&gt;&lt;m:rPr&gt;&lt;m:nor/&gt;&lt;/m:rPr&gt;&lt;w:rPr&gt;&lt;w:rFonts w:ascii=&quot;Cambria Math&quot; w:h-ansi=&quot;Trebuchet MS&quot;/&gt;&lt;wx:font wx:val=&quot;Cambria Math&quot;/&gt;&lt;w:sz w:val=&quot;28&quot;/&gt;&lt;w:sz-cs w:val=&quot;28&quot;/&gt;&lt;/w:rPr&gt;&lt;m:t&gt;8&lt;/m:t&gt;&lt;/m:r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00&lt;/m:t&gt;&lt;/m:r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0&lt;/m:t&gt;&lt;/m:r&gt;&lt;/m:num&gt;&lt;m:den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25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9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32" type="#_x0000_t75" style="width:21pt;height:24.6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efaultTabStop w:val=&quot;720&quot;/&gt;&lt;w:drawingGridHorizontalSpacing w:val=&quot;181&quot;/&gt;&lt;w:drawingGridVerticalSpacing w:val=&quot;181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867AA&quot;/&gt;&lt;wsp:rsid wsp:val=&quot;00006249&quot;/&gt;&lt;wsp:rsid wsp:val=&quot;0000697A&quot;/&gt;&lt;wsp:rsid wsp:val=&quot;0001587A&quot;/&gt;&lt;wsp:rsid wsp:val=&quot;00015E41&quot;/&gt;&lt;wsp:rsid wsp:val=&quot;00022F6D&quot;/&gt;&lt;wsp:rsid wsp:val=&quot;000260BF&quot;/&gt;&lt;wsp:rsid wsp:val=&quot;00032CCE&quot;/&gt;&lt;wsp:rsid wsp:val=&quot;00047A6B&quot;/&gt;&lt;wsp:rsid wsp:val=&quot;0005113C&quot;/&gt;&lt;wsp:rsid wsp:val=&quot;000545D8&quot;/&gt;&lt;wsp:rsid wsp:val=&quot;0006183E&quot;/&gt;&lt;wsp:rsid wsp:val=&quot;00062B47&quot;/&gt;&lt;wsp:rsid wsp:val=&quot;00065CF0&quot;/&gt;&lt;wsp:rsid wsp:val=&quot;0008524C&quot;/&gt;&lt;wsp:rsid wsp:val=&quot;0008778A&quot;/&gt;&lt;wsp:rsid wsp:val=&quot;00090B41&quot;/&gt;&lt;wsp:rsid wsp:val=&quot;000918EB&quot;/&gt;&lt;wsp:rsid wsp:val=&quot;00093788&quot;/&gt;&lt;wsp:rsid wsp:val=&quot;000A5421&quot;/&gt;&lt;wsp:rsid wsp:val=&quot;000A57A7&quot;/&gt;&lt;wsp:rsid wsp:val=&quot;000A72F6&quot;/&gt;&lt;wsp:rsid wsp:val=&quot;000B1973&quot;/&gt;&lt;wsp:rsid wsp:val=&quot;000B74EA&quot;/&gt;&lt;wsp:rsid wsp:val=&quot;000B7AEF&quot;/&gt;&lt;wsp:rsid wsp:val=&quot;000C3C6D&quot;/&gt;&lt;wsp:rsid wsp:val=&quot;000F6CE7&quot;/&gt;&lt;wsp:rsid wsp:val=&quot;00100349&quot;/&gt;&lt;wsp:rsid wsp:val=&quot;00101799&quot;/&gt;&lt;wsp:rsid wsp:val=&quot;00102C6C&quot;/&gt;&lt;wsp:rsid wsp:val=&quot;00105227&quot;/&gt;&lt;wsp:rsid wsp:val=&quot;00110450&quot;/&gt;&lt;wsp:rsid wsp:val=&quot;001106BD&quot;/&gt;&lt;wsp:rsid wsp:val=&quot;00120717&quot;/&gt;&lt;wsp:rsid wsp:val=&quot;00121D44&quot;/&gt;&lt;wsp:rsid wsp:val=&quot;001242E8&quot;/&gt;&lt;wsp:rsid wsp:val=&quot;00124EB6&quot;/&gt;&lt;wsp:rsid wsp:val=&quot;00125390&quot;/&gt;&lt;wsp:rsid wsp:val=&quot;001268D4&quot;/&gt;&lt;wsp:rsid wsp:val=&quot;00127710&quot;/&gt;&lt;wsp:rsid wsp:val=&quot;00127F20&quot;/&gt;&lt;wsp:rsid wsp:val=&quot;00131B9B&quot;/&gt;&lt;wsp:rsid wsp:val=&quot;0013430D&quot;/&gt;&lt;wsp:rsid wsp:val=&quot;00137616&quot;/&gt;&lt;wsp:rsid wsp:val=&quot;001406FD&quot;/&gt;&lt;wsp:rsid wsp:val=&quot;00141A9F&quot;/&gt;&lt;wsp:rsid wsp:val=&quot;00143A7D&quot;/&gt;&lt;wsp:rsid wsp:val=&quot;00146410&quot;/&gt;&lt;wsp:rsid wsp:val=&quot;00150540&quot;/&gt;&lt;wsp:rsid wsp:val=&quot;0015165A&quot;/&gt;&lt;wsp:rsid wsp:val=&quot;00153388&quot;/&gt;&lt;wsp:rsid wsp:val=&quot;00157430&quot;/&gt;&lt;wsp:rsid wsp:val=&quot;00160981&quot;/&gt;&lt;wsp:rsid wsp:val=&quot;001619C2&quot;/&gt;&lt;wsp:rsid wsp:val=&quot;001640CB&quot;/&gt;&lt;wsp:rsid wsp:val=&quot;001672B8&quot;/&gt;&lt;wsp:rsid wsp:val=&quot;00173CFE&quot;/&gt;&lt;wsp:rsid wsp:val=&quot;0017721D&quot;/&gt;&lt;wsp:rsid wsp:val=&quot;00177B8A&quot;/&gt;&lt;wsp:rsid wsp:val=&quot;001807F6&quot;/&gt;&lt;wsp:rsid wsp:val=&quot;0018095E&quot;/&gt;&lt;wsp:rsid wsp:val=&quot;00183C42&quot;/&gt;&lt;wsp:rsid wsp:val=&quot;00184BE9&quot;/&gt;&lt;wsp:rsid wsp:val=&quot;00190CE4&quot;/&gt;&lt;wsp:rsid wsp:val=&quot;0019118D&quot;/&gt;&lt;wsp:rsid wsp:val=&quot;00191630&quot;/&gt;&lt;wsp:rsid wsp:val=&quot;0019230B&quot;/&gt;&lt;wsp:rsid wsp:val=&quot;001A04D2&quot;/&gt;&lt;wsp:rsid wsp:val=&quot;001A0E86&quot;/&gt;&lt;wsp:rsid wsp:val=&quot;001A6A1E&quot;/&gt;&lt;wsp:rsid wsp:val=&quot;001A6F6F&quot;/&gt;&lt;wsp:rsid wsp:val=&quot;001A758A&quot;/&gt;&lt;wsp:rsid wsp:val=&quot;001B29EE&quot;/&gt;&lt;wsp:rsid wsp:val=&quot;001B4343&quot;/&gt;&lt;wsp:rsid wsp:val=&quot;001C1A24&quot;/&gt;&lt;wsp:rsid wsp:val=&quot;001C30F9&quot;/&gt;&lt;wsp:rsid wsp:val=&quot;001C608E&quot;/&gt;&lt;wsp:rsid wsp:val=&quot;001D176D&quot;/&gt;&lt;wsp:rsid wsp:val=&quot;001D3CBA&quot;/&gt;&lt;wsp:rsid wsp:val=&quot;001F1850&quot;/&gt;&lt;wsp:rsid wsp:val=&quot;001F1B5C&quot;/&gt;&lt;wsp:rsid wsp:val=&quot;001F4906&quot;/&gt;&lt;wsp:rsid wsp:val=&quot;001F50C4&quot;/&gt;&lt;wsp:rsid wsp:val=&quot;00203593&quot;/&gt;&lt;wsp:rsid wsp:val=&quot;0020719A&quot;/&gt;&lt;wsp:rsid wsp:val=&quot;00210097&quot;/&gt;&lt;wsp:rsid wsp:val=&quot;00210237&quot;/&gt;&lt;wsp:rsid wsp:val=&quot;00222FCB&quot;/&gt;&lt;wsp:rsid wsp:val=&quot;00225D5D&quot;/&gt;&lt;wsp:rsid wsp:val=&quot;002317CA&quot;/&gt;&lt;wsp:rsid wsp:val=&quot;002422E4&quot;/&gt;&lt;wsp:rsid wsp:val=&quot;002446B3&quot;/&gt;&lt;wsp:rsid wsp:val=&quot;0024505B&quot;/&gt;&lt;wsp:rsid wsp:val=&quot;00245E31&quot;/&gt;&lt;wsp:rsid wsp:val=&quot;002476B7&quot;/&gt;&lt;wsp:rsid wsp:val=&quot;002511BD&quot;/&gt;&lt;wsp:rsid wsp:val=&quot;002539D2&quot;/&gt;&lt;wsp:rsid wsp:val=&quot;0025540B&quot;/&gt;&lt;wsp:rsid wsp:val=&quot;00257611&quot;/&gt;&lt;wsp:rsid wsp:val=&quot;00257FB3&quot;/&gt;&lt;wsp:rsid wsp:val=&quot;002645F4&quot;/&gt;&lt;wsp:rsid wsp:val=&quot;002701A1&quot;/&gt;&lt;wsp:rsid wsp:val=&quot;0027135B&quot;/&gt;&lt;wsp:rsid wsp:val=&quot;00271644&quot;/&gt;&lt;wsp:rsid wsp:val=&quot;00275E99&quot;/&gt;&lt;wsp:rsid wsp:val=&quot;00280290&quot;/&gt;&lt;wsp:rsid wsp:val=&quot;002825C9&quot;/&gt;&lt;wsp:rsid wsp:val=&quot;00285DB2&quot;/&gt;&lt;wsp:rsid wsp:val=&quot;00285F67&quot;/&gt;&lt;wsp:rsid wsp:val=&quot;0029353F&quot;/&gt;&lt;wsp:rsid wsp:val=&quot;002A303D&quot;/&gt;&lt;wsp:rsid wsp:val=&quot;002A5919&quot;/&gt;&lt;wsp:rsid wsp:val=&quot;002A5F80&quot;/&gt;&lt;wsp:rsid wsp:val=&quot;002B0D6A&quot;/&gt;&lt;wsp:rsid wsp:val=&quot;002B1A88&quot;/&gt;&lt;wsp:rsid wsp:val=&quot;002C52CF&quot;/&gt;&lt;wsp:rsid wsp:val=&quot;002D0DE2&quot;/&gt;&lt;wsp:rsid wsp:val=&quot;002D2296&quot;/&gt;&lt;wsp:rsid wsp:val=&quot;002D3BDD&quot;/&gt;&lt;wsp:rsid wsp:val=&quot;002D700D&quot;/&gt;&lt;wsp:rsid wsp:val=&quot;002D7D4C&quot;/&gt;&lt;wsp:rsid wsp:val=&quot;002E1371&quot;/&gt;&lt;wsp:rsid wsp:val=&quot;002E75DF&quot;/&gt;&lt;wsp:rsid wsp:val=&quot;002F5F6B&quot;/&gt;&lt;wsp:rsid wsp:val=&quot;00300415&quot;/&gt;&lt;wsp:rsid wsp:val=&quot;00306EE9&quot;/&gt;&lt;wsp:rsid wsp:val=&quot;003075F7&quot;/&gt;&lt;wsp:rsid wsp:val=&quot;00312473&quot;/&gt;&lt;wsp:rsid wsp:val=&quot;003146E2&quot;/&gt;&lt;wsp:rsid wsp:val=&quot;00315DBA&quot;/&gt;&lt;wsp:rsid wsp:val=&quot;003174E2&quot;/&gt;&lt;wsp:rsid wsp:val=&quot;00317E6F&quot;/&gt;&lt;wsp:rsid wsp:val=&quot;00320466&quot;/&gt;&lt;wsp:rsid wsp:val=&quot;00325440&quot;/&gt;&lt;wsp:rsid wsp:val=&quot;003305AE&quot;/&gt;&lt;wsp:rsid wsp:val=&quot;00332CF8&quot;/&gt;&lt;wsp:rsid wsp:val=&quot;00342E90&quot;/&gt;&lt;wsp:rsid wsp:val=&quot;00344B64&quot;/&gt;&lt;wsp:rsid wsp:val=&quot;00364685&quot;/&gt;&lt;wsp:rsid wsp:val=&quot;003705CC&quot;/&gt;&lt;wsp:rsid wsp:val=&quot;00372F4C&quot;/&gt;&lt;wsp:rsid wsp:val=&quot;00373B00&quot;/&gt;&lt;wsp:rsid wsp:val=&quot;00376003&quot;/&gt;&lt;wsp:rsid wsp:val=&quot;00376209&quot;/&gt;&lt;wsp:rsid wsp:val=&quot;00376EF3&quot;/&gt;&lt;wsp:rsid wsp:val=&quot;00380944&quot;/&gt;&lt;wsp:rsid wsp:val=&quot;00381D56&quot;/&gt;&lt;wsp:rsid wsp:val=&quot;003820CE&quot;/&gt;&lt;wsp:rsid wsp:val=&quot;003867AA&quot;/&gt;&lt;wsp:rsid wsp:val=&quot;003906EF&quot;/&gt;&lt;wsp:rsid wsp:val=&quot;00393CEE&quot;/&gt;&lt;wsp:rsid wsp:val=&quot;00396254&quot;/&gt;&lt;wsp:rsid wsp:val=&quot;0039708A&quot;/&gt;&lt;wsp:rsid wsp:val=&quot;00397FA7&quot;/&gt;&lt;wsp:rsid wsp:val=&quot;003A1A31&quot;/&gt;&lt;wsp:rsid wsp:val=&quot;003A4084&quot;/&gt;&lt;wsp:rsid wsp:val=&quot;003A4F48&quot;/&gt;&lt;wsp:rsid wsp:val=&quot;003A616F&quot;/&gt;&lt;wsp:rsid wsp:val=&quot;003A68B4&quot;/&gt;&lt;wsp:rsid wsp:val=&quot;003B19E3&quot;/&gt;&lt;wsp:rsid wsp:val=&quot;003B20D8&quot;/&gt;&lt;wsp:rsid wsp:val=&quot;003B2C03&quot;/&gt;&lt;wsp:rsid wsp:val=&quot;003B4D74&quot;/&gt;&lt;wsp:rsid wsp:val=&quot;003B59BF&quot;/&gt;&lt;wsp:rsid wsp:val=&quot;003B5B54&quot;/&gt;&lt;wsp:rsid wsp:val=&quot;003B641A&quot;/&gt;&lt;wsp:rsid wsp:val=&quot;003C0D09&quot;/&gt;&lt;wsp:rsid wsp:val=&quot;003C3033&quot;/&gt;&lt;wsp:rsid wsp:val=&quot;003C5B4F&quot;/&gt;&lt;wsp:rsid wsp:val=&quot;003C74EC&quot;/&gt;&lt;wsp:rsid wsp:val=&quot;003D1D53&quot;/&gt;&lt;wsp:rsid wsp:val=&quot;003D6B9E&quot;/&gt;&lt;wsp:rsid wsp:val=&quot;003D7639&quot;/&gt;&lt;wsp:rsid wsp:val=&quot;003D7921&quot;/&gt;&lt;wsp:rsid wsp:val=&quot;003E41C6&quot;/&gt;&lt;wsp:rsid wsp:val=&quot;003E4AF1&quot;/&gt;&lt;wsp:rsid wsp:val=&quot;003E4F14&quot;/&gt;&lt;wsp:rsid wsp:val=&quot;003F4587&quot;/&gt;&lt;wsp:rsid wsp:val=&quot;003F7489&quot;/&gt;&lt;wsp:rsid wsp:val=&quot;00401F1D&quot;/&gt;&lt;wsp:rsid wsp:val=&quot;00403BF2&quot;/&gt;&lt;wsp:rsid wsp:val=&quot;004078B7&quot;/&gt;&lt;wsp:rsid wsp:val=&quot;0041490F&quot;/&gt;&lt;wsp:rsid wsp:val=&quot;00414D8C&quot;/&gt;&lt;wsp:rsid wsp:val=&quot;00417821&quot;/&gt;&lt;wsp:rsid wsp:val=&quot;00417B23&quot;/&gt;&lt;wsp:rsid wsp:val=&quot;0042193A&quot;/&gt;&lt;wsp:rsid wsp:val=&quot;00421FF4&quot;/&gt;&lt;wsp:rsid wsp:val=&quot;00434364&quot;/&gt;&lt;wsp:rsid wsp:val=&quot;00434389&quot;/&gt;&lt;wsp:rsid wsp:val=&quot;00435F59&quot;/&gt;&lt;wsp:rsid wsp:val=&quot;004375BA&quot;/&gt;&lt;wsp:rsid wsp:val=&quot;00442B7E&quot;/&gt;&lt;wsp:rsid wsp:val=&quot;0044689D&quot;/&gt;&lt;wsp:rsid wsp:val=&quot;00450773&quot;/&gt;&lt;wsp:rsid wsp:val=&quot;00452D7A&quot;/&gt;&lt;wsp:rsid wsp:val=&quot;00454DED&quot;/&gt;&lt;wsp:rsid wsp:val=&quot;00460229&quot;/&gt;&lt;wsp:rsid wsp:val=&quot;0046234A&quot;/&gt;&lt;wsp:rsid wsp:val=&quot;0046300F&quot;/&gt;&lt;wsp:rsid wsp:val=&quot;004669D0&quot;/&gt;&lt;wsp:rsid wsp:val=&quot;00477DA9&quot;/&gt;&lt;wsp:rsid wsp:val=&quot;00477E3A&quot;/&gt;&lt;wsp:rsid wsp:val=&quot;0048085F&quot;/&gt;&lt;wsp:rsid wsp:val=&quot;00481797&quot;/&gt;&lt;wsp:rsid wsp:val=&quot;0048797B&quot;/&gt;&lt;wsp:rsid wsp:val=&quot;004920F9&quot;/&gt;&lt;wsp:rsid wsp:val=&quot;004937A6&quot;/&gt;&lt;wsp:rsid wsp:val=&quot;00497D45&quot;/&gt;&lt;wsp:rsid wsp:val=&quot;004A17A2&quot;/&gt;&lt;wsp:rsid wsp:val=&quot;004A3702&quot;/&gt;&lt;wsp:rsid wsp:val=&quot;004A62C5&quot;/&gt;&lt;wsp:rsid wsp:val=&quot;004A6EF9&quot;/&gt;&lt;wsp:rsid wsp:val=&quot;004B142F&quot;/&gt;&lt;wsp:rsid wsp:val=&quot;004B1875&quot;/&gt;&lt;wsp:rsid wsp:val=&quot;004B5A80&quot;/&gt;&lt;wsp:rsid wsp:val=&quot;004B5C6A&quot;/&gt;&lt;wsp:rsid wsp:val=&quot;004C1D3E&quot;/&gt;&lt;wsp:rsid wsp:val=&quot;004C4FF0&quot;/&gt;&lt;wsp:rsid wsp:val=&quot;004C5436&quot;/&gt;&lt;wsp:rsid wsp:val=&quot;004C67F6&quot;/&gt;&lt;wsp:rsid wsp:val=&quot;004D0A2D&quot;/&gt;&lt;wsp:rsid wsp:val=&quot;004D62A3&quot;/&gt;&lt;wsp:rsid wsp:val=&quot;004E1A0F&quot;/&gt;&lt;wsp:rsid wsp:val=&quot;004E335C&quot;/&gt;&lt;wsp:rsid wsp:val=&quot;004E6D9B&quot;/&gt;&lt;wsp:rsid wsp:val=&quot;004E7337&quot;/&gt;&lt;wsp:rsid wsp:val=&quot;004E7A95&quot;/&gt;&lt;wsp:rsid wsp:val=&quot;004F1A22&quot;/&gt;&lt;wsp:rsid wsp:val=&quot;004F497D&quot;/&gt;&lt;wsp:rsid wsp:val=&quot;004F4D64&quot;/&gt;&lt;wsp:rsid wsp:val=&quot;004F6DA8&quot;/&gt;&lt;wsp:rsid wsp:val=&quot;00501F31&quot;/&gt;&lt;wsp:rsid wsp:val=&quot;00502A84&quot;/&gt;&lt;wsp:rsid wsp:val=&quot;00503072&quot;/&gt;&lt;wsp:rsid wsp:val=&quot;00507825&quot;/&gt;&lt;wsp:rsid wsp:val=&quot;005145BD&quot;/&gt;&lt;wsp:rsid wsp:val=&quot;00517E35&quot;/&gt;&lt;wsp:rsid wsp:val=&quot;00527A03&quot;/&gt;&lt;wsp:rsid wsp:val=&quot;005348D9&quot;/&gt;&lt;wsp:rsid wsp:val=&quot;00537B76&quot;/&gt;&lt;wsp:rsid wsp:val=&quot;0054257F&quot;/&gt;&lt;wsp:rsid wsp:val=&quot;0054283F&quot;/&gt;&lt;wsp:rsid wsp:val=&quot;00544A2B&quot;/&gt;&lt;wsp:rsid wsp:val=&quot;005454CA&quot;/&gt;&lt;wsp:rsid wsp:val=&quot;00547D68&quot;/&gt;&lt;wsp:rsid wsp:val=&quot;00550291&quot;/&gt;&lt;wsp:rsid wsp:val=&quot;00552A43&quot;/&gt;&lt;wsp:rsid wsp:val=&quot;005544F5&quot;/&gt;&lt;wsp:rsid wsp:val=&quot;005713DD&quot;/&gt;&lt;wsp:rsid wsp:val=&quot;005720C4&quot;/&gt;&lt;wsp:rsid wsp:val=&quot;00572BC6&quot;/&gt;&lt;wsp:rsid wsp:val=&quot;00576835&quot;/&gt;&lt;wsp:rsid wsp:val=&quot;005773B5&quot;/&gt;&lt;wsp:rsid wsp:val=&quot;00590072&quot;/&gt;&lt;wsp:rsid wsp:val=&quot;005918C1&quot;/&gt;&lt;wsp:rsid wsp:val=&quot;00591AF3&quot;/&gt;&lt;wsp:rsid wsp:val=&quot;0059547A&quot;/&gt;&lt;wsp:rsid wsp:val=&quot;005A155C&quot;/&gt;&lt;wsp:rsid wsp:val=&quot;005A3D8B&quot;/&gt;&lt;wsp:rsid wsp:val=&quot;005A419B&quot;/&gt;&lt;wsp:rsid wsp:val=&quot;005A6987&quot;/&gt;&lt;wsp:rsid wsp:val=&quot;005A7D06&quot;/&gt;&lt;wsp:rsid wsp:val=&quot;005B39E5&quot;/&gt;&lt;wsp:rsid wsp:val=&quot;005B4F11&quot;/&gt;&lt;wsp:rsid wsp:val=&quot;005B4F46&quot;/&gt;&lt;wsp:rsid wsp:val=&quot;005B5BF1&quot;/&gt;&lt;wsp:rsid wsp:val=&quot;005C1580&quot;/&gt;&lt;wsp:rsid wsp:val=&quot;005C1E05&quot;/&gt;&lt;wsp:rsid wsp:val=&quot;005C3354&quot;/&gt;&lt;wsp:rsid wsp:val=&quot;005D0035&quot;/&gt;&lt;wsp:rsid wsp:val=&quot;005D0397&quot;/&gt;&lt;wsp:rsid wsp:val=&quot;005D3741&quot;/&gt;&lt;wsp:rsid wsp:val=&quot;005D78CE&quot;/&gt;&lt;wsp:rsid wsp:val=&quot;005E195E&quot;/&gt;&lt;wsp:rsid wsp:val=&quot;005E4BA2&quot;/&gt;&lt;wsp:rsid wsp:val=&quot;005F0AC7&quot;/&gt;&lt;wsp:rsid wsp:val=&quot;005F125F&quot;/&gt;&lt;wsp:rsid wsp:val=&quot;005F4046&quot;/&gt;&lt;wsp:rsid wsp:val=&quot;005F6FA3&quot;/&gt;&lt;wsp:rsid wsp:val=&quot;006021FA&quot;/&gt;&lt;wsp:rsid wsp:val=&quot;00603196&quot;/&gt;&lt;wsp:rsid wsp:val=&quot;00603896&quot;/&gt;&lt;wsp:rsid wsp:val=&quot;0061020D&quot;/&gt;&lt;wsp:rsid wsp:val=&quot;006127A0&quot;/&gt;&lt;wsp:rsid wsp:val=&quot;0061404D&quot;/&gt;&lt;wsp:rsid wsp:val=&quot;006206E6&quot;/&gt;&lt;wsp:rsid wsp:val=&quot;0062169C&quot;/&gt;&lt;wsp:rsid wsp:val=&quot;00626C44&quot;/&gt;&lt;wsp:rsid wsp:val=&quot;00627949&quot;/&gt;&lt;wsp:rsid wsp:val=&quot;00633C9B&quot;/&gt;&lt;wsp:rsid wsp:val=&quot;00636099&quot;/&gt;&lt;wsp:rsid wsp:val=&quot;00640378&quot;/&gt;&lt;wsp:rsid wsp:val=&quot;006430B4&quot;/&gt;&lt;wsp:rsid wsp:val=&quot;00645C00&quot;/&gt;&lt;wsp:rsid wsp:val=&quot;00646A38&quot;/&gt;&lt;wsp:rsid wsp:val=&quot;006518E4&quot;/&gt;&lt;wsp:rsid wsp:val=&quot;0065703F&quot;/&gt;&lt;wsp:rsid wsp:val=&quot;00662EAE&quot;/&gt;&lt;wsp:rsid wsp:val=&quot;006753C5&quot;/&gt;&lt;wsp:rsid wsp:val=&quot;006773B9&quot;/&gt;&lt;wsp:rsid wsp:val=&quot;00680675&quot;/&gt;&lt;wsp:rsid wsp:val=&quot;00686D0C&quot;/&gt;&lt;wsp:rsid wsp:val=&quot;00690A5A&quot;/&gt;&lt;wsp:rsid wsp:val=&quot;00690F87&quot;/&gt;&lt;wsp:rsid wsp:val=&quot;00692737&quot;/&gt;&lt;wsp:rsid wsp:val=&quot;006945B0&quot;/&gt;&lt;wsp:rsid wsp:val=&quot;0069515B&quot;/&gt;&lt;wsp:rsid wsp:val=&quot;00697DF9&quot;/&gt;&lt;wsp:rsid wsp:val=&quot;006A048E&quot;/&gt;&lt;wsp:rsid wsp:val=&quot;006A1F27&quot;/&gt;&lt;wsp:rsid wsp:val=&quot;006A4120&quot;/&gt;&lt;wsp:rsid wsp:val=&quot;006A4C5A&quot;/&gt;&lt;wsp:rsid wsp:val=&quot;006B29C8&quot;/&gt;&lt;wsp:rsid wsp:val=&quot;006B4AEC&quot;/&gt;&lt;wsp:rsid wsp:val=&quot;006C1186&quot;/&gt;&lt;wsp:rsid wsp:val=&quot;006C3994&quot;/&gt;&lt;wsp:rsid wsp:val=&quot;006E3F85&quot;/&gt;&lt;wsp:rsid wsp:val=&quot;006E44EE&quot;/&gt;&lt;wsp:rsid wsp:val=&quot;006E606C&quot;/&gt;&lt;wsp:rsid wsp:val=&quot;006F5712&quot;/&gt;&lt;wsp:rsid wsp:val=&quot;006F7787&quot;/&gt;&lt;wsp:rsid wsp:val=&quot;006F7BC2&quot;/&gt;&lt;wsp:rsid wsp:val=&quot;00701BBB&quot;/&gt;&lt;wsp:rsid wsp:val=&quot;00701E61&quot;/&gt;&lt;wsp:rsid wsp:val=&quot;00704F94&quot;/&gt;&lt;wsp:rsid wsp:val=&quot;00711D7D&quot;/&gt;&lt;wsp:rsid wsp:val=&quot;00711FCF&quot;/&gt;&lt;wsp:rsid wsp:val=&quot;007154D4&quot;/&gt;&lt;wsp:rsid wsp:val=&quot;00716094&quot;/&gt;&lt;wsp:rsid wsp:val=&quot;007166DB&quot;/&gt;&lt;wsp:rsid wsp:val=&quot;00717800&quot;/&gt;&lt;wsp:rsid wsp:val=&quot;00717A37&quot;/&gt;&lt;wsp:rsid wsp:val=&quot;00720809&quot;/&gt;&lt;wsp:rsid wsp:val=&quot;007248A5&quot;/&gt;&lt;wsp:rsid wsp:val=&quot;00727B09&quot;/&gt;&lt;wsp:rsid wsp:val=&quot;00732D4C&quot;/&gt;&lt;wsp:rsid wsp:val=&quot;00734740&quot;/&gt;&lt;wsp:rsid wsp:val=&quot;00740983&quot;/&gt;&lt;wsp:rsid wsp:val=&quot;007436CA&quot;/&gt;&lt;wsp:rsid wsp:val=&quot;007452E3&quot;/&gt;&lt;wsp:rsid wsp:val=&quot;00750BCB&quot;/&gt;&lt;wsp:rsid wsp:val=&quot;0075178A&quot;/&gt;&lt;wsp:rsid wsp:val=&quot;00756BF4&quot;/&gt;&lt;wsp:rsid wsp:val=&quot;00762DD3&quot;/&gt;&lt;wsp:rsid wsp:val=&quot;00781FD2&quot;/&gt;&lt;wsp:rsid wsp:val=&quot;00783EF2&quot;/&gt;&lt;wsp:rsid wsp:val=&quot;007852F8&quot;/&gt;&lt;wsp:rsid wsp:val=&quot;007919B7&quot;/&gt;&lt;wsp:rsid wsp:val=&quot;00791C6E&quot;/&gt;&lt;wsp:rsid wsp:val=&quot;007A073E&quot;/&gt;&lt;wsp:rsid wsp:val=&quot;007A2BD8&quot;/&gt;&lt;wsp:rsid wsp:val=&quot;007A3050&quot;/&gt;&lt;wsp:rsid wsp:val=&quot;007B0034&quot;/&gt;&lt;wsp:rsid wsp:val=&quot;007B3091&quot;/&gt;&lt;wsp:rsid wsp:val=&quot;007B7AE2&quot;/&gt;&lt;wsp:rsid wsp:val=&quot;007C0695&quot;/&gt;&lt;wsp:rsid wsp:val=&quot;007C2358&quot;/&gt;&lt;wsp:rsid wsp:val=&quot;007C350F&quot;/&gt;&lt;wsp:rsid wsp:val=&quot;007C5AAB&quot;/&gt;&lt;wsp:rsid wsp:val=&quot;007C5B45&quot;/&gt;&lt;wsp:rsid wsp:val=&quot;007D06C5&quot;/&gt;&lt;wsp:rsid wsp:val=&quot;007E461C&quot;/&gt;&lt;wsp:rsid wsp:val=&quot;007F0699&quot;/&gt;&lt;wsp:rsid wsp:val=&quot;007F2366&quot;/&gt;&lt;wsp:rsid wsp:val=&quot;00805EA1&quot;/&gt;&lt;wsp:rsid wsp:val=&quot;0082065C&quot;/&gt;&lt;wsp:rsid wsp:val=&quot;008206DA&quot;/&gt;&lt;wsp:rsid wsp:val=&quot;00820B24&quot;/&gt;&lt;wsp:rsid wsp:val=&quot;00821528&quot;/&gt;&lt;wsp:rsid wsp:val=&quot;00824A7D&quot;/&gt;&lt;wsp:rsid wsp:val=&quot;00827CE8&quot;/&gt;&lt;wsp:rsid wsp:val=&quot;0083354E&quot;/&gt;&lt;wsp:rsid wsp:val=&quot;00843A83&quot;/&gt;&lt;wsp:rsid wsp:val=&quot;008475BF&quot;/&gt;&lt;wsp:rsid wsp:val=&quot;008539CE&quot;/&gt;&lt;wsp:rsid wsp:val=&quot;008579BB&quot;/&gt;&lt;wsp:rsid wsp:val=&quot;00864309&quot;/&gt;&lt;wsp:rsid wsp:val=&quot;0086638B&quot;/&gt;&lt;wsp:rsid wsp:val=&quot;00866A30&quot;/&gt;&lt;wsp:rsid wsp:val=&quot;00866C84&quot;/&gt;&lt;wsp:rsid wsp:val=&quot;00867863&quot;/&gt;&lt;wsp:rsid wsp:val=&quot;00872DA2&quot;/&gt;&lt;wsp:rsid wsp:val=&quot;00877D5C&quot;/&gt;&lt;wsp:rsid wsp:val=&quot;008800FA&quot;/&gt;&lt;wsp:rsid wsp:val=&quot;00882625&quot;/&gt;&lt;wsp:rsid wsp:val=&quot;0089242D&quot;/&gt;&lt;wsp:rsid wsp:val=&quot;008A34F5&quot;/&gt;&lt;wsp:rsid wsp:val=&quot;008A358B&quot;/&gt;&lt;wsp:rsid wsp:val=&quot;008A39AB&quot;/&gt;&lt;wsp:rsid wsp:val=&quot;008A5B95&quot;/&gt;&lt;wsp:rsid wsp:val=&quot;008B2078&quot;/&gt;&lt;wsp:rsid wsp:val=&quot;008B256D&quot;/&gt;&lt;wsp:rsid wsp:val=&quot;008C3C0B&quot;/&gt;&lt;wsp:rsid wsp:val=&quot;008C5C67&quot;/&gt;&lt;wsp:rsid wsp:val=&quot;008D1073&quot;/&gt;&lt;wsp:rsid wsp:val=&quot;008D533A&quot;/&gt;&lt;wsp:rsid wsp:val=&quot;008E1BC8&quot;/&gt;&lt;wsp:rsid wsp:val=&quot;008E2F67&quot;/&gt;&lt;wsp:rsid wsp:val=&quot;008F274A&quot;/&gt;&lt;wsp:rsid wsp:val=&quot;008F3768&quot;/&gt;&lt;wsp:rsid wsp:val=&quot;00900E74&quot;/&gt;&lt;wsp:rsid wsp:val=&quot;00904E0D&quot;/&gt;&lt;wsp:rsid wsp:val=&quot;009058C6&quot;/&gt;&lt;wsp:rsid wsp:val=&quot;00910832&quot;/&gt;&lt;wsp:rsid wsp:val=&quot;00911D11&quot;/&gt;&lt;wsp:rsid wsp:val=&quot;009123C6&quot;/&gt;&lt;wsp:rsid wsp:val=&quot;0091438E&quot;/&gt;&lt;wsp:rsid wsp:val=&quot;00921ABB&quot;/&gt;&lt;wsp:rsid wsp:val=&quot;00922562&quot;/&gt;&lt;wsp:rsid wsp:val=&quot;00925D53&quot;/&gt;&lt;wsp:rsid wsp:val=&quot;0093372C&quot;/&gt;&lt;wsp:rsid wsp:val=&quot;00940456&quot;/&gt;&lt;wsp:rsid wsp:val=&quot;009415C0&quot;/&gt;&lt;wsp:rsid wsp:val=&quot;00945B75&quot;/&gt;&lt;wsp:rsid wsp:val=&quot;00947176&quot;/&gt;&lt;wsp:rsid wsp:val=&quot;0095629E&quot;/&gt;&lt;wsp:rsid wsp:val=&quot;00964F5D&quot;/&gt;&lt;wsp:rsid wsp:val=&quot;00965BA4&quot;/&gt;&lt;wsp:rsid wsp:val=&quot;00973557&quot;/&gt;&lt;wsp:rsid wsp:val=&quot;0097635F&quot;/&gt;&lt;wsp:rsid wsp:val=&quot;00982BA6&quot;/&gt;&lt;wsp:rsid wsp:val=&quot;00984A5D&quot;/&gt;&lt;wsp:rsid wsp:val=&quot;00986098&quot;/&gt;&lt;wsp:rsid wsp:val=&quot;0098664C&quot;/&gt;&lt;wsp:rsid wsp:val=&quot;00987700&quot;/&gt;&lt;wsp:rsid wsp:val=&quot;009A34DA&quot;/&gt;&lt;wsp:rsid wsp:val=&quot;009B254A&quot;/&gt;&lt;wsp:rsid wsp:val=&quot;009B2807&quot;/&gt;&lt;wsp:rsid wsp:val=&quot;009B4C2F&quot;/&gt;&lt;wsp:rsid wsp:val=&quot;009B7549&quot;/&gt;&lt;wsp:rsid wsp:val=&quot;009C0970&quot;/&gt;&lt;wsp:rsid wsp:val=&quot;009C5C87&quot;/&gt;&lt;wsp:rsid wsp:val=&quot;009C6ABB&quot;/&gt;&lt;wsp:rsid wsp:val=&quot;009C7BCF&quot;/&gt;&lt;wsp:rsid wsp:val=&quot;009D3E1E&quot;/&gt;&lt;wsp:rsid wsp:val=&quot;009D3FA8&quot;/&gt;&lt;wsp:rsid wsp:val=&quot;009D70EE&quot;/&gt;&lt;wsp:rsid wsp:val=&quot;009D7169&quot;/&gt;&lt;wsp:rsid wsp:val=&quot;009D7842&quot;/&gt;&lt;wsp:rsid wsp:val=&quot;009E0893&quot;/&gt;&lt;wsp:rsid wsp:val=&quot;009E1E1D&quot;/&gt;&lt;wsp:rsid wsp:val=&quot;009E6271&quot;/&gt;&lt;wsp:rsid wsp:val=&quot;009E63E2&quot;/&gt;&lt;wsp:rsid wsp:val=&quot;009F07E0&quot;/&gt;&lt;wsp:rsid wsp:val=&quot;009F5DF3&quot;/&gt;&lt;wsp:rsid wsp:val=&quot;00A00F26&quot;/&gt;&lt;wsp:rsid wsp:val=&quot;00A01653&quot;/&gt;&lt;wsp:rsid wsp:val=&quot;00A039E9&quot;/&gt;&lt;wsp:rsid wsp:val=&quot;00A10B5E&quot;/&gt;&lt;wsp:rsid wsp:val=&quot;00A11F00&quot;/&gt;&lt;wsp:rsid wsp:val=&quot;00A1740B&quot;/&gt;&lt;wsp:rsid wsp:val=&quot;00A251C7&quot;/&gt;&lt;wsp:rsid wsp:val=&quot;00A2552A&quot;/&gt;&lt;wsp:rsid wsp:val=&quot;00A257BA&quot;/&gt;&lt;wsp:rsid wsp:val=&quot;00A305A1&quot;/&gt;&lt;wsp:rsid wsp:val=&quot;00A30C36&quot;/&gt;&lt;wsp:rsid wsp:val=&quot;00A3751C&quot;/&gt;&lt;wsp:rsid wsp:val=&quot;00A37687&quot;/&gt;&lt;wsp:rsid wsp:val=&quot;00A37707&quot;/&gt;&lt;wsp:rsid wsp:val=&quot;00A53327&quot;/&gt;&lt;wsp:rsid wsp:val=&quot;00A56494&quot;/&gt;&lt;wsp:rsid wsp:val=&quot;00A61DEF&quot;/&gt;&lt;wsp:rsid wsp:val=&quot;00A62934&quot;/&gt;&lt;wsp:rsid wsp:val=&quot;00A67447&quot;/&gt;&lt;wsp:rsid wsp:val=&quot;00A678D7&quot;/&gt;&lt;wsp:rsid wsp:val=&quot;00A702AD&quot;/&gt;&lt;wsp:rsid wsp:val=&quot;00A71185&quot;/&gt;&lt;wsp:rsid wsp:val=&quot;00A72057&quot;/&gt;&lt;wsp:rsid wsp:val=&quot;00A724D2&quot;/&gt;&lt;wsp:rsid wsp:val=&quot;00A93D53&quot;/&gt;&lt;wsp:rsid wsp:val=&quot;00A94D6B&quot;/&gt;&lt;wsp:rsid wsp:val=&quot;00A95BD7&quot;/&gt;&lt;wsp:rsid wsp:val=&quot;00A979E3&quot;/&gt;&lt;wsp:rsid wsp:val=&quot;00AA0117&quot;/&gt;&lt;wsp:rsid wsp:val=&quot;00AA2F48&quot;/&gt;&lt;wsp:rsid wsp:val=&quot;00AB093B&quot;/&gt;&lt;wsp:rsid wsp:val=&quot;00AB0BE9&quot;/&gt;&lt;wsp:rsid wsp:val=&quot;00AB2AEB&quot;/&gt;&lt;wsp:rsid wsp:val=&quot;00AB591F&quot;/&gt;&lt;wsp:rsid wsp:val=&quot;00AC092C&quot;/&gt;&lt;wsp:rsid wsp:val=&quot;00AC1324&quot;/&gt;&lt;wsp:rsid wsp:val=&quot;00AC5E72&quot;/&gt;&lt;wsp:rsid wsp:val=&quot;00AD28AB&quot;/&gt;&lt;wsp:rsid wsp:val=&quot;00AD49BB&quot;/&gt;&lt;wsp:rsid wsp:val=&quot;00AD52CA&quot;/&gt;&lt;wsp:rsid wsp:val=&quot;00AD5E29&quot;/&gt;&lt;wsp:rsid wsp:val=&quot;00AE099E&quot;/&gt;&lt;wsp:rsid wsp:val=&quot;00AE1246&quot;/&gt;&lt;wsp:rsid wsp:val=&quot;00AE1BD6&quot;/&gt;&lt;wsp:rsid wsp:val=&quot;00AE1F53&quot;/&gt;&lt;wsp:rsid wsp:val=&quot;00AE3B0B&quot;/&gt;&lt;wsp:rsid wsp:val=&quot;00AE4892&quot;/&gt;&lt;wsp:rsid wsp:val=&quot;00AE5055&quot;/&gt;&lt;wsp:rsid wsp:val=&quot;00AE6529&quot;/&gt;&lt;wsp:rsid wsp:val=&quot;00AE6B8E&quot;/&gt;&lt;wsp:rsid wsp:val=&quot;00AE6E79&quot;/&gt;&lt;wsp:rsid wsp:val=&quot;00AF1915&quot;/&gt;&lt;wsp:rsid wsp:val=&quot;00AF7BB3&quot;/&gt;&lt;wsp:rsid wsp:val=&quot;00B00337&quot;/&gt;&lt;wsp:rsid wsp:val=&quot;00B04162&quot;/&gt;&lt;wsp:rsid wsp:val=&quot;00B122A1&quot;/&gt;&lt;wsp:rsid wsp:val=&quot;00B16BFF&quot;/&gt;&lt;wsp:rsid wsp:val=&quot;00B20077&quot;/&gt;&lt;wsp:rsid wsp:val=&quot;00B20E6C&quot;/&gt;&lt;wsp:rsid wsp:val=&quot;00B242E0&quot;/&gt;&lt;wsp:rsid wsp:val=&quot;00B247C6&quot;/&gt;&lt;wsp:rsid wsp:val=&quot;00B26AD5&quot;/&gt;&lt;wsp:rsid wsp:val=&quot;00B332EA&quot;/&gt;&lt;wsp:rsid wsp:val=&quot;00B35C17&quot;/&gt;&lt;wsp:rsid wsp:val=&quot;00B375CC&quot;/&gt;&lt;wsp:rsid wsp:val=&quot;00B403E9&quot;/&gt;&lt;wsp:rsid wsp:val=&quot;00B43CC4&quot;/&gt;&lt;wsp:rsid wsp:val=&quot;00B46873&quot;/&gt;&lt;wsp:rsid wsp:val=&quot;00B47364&quot;/&gt;&lt;wsp:rsid wsp:val=&quot;00B474AA&quot;/&gt;&lt;wsp:rsid wsp:val=&quot;00B552EA&quot;/&gt;&lt;wsp:rsid wsp:val=&quot;00B578F0&quot;/&gt;&lt;wsp:rsid wsp:val=&quot;00B57DB6&quot;/&gt;&lt;wsp:rsid wsp:val=&quot;00B60ABF&quot;/&gt;&lt;wsp:rsid wsp:val=&quot;00B62551&quot;/&gt;&lt;wsp:rsid wsp:val=&quot;00B709AE&quot;/&gt;&lt;wsp:rsid wsp:val=&quot;00B7230F&quot;/&gt;&lt;wsp:rsid wsp:val=&quot;00B72FDC&quot;/&gt;&lt;wsp:rsid wsp:val=&quot;00B74051&quot;/&gt;&lt;wsp:rsid wsp:val=&quot;00B76E75&quot;/&gt;&lt;wsp:rsid wsp:val=&quot;00B82C1A&quot;/&gt;&lt;wsp:rsid wsp:val=&quot;00B8301A&quot;/&gt;&lt;wsp:rsid wsp:val=&quot;00B836C1&quot;/&gt;&lt;wsp:rsid wsp:val=&quot;00B83762&quot;/&gt;&lt;wsp:rsid wsp:val=&quot;00B85F95&quot;/&gt;&lt;wsp:rsid wsp:val=&quot;00B87478&quot;/&gt;&lt;wsp:rsid wsp:val=&quot;00B92614&quot;/&gt;&lt;wsp:rsid wsp:val=&quot;00B930C4&quot;/&gt;&lt;wsp:rsid wsp:val=&quot;00B97979&quot;/&gt;&lt;wsp:rsid wsp:val=&quot;00BA59AF&quot;/&gt;&lt;wsp:rsid wsp:val=&quot;00BA6BA3&quot;/&gt;&lt;wsp:rsid wsp:val=&quot;00BA7FEE&quot;/&gt;&lt;wsp:rsid wsp:val=&quot;00BB11C3&quot;/&gt;&lt;wsp:rsid wsp:val=&quot;00BB12B4&quot;/&gt;&lt;wsp:rsid wsp:val=&quot;00BB290D&quot;/&gt;&lt;wsp:rsid wsp:val=&quot;00BB3BEB&quot;/&gt;&lt;wsp:rsid wsp:val=&quot;00BC074D&quot;/&gt;&lt;wsp:rsid wsp:val=&quot;00BC37AE&quot;/&gt;&lt;wsp:rsid wsp:val=&quot;00BC5400&quot;/&gt;&lt;wsp:rsid wsp:val=&quot;00BC5D5C&quot;/&gt;&lt;wsp:rsid wsp:val=&quot;00BD1B40&quot;/&gt;&lt;wsp:rsid wsp:val=&quot;00BD4183&quot;/&gt;&lt;wsp:rsid wsp:val=&quot;00BD5162&quot;/&gt;&lt;wsp:rsid wsp:val=&quot;00BE196A&quot;/&gt;&lt;wsp:rsid wsp:val=&quot;00BF4201&quot;/&gt;&lt;wsp:rsid wsp:val=&quot;00BF6C3F&quot;/&gt;&lt;wsp:rsid wsp:val=&quot;00C00E10&quot;/&gt;&lt;wsp:rsid wsp:val=&quot;00C02168&quot;/&gt;&lt;wsp:rsid wsp:val=&quot;00C03144&quot;/&gt;&lt;wsp:rsid wsp:val=&quot;00C03C2A&quot;/&gt;&lt;wsp:rsid wsp:val=&quot;00C067E9&quot;/&gt;&lt;wsp:rsid wsp:val=&quot;00C11335&quot;/&gt;&lt;wsp:rsid wsp:val=&quot;00C11B81&quot;/&gt;&lt;wsp:rsid wsp:val=&quot;00C135FB&quot;/&gt;&lt;wsp:rsid wsp:val=&quot;00C16E6B&quot;/&gt;&lt;wsp:rsid wsp:val=&quot;00C22C27&quot;/&gt;&lt;wsp:rsid wsp:val=&quot;00C22CD3&quot;/&gt;&lt;wsp:rsid wsp:val=&quot;00C24744&quot;/&gt;&lt;wsp:rsid wsp:val=&quot;00C24A55&quot;/&gt;&lt;wsp:rsid wsp:val=&quot;00C272CC&quot;/&gt;&lt;wsp:rsid wsp:val=&quot;00C32834&quot;/&gt;&lt;wsp:rsid wsp:val=&quot;00C35255&quot;/&gt;&lt;wsp:rsid wsp:val=&quot;00C3735F&quot;/&gt;&lt;wsp:rsid wsp:val=&quot;00C3742D&quot;/&gt;&lt;wsp:rsid wsp:val=&quot;00C424F9&quot;/&gt;&lt;wsp:rsid wsp:val=&quot;00C47CEA&quot;/&gt;&lt;wsp:rsid wsp:val=&quot;00C50C6A&quot;/&gt;&lt;wsp:rsid wsp:val=&quot;00C54C8D&quot;/&gt;&lt;wsp:rsid wsp:val=&quot;00C56455&quot;/&gt;&lt;wsp:rsid wsp:val=&quot;00C619C2&quot;/&gt;&lt;wsp:rsid wsp:val=&quot;00C67A65&quot;/&gt;&lt;wsp:rsid wsp:val=&quot;00C70810&quot;/&gt;&lt;wsp:rsid wsp:val=&quot;00C7222C&quot;/&gt;&lt;wsp:rsid wsp:val=&quot;00C731C3&quot;/&gt;&lt;wsp:rsid wsp:val=&quot;00C75B34&quot;/&gt;&lt;wsp:rsid wsp:val=&quot;00C75F5F&quot;/&gt;&lt;wsp:rsid wsp:val=&quot;00C76931&quot;/&gt;&lt;wsp:rsid wsp:val=&quot;00C81271&quot;/&gt;&lt;wsp:rsid wsp:val=&quot;00C81C0C&quot;/&gt;&lt;wsp:rsid wsp:val=&quot;00C82030&quot;/&gt;&lt;wsp:rsid wsp:val=&quot;00C8373F&quot;/&gt;&lt;wsp:rsid wsp:val=&quot;00C8503E&quot;/&gt;&lt;wsp:rsid wsp:val=&quot;00C85B67&quot;/&gt;&lt;wsp:rsid wsp:val=&quot;00C8689E&quot;/&gt;&lt;wsp:rsid wsp:val=&quot;00C86A39&quot;/&gt;&lt;wsp:rsid wsp:val=&quot;00CA11EA&quot;/&gt;&lt;wsp:rsid wsp:val=&quot;00CA2001&quot;/&gt;&lt;wsp:rsid wsp:val=&quot;00CA4ADD&quot;/&gt;&lt;wsp:rsid wsp:val=&quot;00CA6014&quot;/&gt;&lt;wsp:rsid wsp:val=&quot;00CA6B59&quot;/&gt;&lt;wsp:rsid wsp:val=&quot;00CB3F71&quot;/&gt;&lt;wsp:rsid wsp:val=&quot;00CB4785&quot;/&gt;&lt;wsp:rsid wsp:val=&quot;00CC2F44&quot;/&gt;&lt;wsp:rsid wsp:val=&quot;00CC4F89&quot;/&gt;&lt;wsp:rsid wsp:val=&quot;00CC7439&quot;/&gt;&lt;wsp:rsid wsp:val=&quot;00CC7617&quot;/&gt;&lt;wsp:rsid wsp:val=&quot;00CD3394&quot;/&gt;&lt;wsp:rsid wsp:val=&quot;00CD550D&quot;/&gt;&lt;wsp:rsid wsp:val=&quot;00CE27B4&quot;/&gt;&lt;wsp:rsid wsp:val=&quot;00CE5E71&quot;/&gt;&lt;wsp:rsid wsp:val=&quot;00CE6F5B&quot;/&gt;&lt;wsp:rsid wsp:val=&quot;00CE75E4&quot;/&gt;&lt;wsp:rsid wsp:val=&quot;00CF2236&quot;/&gt;&lt;wsp:rsid wsp:val=&quot;00CF22C7&quot;/&gt;&lt;wsp:rsid wsp:val=&quot;00CF27FD&quot;/&gt;&lt;wsp:rsid wsp:val=&quot;00CF3488&quot;/&gt;&lt;wsp:rsid wsp:val=&quot;00CF55AA&quot;/&gt;&lt;wsp:rsid wsp:val=&quot;00D02151&quot;/&gt;&lt;wsp:rsid wsp:val=&quot;00D04C8C&quot;/&gt;&lt;wsp:rsid wsp:val=&quot;00D1134C&quot;/&gt;&lt;wsp:rsid wsp:val=&quot;00D13A13&quot;/&gt;&lt;wsp:rsid wsp:val=&quot;00D21BE8&quot;/&gt;&lt;wsp:rsid wsp:val=&quot;00D2276C&quot;/&gt;&lt;wsp:rsid wsp:val=&quot;00D2519E&quot;/&gt;&lt;wsp:rsid wsp:val=&quot;00D318F6&quot;/&gt;&lt;wsp:rsid wsp:val=&quot;00D327D4&quot;/&gt;&lt;wsp:rsid wsp:val=&quot;00D34498&quot;/&gt;&lt;wsp:rsid wsp:val=&quot;00D34F4E&quot;/&gt;&lt;wsp:rsid wsp:val=&quot;00D52E01&quot;/&gt;&lt;wsp:rsid wsp:val=&quot;00D55E08&quot;/&gt;&lt;wsp:rsid wsp:val=&quot;00D5602F&quot;/&gt;&lt;wsp:rsid wsp:val=&quot;00D571E0&quot;/&gt;&lt;wsp:rsid wsp:val=&quot;00D6181F&quot;/&gt;&lt;wsp:rsid wsp:val=&quot;00D633B4&quot;/&gt;&lt;wsp:rsid wsp:val=&quot;00D644E4&quot;/&gt;&lt;wsp:rsid wsp:val=&quot;00D6531A&quot;/&gt;&lt;wsp:rsid wsp:val=&quot;00D65A1D&quot;/&gt;&lt;wsp:rsid wsp:val=&quot;00D6639B&quot;/&gt;&lt;wsp:rsid wsp:val=&quot;00D67496&quot;/&gt;&lt;wsp:rsid wsp:val=&quot;00D71047&quot;/&gt;&lt;wsp:rsid wsp:val=&quot;00D71F65&quot;/&gt;&lt;wsp:rsid wsp:val=&quot;00D84A83&quot;/&gt;&lt;wsp:rsid wsp:val=&quot;00D9091D&quot;/&gt;&lt;wsp:rsid wsp:val=&quot;00D9457E&quot;/&gt;&lt;wsp:rsid wsp:val=&quot;00D964D8&quot;/&gt;&lt;wsp:rsid wsp:val=&quot;00DA7206&quot;/&gt;&lt;wsp:rsid wsp:val=&quot;00DB2337&quot;/&gt;&lt;wsp:rsid wsp:val=&quot;00DB5361&quot;/&gt;&lt;wsp:rsid wsp:val=&quot;00DB6F48&quot;/&gt;&lt;wsp:rsid wsp:val=&quot;00DB7854&quot;/&gt;&lt;wsp:rsid wsp:val=&quot;00DC5439&quot;/&gt;&lt;wsp:rsid wsp:val=&quot;00DD7C33&quot;/&gt;&lt;wsp:rsid wsp:val=&quot;00DE1335&quot;/&gt;&lt;wsp:rsid wsp:val=&quot;00DE3BEC&quot;/&gt;&lt;wsp:rsid wsp:val=&quot;00DE41C9&quot;/&gt;&lt;wsp:rsid wsp:val=&quot;00DE4CC7&quot;/&gt;&lt;wsp:rsid wsp:val=&quot;00DE5B5C&quot;/&gt;&lt;wsp:rsid wsp:val=&quot;00DE6C6F&quot;/&gt;&lt;wsp:rsid wsp:val=&quot;00DE6DA2&quot;/&gt;&lt;wsp:rsid wsp:val=&quot;00DF4922&quot;/&gt;&lt;wsp:rsid wsp:val=&quot;00DF7F90&quot;/&gt;&lt;wsp:rsid wsp:val=&quot;00E016AA&quot;/&gt;&lt;wsp:rsid wsp:val=&quot;00E04F75&quot;/&gt;&lt;wsp:rsid wsp:val=&quot;00E1216C&quot;/&gt;&lt;wsp:rsid wsp:val=&quot;00E12566&quot;/&gt;&lt;wsp:rsid wsp:val=&quot;00E13172&quot;/&gt;&lt;wsp:rsid wsp:val=&quot;00E1704F&quot;/&gt;&lt;wsp:rsid wsp:val=&quot;00E24D8D&quot;/&gt;&lt;wsp:rsid wsp:val=&quot;00E31A18&quot;/&gt;&lt;wsp:rsid wsp:val=&quot;00E32743&quot;/&gt;&lt;wsp:rsid wsp:val=&quot;00E42EE9&quot;/&gt;&lt;wsp:rsid wsp:val=&quot;00E53FBD&quot;/&gt;&lt;wsp:rsid wsp:val=&quot;00E60683&quot;/&gt;&lt;wsp:rsid wsp:val=&quot;00E66D15&quot;/&gt;&lt;wsp:rsid wsp:val=&quot;00E707DD&quot;/&gt;&lt;wsp:rsid wsp:val=&quot;00E72CA0&quot;/&gt;&lt;wsp:rsid wsp:val=&quot;00E737F1&quot;/&gt;&lt;wsp:rsid wsp:val=&quot;00E75A45&quot;/&gt;&lt;wsp:rsid wsp:val=&quot;00E837C5&quot;/&gt;&lt;wsp:rsid wsp:val=&quot;00E8687D&quot;/&gt;&lt;wsp:rsid wsp:val=&quot;00E92165&quot;/&gt;&lt;wsp:rsid wsp:val=&quot;00E94D64&quot;/&gt;&lt;wsp:rsid wsp:val=&quot;00EA3BC9&quot;/&gt;&lt;wsp:rsid wsp:val=&quot;00EA69AE&quot;/&gt;&lt;wsp:rsid wsp:val=&quot;00EB14A5&quot;/&gt;&lt;wsp:rsid wsp:val=&quot;00EB3F39&quot;/&gt;&lt;wsp:rsid wsp:val=&quot;00EC12CE&quot;/&gt;&lt;wsp:rsid wsp:val=&quot;00EC42ED&quot;/&gt;&lt;wsp:rsid wsp:val=&quot;00ED56F5&quot;/&gt;&lt;wsp:rsid wsp:val=&quot;00EE3E3B&quot;/&gt;&lt;wsp:rsid wsp:val=&quot;00EF0735&quot;/&gt;&lt;wsp:rsid wsp:val=&quot;00EF0E39&quot;/&gt;&lt;wsp:rsid wsp:val=&quot;00EF548C&quot;/&gt;&lt;wsp:rsid wsp:val=&quot;00F04BAF&quot;/&gt;&lt;wsp:rsid wsp:val=&quot;00F0786A&quot;/&gt;&lt;wsp:rsid wsp:val=&quot;00F10B32&quot;/&gt;&lt;wsp:rsid wsp:val=&quot;00F172D0&quot;/&gt;&lt;wsp:rsid wsp:val=&quot;00F206D3&quot;/&gt;&lt;wsp:rsid wsp:val=&quot;00F2221F&quot;/&gt;&lt;wsp:rsid wsp:val=&quot;00F2560C&quot;/&gt;&lt;wsp:rsid wsp:val=&quot;00F372BB&quot;/&gt;&lt;wsp:rsid wsp:val=&quot;00F54331&quot;/&gt;&lt;wsp:rsid wsp:val=&quot;00F57142&quot;/&gt;&lt;wsp:rsid wsp:val=&quot;00F6183B&quot;/&gt;&lt;wsp:rsid wsp:val=&quot;00F665FF&quot;/&gt;&lt;wsp:rsid wsp:val=&quot;00F70246&quot;/&gt;&lt;wsp:rsid wsp:val=&quot;00F75ED1&quot;/&gt;&lt;wsp:rsid wsp:val=&quot;00F80546&quot;/&gt;&lt;wsp:rsid wsp:val=&quot;00F83C05&quot;/&gt;&lt;wsp:rsid wsp:val=&quot;00F83E62&quot;/&gt;&lt;wsp:rsid wsp:val=&quot;00F8498C&quot;/&gt;&lt;wsp:rsid wsp:val=&quot;00F861C0&quot;/&gt;&lt;wsp:rsid wsp:val=&quot;00F93F9D&quot;/&gt;&lt;wsp:rsid wsp:val=&quot;00F94DF1&quot;/&gt;&lt;wsp:rsid wsp:val=&quot;00F959B4&quot;/&gt;&lt;wsp:rsid wsp:val=&quot;00F96406&quot;/&gt;&lt;wsp:rsid wsp:val=&quot;00F9648C&quot;/&gt;&lt;wsp:rsid wsp:val=&quot;00F96965&quot;/&gt;&lt;wsp:rsid wsp:val=&quot;00F96FA6&quot;/&gt;&lt;wsp:rsid wsp:val=&quot;00FA16FC&quot;/&gt;&lt;wsp:rsid wsp:val=&quot;00FA284D&quot;/&gt;&lt;wsp:rsid wsp:val=&quot;00FB1811&quot;/&gt;&lt;wsp:rsid wsp:val=&quot;00FB26F4&quot;/&gt;&lt;wsp:rsid wsp:val=&quot;00FB56D4&quot;/&gt;&lt;wsp:rsid wsp:val=&quot;00FB79E7&quot;/&gt;&lt;wsp:rsid wsp:val=&quot;00FC12FC&quot;/&gt;&lt;wsp:rsid wsp:val=&quot;00FC511C&quot;/&gt;&lt;wsp:rsid wsp:val=&quot;00FC6560&quot;/&gt;&lt;wsp:rsid wsp:val=&quot;00FC66D2&quot;/&gt;&lt;wsp:rsid wsp:val=&quot;00FD17FD&quot;/&gt;&lt;wsp:rsid wsp:val=&quot;00FD2755&quot;/&gt;&lt;wsp:rsid wsp:val=&quot;00FD5F4D&quot;/&gt;&lt;wsp:rsid wsp:val=&quot;00FD6555&quot;/&gt;&lt;wsp:rsid wsp:val=&quot;00FE1EA8&quot;/&gt;&lt;wsp:rsid wsp:val=&quot;00FE4401&quot;/&gt;&lt;wsp:rsid wsp:val=&quot;00FE5E09&quot;/&gt;&lt;wsp:rsid wsp:val=&quot;00FE6B78&quot;/&gt;&lt;wsp:rsid wsp:val=&quot;00FF62C0&quot;/&gt;&lt;wsp:rsid wsp:val=&quot;00FF6C9E&quot;/&gt;&lt;wsp:rsid wsp:val=&quot;00FF710B&quot;/&gt;&lt;wsp:rsid wsp:val=&quot;00FF7731&quot;/&gt;&lt;/wsp:rsids&gt;&lt;/w:docPr&gt;&lt;w:body&gt;&lt;w:p wsp:rsidR=&quot;00000000&quot; wsp:rsidRDefault=&quot;003A4084&quot;&gt;&lt;m:oMathPara&gt;&lt;m:oMath&gt;&lt;m:f&gt;&lt;m:fPr&gt;&lt;m:ctrlPr&gt;&lt;w:rPr&gt;&lt;w:rFonts w:ascii=&quot;Cambria Math&quot; w:fareast=&quot;Calibri&quot; w:h-ansi=&quot;Trebuchet MS&quot;/&gt;&lt;wx:font wx:val=&quot;Cambria Math&quot;/&gt;&lt;w:i/&gt;&lt;w:sz w:val=&quot;28&quot;/&gt;&lt;w:sz-cs w:val=&quot;28&quot;/&gt;&lt;w:lang w:val=&quot;EN-GB&quot;/&gt;&lt;/w:rPr&gt;&lt;/m:ctrlPr&gt;&lt;/m:fPr&gt;&lt;m:num&gt;&lt;m:r&gt;&lt;m:rPr&gt;&lt;m:nor/&gt;&lt;/m:rPr&gt;&lt;w:rPr&gt;&lt;w:rFonts w:ascii=&quot;Cambria Math&quot; w:h-ansi=&quot;Trebuchet MS&quot;/&gt;&lt;wx:font wx:val=&quot;Cambria Math&quot;/&gt;&lt;w:sz w:val=&quot;28&quot;/&gt;&lt;w:sz-cs w:val=&quot;28&quot;/&gt;&lt;/w:rPr&gt;&lt;m:t&gt;8&lt;/m:t&gt;&lt;/m:r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00&lt;/m:t&gt;&lt;/m:r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0&lt;/m:t&gt;&lt;/m:r&gt;&lt;/m:num&gt;&lt;m:den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25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9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=320 seconds</w:t>
            </w:r>
          </w:p>
        </w:tc>
        <w:tc>
          <w:tcPr>
            <w:tcW w:w="2100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876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 40 × 1000 or 125 ÷ 1000 or 40000 or 0.125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for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33" type="#_x0000_t75" style="width:30pt;height:24.6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efaultTabStop w:val=&quot;720&quot;/&gt;&lt;w:drawingGridHorizontalSpacing w:val=&quot;181&quot;/&gt;&lt;w:drawingGridVerticalSpacing w:val=&quot;181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867AA&quot;/&gt;&lt;wsp:rsid wsp:val=&quot;00006249&quot;/&gt;&lt;wsp:rsid wsp:val=&quot;0000697A&quot;/&gt;&lt;wsp:rsid wsp:val=&quot;0001587A&quot;/&gt;&lt;wsp:rsid wsp:val=&quot;00015E41&quot;/&gt;&lt;wsp:rsid wsp:val=&quot;00022F6D&quot;/&gt;&lt;wsp:rsid wsp:val=&quot;000260BF&quot;/&gt;&lt;wsp:rsid wsp:val=&quot;00032CCE&quot;/&gt;&lt;wsp:rsid wsp:val=&quot;00047A6B&quot;/&gt;&lt;wsp:rsid wsp:val=&quot;0005113C&quot;/&gt;&lt;wsp:rsid wsp:val=&quot;000545D8&quot;/&gt;&lt;wsp:rsid wsp:val=&quot;0006183E&quot;/&gt;&lt;wsp:rsid wsp:val=&quot;00062B47&quot;/&gt;&lt;wsp:rsid wsp:val=&quot;00065CF0&quot;/&gt;&lt;wsp:rsid wsp:val=&quot;0008524C&quot;/&gt;&lt;wsp:rsid wsp:val=&quot;0008778A&quot;/&gt;&lt;wsp:rsid wsp:val=&quot;00090B41&quot;/&gt;&lt;wsp:rsid wsp:val=&quot;000918EB&quot;/&gt;&lt;wsp:rsid wsp:val=&quot;00093788&quot;/&gt;&lt;wsp:rsid wsp:val=&quot;000A5421&quot;/&gt;&lt;wsp:rsid wsp:val=&quot;000A57A7&quot;/&gt;&lt;wsp:rsid wsp:val=&quot;000A72F6&quot;/&gt;&lt;wsp:rsid wsp:val=&quot;000B1973&quot;/&gt;&lt;wsp:rsid wsp:val=&quot;000B74EA&quot;/&gt;&lt;wsp:rsid wsp:val=&quot;000B7AEF&quot;/&gt;&lt;wsp:rsid wsp:val=&quot;000C3C6D&quot;/&gt;&lt;wsp:rsid wsp:val=&quot;000F6CE7&quot;/&gt;&lt;wsp:rsid wsp:val=&quot;00100349&quot;/&gt;&lt;wsp:rsid wsp:val=&quot;00101799&quot;/&gt;&lt;wsp:rsid wsp:val=&quot;00102C6C&quot;/&gt;&lt;wsp:rsid wsp:val=&quot;00105227&quot;/&gt;&lt;wsp:rsid wsp:val=&quot;00110450&quot;/&gt;&lt;wsp:rsid wsp:val=&quot;001106BD&quot;/&gt;&lt;wsp:rsid wsp:val=&quot;00120717&quot;/&gt;&lt;wsp:rsid wsp:val=&quot;00121D44&quot;/&gt;&lt;wsp:rsid wsp:val=&quot;001242E8&quot;/&gt;&lt;wsp:rsid wsp:val=&quot;00124EB6&quot;/&gt;&lt;wsp:rsid wsp:val=&quot;00125390&quot;/&gt;&lt;wsp:rsid wsp:val=&quot;001268D4&quot;/&gt;&lt;wsp:rsid wsp:val=&quot;00127710&quot;/&gt;&lt;wsp:rsid wsp:val=&quot;00127F20&quot;/&gt;&lt;wsp:rsid wsp:val=&quot;00131B9B&quot;/&gt;&lt;wsp:rsid wsp:val=&quot;0013430D&quot;/&gt;&lt;wsp:rsid wsp:val=&quot;00137616&quot;/&gt;&lt;wsp:rsid wsp:val=&quot;001406FD&quot;/&gt;&lt;wsp:rsid wsp:val=&quot;00141A9F&quot;/&gt;&lt;wsp:rsid wsp:val=&quot;00143A7D&quot;/&gt;&lt;wsp:rsid wsp:val=&quot;00146410&quot;/&gt;&lt;wsp:rsid wsp:val=&quot;00150540&quot;/&gt;&lt;wsp:rsid wsp:val=&quot;0015165A&quot;/&gt;&lt;wsp:rsid wsp:val=&quot;00153388&quot;/&gt;&lt;wsp:rsid wsp:val=&quot;00157430&quot;/&gt;&lt;wsp:rsid wsp:val=&quot;00160981&quot;/&gt;&lt;wsp:rsid wsp:val=&quot;001619C2&quot;/&gt;&lt;wsp:rsid wsp:val=&quot;001640CB&quot;/&gt;&lt;wsp:rsid wsp:val=&quot;001672B8&quot;/&gt;&lt;wsp:rsid wsp:val=&quot;00173CFE&quot;/&gt;&lt;wsp:rsid wsp:val=&quot;0017721D&quot;/&gt;&lt;wsp:rsid wsp:val=&quot;00177B8A&quot;/&gt;&lt;wsp:rsid wsp:val=&quot;001807F6&quot;/&gt;&lt;wsp:rsid wsp:val=&quot;0018095E&quot;/&gt;&lt;wsp:rsid wsp:val=&quot;00183C42&quot;/&gt;&lt;wsp:rsid wsp:val=&quot;00184BE9&quot;/&gt;&lt;wsp:rsid wsp:val=&quot;00190CE4&quot;/&gt;&lt;wsp:rsid wsp:val=&quot;0019118D&quot;/&gt;&lt;wsp:rsid wsp:val=&quot;00191630&quot;/&gt;&lt;wsp:rsid wsp:val=&quot;0019230B&quot;/&gt;&lt;wsp:rsid wsp:val=&quot;001A04D2&quot;/&gt;&lt;wsp:rsid wsp:val=&quot;001A0E86&quot;/&gt;&lt;wsp:rsid wsp:val=&quot;001A6A1E&quot;/&gt;&lt;wsp:rsid wsp:val=&quot;001A6F6F&quot;/&gt;&lt;wsp:rsid wsp:val=&quot;001A758A&quot;/&gt;&lt;wsp:rsid wsp:val=&quot;001B29EE&quot;/&gt;&lt;wsp:rsid wsp:val=&quot;001B4343&quot;/&gt;&lt;wsp:rsid wsp:val=&quot;001C1A24&quot;/&gt;&lt;wsp:rsid wsp:val=&quot;001C30F9&quot;/&gt;&lt;wsp:rsid wsp:val=&quot;001C608E&quot;/&gt;&lt;wsp:rsid wsp:val=&quot;001D176D&quot;/&gt;&lt;wsp:rsid wsp:val=&quot;001D3CBA&quot;/&gt;&lt;wsp:rsid wsp:val=&quot;001F1850&quot;/&gt;&lt;wsp:rsid wsp:val=&quot;001F1B5C&quot;/&gt;&lt;wsp:rsid wsp:val=&quot;001F4906&quot;/&gt;&lt;wsp:rsid wsp:val=&quot;001F50C4&quot;/&gt;&lt;wsp:rsid wsp:val=&quot;00203593&quot;/&gt;&lt;wsp:rsid wsp:val=&quot;0020719A&quot;/&gt;&lt;wsp:rsid wsp:val=&quot;00210097&quot;/&gt;&lt;wsp:rsid wsp:val=&quot;00210237&quot;/&gt;&lt;wsp:rsid wsp:val=&quot;00222FCB&quot;/&gt;&lt;wsp:rsid wsp:val=&quot;00225D5D&quot;/&gt;&lt;wsp:rsid wsp:val=&quot;002317CA&quot;/&gt;&lt;wsp:rsid wsp:val=&quot;002422E4&quot;/&gt;&lt;wsp:rsid wsp:val=&quot;002446B3&quot;/&gt;&lt;wsp:rsid wsp:val=&quot;0024505B&quot;/&gt;&lt;wsp:rsid wsp:val=&quot;00245E31&quot;/&gt;&lt;wsp:rsid wsp:val=&quot;002476B7&quot;/&gt;&lt;wsp:rsid wsp:val=&quot;002511BD&quot;/&gt;&lt;wsp:rsid wsp:val=&quot;002539D2&quot;/&gt;&lt;wsp:rsid wsp:val=&quot;0025540B&quot;/&gt;&lt;wsp:rsid wsp:val=&quot;00257611&quot;/&gt;&lt;wsp:rsid wsp:val=&quot;00257FB3&quot;/&gt;&lt;wsp:rsid wsp:val=&quot;002645F4&quot;/&gt;&lt;wsp:rsid wsp:val=&quot;002701A1&quot;/&gt;&lt;wsp:rsid wsp:val=&quot;0027135B&quot;/&gt;&lt;wsp:rsid wsp:val=&quot;00271644&quot;/&gt;&lt;wsp:rsid wsp:val=&quot;00275E99&quot;/&gt;&lt;wsp:rsid wsp:val=&quot;00280290&quot;/&gt;&lt;wsp:rsid wsp:val=&quot;002825C9&quot;/&gt;&lt;wsp:rsid wsp:val=&quot;00285DB2&quot;/&gt;&lt;wsp:rsid wsp:val=&quot;00285F67&quot;/&gt;&lt;wsp:rsid wsp:val=&quot;0029353F&quot;/&gt;&lt;wsp:rsid wsp:val=&quot;002A303D&quot;/&gt;&lt;wsp:rsid wsp:val=&quot;002A5919&quot;/&gt;&lt;wsp:rsid wsp:val=&quot;002A5F80&quot;/&gt;&lt;wsp:rsid wsp:val=&quot;002B0D6A&quot;/&gt;&lt;wsp:rsid wsp:val=&quot;002B1A88&quot;/&gt;&lt;wsp:rsid wsp:val=&quot;002C52CF&quot;/&gt;&lt;wsp:rsid wsp:val=&quot;002D0DE2&quot;/&gt;&lt;wsp:rsid wsp:val=&quot;002D2296&quot;/&gt;&lt;wsp:rsid wsp:val=&quot;002D3BDD&quot;/&gt;&lt;wsp:rsid wsp:val=&quot;002D700D&quot;/&gt;&lt;wsp:rsid wsp:val=&quot;002D7D4C&quot;/&gt;&lt;wsp:rsid wsp:val=&quot;002E1371&quot;/&gt;&lt;wsp:rsid wsp:val=&quot;002E75DF&quot;/&gt;&lt;wsp:rsid wsp:val=&quot;002F5F6B&quot;/&gt;&lt;wsp:rsid wsp:val=&quot;00300415&quot;/&gt;&lt;wsp:rsid wsp:val=&quot;00306EE9&quot;/&gt;&lt;wsp:rsid wsp:val=&quot;003075F7&quot;/&gt;&lt;wsp:rsid wsp:val=&quot;00312473&quot;/&gt;&lt;wsp:rsid wsp:val=&quot;003146E2&quot;/&gt;&lt;wsp:rsid wsp:val=&quot;00315DBA&quot;/&gt;&lt;wsp:rsid wsp:val=&quot;003174E2&quot;/&gt;&lt;wsp:rsid wsp:val=&quot;00317E6F&quot;/&gt;&lt;wsp:rsid wsp:val=&quot;00320466&quot;/&gt;&lt;wsp:rsid wsp:val=&quot;00325440&quot;/&gt;&lt;wsp:rsid wsp:val=&quot;003305AE&quot;/&gt;&lt;wsp:rsid wsp:val=&quot;00332CF8&quot;/&gt;&lt;wsp:rsid wsp:val=&quot;00342E90&quot;/&gt;&lt;wsp:rsid wsp:val=&quot;00344B64&quot;/&gt;&lt;wsp:rsid wsp:val=&quot;00364685&quot;/&gt;&lt;wsp:rsid wsp:val=&quot;003705CC&quot;/&gt;&lt;wsp:rsid wsp:val=&quot;00372F4C&quot;/&gt;&lt;wsp:rsid wsp:val=&quot;00373B00&quot;/&gt;&lt;wsp:rsid wsp:val=&quot;00376003&quot;/&gt;&lt;wsp:rsid wsp:val=&quot;00376209&quot;/&gt;&lt;wsp:rsid wsp:val=&quot;00376EF3&quot;/&gt;&lt;wsp:rsid wsp:val=&quot;00380944&quot;/&gt;&lt;wsp:rsid wsp:val=&quot;00381D56&quot;/&gt;&lt;wsp:rsid wsp:val=&quot;003820CE&quot;/&gt;&lt;wsp:rsid wsp:val=&quot;003867AA&quot;/&gt;&lt;wsp:rsid wsp:val=&quot;003906EF&quot;/&gt;&lt;wsp:rsid wsp:val=&quot;00393CEE&quot;/&gt;&lt;wsp:rsid wsp:val=&quot;00396254&quot;/&gt;&lt;wsp:rsid wsp:val=&quot;0039708A&quot;/&gt;&lt;wsp:rsid wsp:val=&quot;00397FA7&quot;/&gt;&lt;wsp:rsid wsp:val=&quot;003A1A31&quot;/&gt;&lt;wsp:rsid wsp:val=&quot;003A4F48&quot;/&gt;&lt;wsp:rsid wsp:val=&quot;003A616F&quot;/&gt;&lt;wsp:rsid wsp:val=&quot;003A68B4&quot;/&gt;&lt;wsp:rsid wsp:val=&quot;003B19E3&quot;/&gt;&lt;wsp:rsid wsp:val=&quot;003B20D8&quot;/&gt;&lt;wsp:rsid wsp:val=&quot;003B2C03&quot;/&gt;&lt;wsp:rsid wsp:val=&quot;003B4D74&quot;/&gt;&lt;wsp:rsid wsp:val=&quot;003B59BF&quot;/&gt;&lt;wsp:rsid wsp:val=&quot;003B5B54&quot;/&gt;&lt;wsp:rsid wsp:val=&quot;003B641A&quot;/&gt;&lt;wsp:rsid wsp:val=&quot;003C0D09&quot;/&gt;&lt;wsp:rsid wsp:val=&quot;003C3033&quot;/&gt;&lt;wsp:rsid wsp:val=&quot;003C5B4F&quot;/&gt;&lt;wsp:rsid wsp:val=&quot;003C74EC&quot;/&gt;&lt;wsp:rsid wsp:val=&quot;003D1D53&quot;/&gt;&lt;wsp:rsid wsp:val=&quot;003D6B9E&quot;/&gt;&lt;wsp:rsid wsp:val=&quot;003D7639&quot;/&gt;&lt;wsp:rsid wsp:val=&quot;003D7921&quot;/&gt;&lt;wsp:rsid wsp:val=&quot;003E41C6&quot;/&gt;&lt;wsp:rsid wsp:val=&quot;003E4AF1&quot;/&gt;&lt;wsp:rsid wsp:val=&quot;003E4F14&quot;/&gt;&lt;wsp:rsid wsp:val=&quot;003F4587&quot;/&gt;&lt;wsp:rsid wsp:val=&quot;003F7489&quot;/&gt;&lt;wsp:rsid wsp:val=&quot;00401F1D&quot;/&gt;&lt;wsp:rsid wsp:val=&quot;00403BF2&quot;/&gt;&lt;wsp:rsid wsp:val=&quot;004078B7&quot;/&gt;&lt;wsp:rsid wsp:val=&quot;0041490F&quot;/&gt;&lt;wsp:rsid wsp:val=&quot;00414D8C&quot;/&gt;&lt;wsp:rsid wsp:val=&quot;00417821&quot;/&gt;&lt;wsp:rsid wsp:val=&quot;00417B23&quot;/&gt;&lt;wsp:rsid wsp:val=&quot;0042193A&quot;/&gt;&lt;wsp:rsid wsp:val=&quot;00421FF4&quot;/&gt;&lt;wsp:rsid wsp:val=&quot;00434364&quot;/&gt;&lt;wsp:rsid wsp:val=&quot;00434389&quot;/&gt;&lt;wsp:rsid wsp:val=&quot;00435F59&quot;/&gt;&lt;wsp:rsid wsp:val=&quot;004375BA&quot;/&gt;&lt;wsp:rsid wsp:val=&quot;00442B7E&quot;/&gt;&lt;wsp:rsid wsp:val=&quot;0044689D&quot;/&gt;&lt;wsp:rsid wsp:val=&quot;00450773&quot;/&gt;&lt;wsp:rsid wsp:val=&quot;00452D7A&quot;/&gt;&lt;wsp:rsid wsp:val=&quot;00454DED&quot;/&gt;&lt;wsp:rsid wsp:val=&quot;00460229&quot;/&gt;&lt;wsp:rsid wsp:val=&quot;0046234A&quot;/&gt;&lt;wsp:rsid wsp:val=&quot;0046300F&quot;/&gt;&lt;wsp:rsid wsp:val=&quot;004669D0&quot;/&gt;&lt;wsp:rsid wsp:val=&quot;00477DA9&quot;/&gt;&lt;wsp:rsid wsp:val=&quot;00477E3A&quot;/&gt;&lt;wsp:rsid wsp:val=&quot;0048085F&quot;/&gt;&lt;wsp:rsid wsp:val=&quot;00481797&quot;/&gt;&lt;wsp:rsid wsp:val=&quot;0048797B&quot;/&gt;&lt;wsp:rsid wsp:val=&quot;004920F9&quot;/&gt;&lt;wsp:rsid wsp:val=&quot;004937A6&quot;/&gt;&lt;wsp:rsid wsp:val=&quot;00497D45&quot;/&gt;&lt;wsp:rsid wsp:val=&quot;004A17A2&quot;/&gt;&lt;wsp:rsid wsp:val=&quot;004A3702&quot;/&gt;&lt;wsp:rsid wsp:val=&quot;004A62C5&quot;/&gt;&lt;wsp:rsid wsp:val=&quot;004A6EF9&quot;/&gt;&lt;wsp:rsid wsp:val=&quot;004B142F&quot;/&gt;&lt;wsp:rsid wsp:val=&quot;004B1875&quot;/&gt;&lt;wsp:rsid wsp:val=&quot;004B5A80&quot;/&gt;&lt;wsp:rsid wsp:val=&quot;004B5C6A&quot;/&gt;&lt;wsp:rsid wsp:val=&quot;004C1D3E&quot;/&gt;&lt;wsp:rsid wsp:val=&quot;004C4FF0&quot;/&gt;&lt;wsp:rsid wsp:val=&quot;004C5436&quot;/&gt;&lt;wsp:rsid wsp:val=&quot;004C67F6&quot;/&gt;&lt;wsp:rsid wsp:val=&quot;004D0A2D&quot;/&gt;&lt;wsp:rsid wsp:val=&quot;004D62A3&quot;/&gt;&lt;wsp:rsid wsp:val=&quot;004E1A0F&quot;/&gt;&lt;wsp:rsid wsp:val=&quot;004E335C&quot;/&gt;&lt;wsp:rsid wsp:val=&quot;004E6D9B&quot;/&gt;&lt;wsp:rsid wsp:val=&quot;004E7337&quot;/&gt;&lt;wsp:rsid wsp:val=&quot;004E7A95&quot;/&gt;&lt;wsp:rsid wsp:val=&quot;004F1A22&quot;/&gt;&lt;wsp:rsid wsp:val=&quot;004F497D&quot;/&gt;&lt;wsp:rsid wsp:val=&quot;004F4D64&quot;/&gt;&lt;wsp:rsid wsp:val=&quot;004F6DA8&quot;/&gt;&lt;wsp:rsid wsp:val=&quot;00501F31&quot;/&gt;&lt;wsp:rsid wsp:val=&quot;00502A84&quot;/&gt;&lt;wsp:rsid wsp:val=&quot;00503072&quot;/&gt;&lt;wsp:rsid wsp:val=&quot;00507825&quot;/&gt;&lt;wsp:rsid wsp:val=&quot;005145BD&quot;/&gt;&lt;wsp:rsid wsp:val=&quot;00517E35&quot;/&gt;&lt;wsp:rsid wsp:val=&quot;00527A03&quot;/&gt;&lt;wsp:rsid wsp:val=&quot;005348D9&quot;/&gt;&lt;wsp:rsid wsp:val=&quot;00537B76&quot;/&gt;&lt;wsp:rsid wsp:val=&quot;0054257F&quot;/&gt;&lt;wsp:rsid wsp:val=&quot;0054283F&quot;/&gt;&lt;wsp:rsid wsp:val=&quot;00544A2B&quot;/&gt;&lt;wsp:rsid wsp:val=&quot;005454CA&quot;/&gt;&lt;wsp:rsid wsp:val=&quot;00547D68&quot;/&gt;&lt;wsp:rsid wsp:val=&quot;00550291&quot;/&gt;&lt;wsp:rsid wsp:val=&quot;00552A43&quot;/&gt;&lt;wsp:rsid wsp:val=&quot;005544F5&quot;/&gt;&lt;wsp:rsid wsp:val=&quot;005713DD&quot;/&gt;&lt;wsp:rsid wsp:val=&quot;005720C4&quot;/&gt;&lt;wsp:rsid wsp:val=&quot;00572BC6&quot;/&gt;&lt;wsp:rsid wsp:val=&quot;00576835&quot;/&gt;&lt;wsp:rsid wsp:val=&quot;005773B5&quot;/&gt;&lt;wsp:rsid wsp:val=&quot;00590072&quot;/&gt;&lt;wsp:rsid wsp:val=&quot;005918C1&quot;/&gt;&lt;wsp:rsid wsp:val=&quot;00591AF3&quot;/&gt;&lt;wsp:rsid wsp:val=&quot;0059547A&quot;/&gt;&lt;wsp:rsid wsp:val=&quot;005A155C&quot;/&gt;&lt;wsp:rsid wsp:val=&quot;005A3D8B&quot;/&gt;&lt;wsp:rsid wsp:val=&quot;005A419B&quot;/&gt;&lt;wsp:rsid wsp:val=&quot;005A6987&quot;/&gt;&lt;wsp:rsid wsp:val=&quot;005A7D06&quot;/&gt;&lt;wsp:rsid wsp:val=&quot;005B39E5&quot;/&gt;&lt;wsp:rsid wsp:val=&quot;005B4F11&quot;/&gt;&lt;wsp:rsid wsp:val=&quot;005B4F46&quot;/&gt;&lt;wsp:rsid wsp:val=&quot;005B5BF1&quot;/&gt;&lt;wsp:rsid wsp:val=&quot;005C1580&quot;/&gt;&lt;wsp:rsid wsp:val=&quot;005C1E05&quot;/&gt;&lt;wsp:rsid wsp:val=&quot;005C3354&quot;/&gt;&lt;wsp:rsid wsp:val=&quot;005D0035&quot;/&gt;&lt;wsp:rsid wsp:val=&quot;005D0397&quot;/&gt;&lt;wsp:rsid wsp:val=&quot;005D3741&quot;/&gt;&lt;wsp:rsid wsp:val=&quot;005D78CE&quot;/&gt;&lt;wsp:rsid wsp:val=&quot;005E195E&quot;/&gt;&lt;wsp:rsid wsp:val=&quot;005E4BA2&quot;/&gt;&lt;wsp:rsid wsp:val=&quot;005F0AC7&quot;/&gt;&lt;wsp:rsid wsp:val=&quot;005F125F&quot;/&gt;&lt;wsp:rsid wsp:val=&quot;005F4046&quot;/&gt;&lt;wsp:rsid wsp:val=&quot;005F6FA3&quot;/&gt;&lt;wsp:rsid wsp:val=&quot;006021FA&quot;/&gt;&lt;wsp:rsid wsp:val=&quot;00603196&quot;/&gt;&lt;wsp:rsid wsp:val=&quot;00603896&quot;/&gt;&lt;wsp:rsid wsp:val=&quot;0061020D&quot;/&gt;&lt;wsp:rsid wsp:val=&quot;006127A0&quot;/&gt;&lt;wsp:rsid wsp:val=&quot;0061404D&quot;/&gt;&lt;wsp:rsid wsp:val=&quot;006206E6&quot;/&gt;&lt;wsp:rsid wsp:val=&quot;0062169C&quot;/&gt;&lt;wsp:rsid wsp:val=&quot;00626C44&quot;/&gt;&lt;wsp:rsid wsp:val=&quot;00627949&quot;/&gt;&lt;wsp:rsid wsp:val=&quot;00633C9B&quot;/&gt;&lt;wsp:rsid wsp:val=&quot;00636099&quot;/&gt;&lt;wsp:rsid wsp:val=&quot;00640378&quot;/&gt;&lt;wsp:rsid wsp:val=&quot;006430B4&quot;/&gt;&lt;wsp:rsid wsp:val=&quot;00645C00&quot;/&gt;&lt;wsp:rsid wsp:val=&quot;00646A38&quot;/&gt;&lt;wsp:rsid wsp:val=&quot;006518E4&quot;/&gt;&lt;wsp:rsid wsp:val=&quot;0065703F&quot;/&gt;&lt;wsp:rsid wsp:val=&quot;00662EAE&quot;/&gt;&lt;wsp:rsid wsp:val=&quot;006753C5&quot;/&gt;&lt;wsp:rsid wsp:val=&quot;006773B9&quot;/&gt;&lt;wsp:rsid wsp:val=&quot;00680675&quot;/&gt;&lt;wsp:rsid wsp:val=&quot;00686D0C&quot;/&gt;&lt;wsp:rsid wsp:val=&quot;00690A5A&quot;/&gt;&lt;wsp:rsid wsp:val=&quot;00690F87&quot;/&gt;&lt;wsp:rsid wsp:val=&quot;00692737&quot;/&gt;&lt;wsp:rsid wsp:val=&quot;006945B0&quot;/&gt;&lt;wsp:rsid wsp:val=&quot;0069515B&quot;/&gt;&lt;wsp:rsid wsp:val=&quot;00697DF9&quot;/&gt;&lt;wsp:rsid wsp:val=&quot;006A048E&quot;/&gt;&lt;wsp:rsid wsp:val=&quot;006A1F27&quot;/&gt;&lt;wsp:rsid wsp:val=&quot;006A4120&quot;/&gt;&lt;wsp:rsid wsp:val=&quot;006A4C5A&quot;/&gt;&lt;wsp:rsid wsp:val=&quot;006B29C8&quot;/&gt;&lt;wsp:rsid wsp:val=&quot;006B4AEC&quot;/&gt;&lt;wsp:rsid wsp:val=&quot;006C1186&quot;/&gt;&lt;wsp:rsid wsp:val=&quot;006C3994&quot;/&gt;&lt;wsp:rsid wsp:val=&quot;006E3F85&quot;/&gt;&lt;wsp:rsid wsp:val=&quot;006E44EE&quot;/&gt;&lt;wsp:rsid wsp:val=&quot;006E606C&quot;/&gt;&lt;wsp:rsid wsp:val=&quot;006F5712&quot;/&gt;&lt;wsp:rsid wsp:val=&quot;006F7787&quot;/&gt;&lt;wsp:rsid wsp:val=&quot;006F7BC2&quot;/&gt;&lt;wsp:rsid wsp:val=&quot;00701BBB&quot;/&gt;&lt;wsp:rsid wsp:val=&quot;00701E61&quot;/&gt;&lt;wsp:rsid wsp:val=&quot;00704F94&quot;/&gt;&lt;wsp:rsid wsp:val=&quot;00711D7D&quot;/&gt;&lt;wsp:rsid wsp:val=&quot;00711FCF&quot;/&gt;&lt;wsp:rsid wsp:val=&quot;007154D4&quot;/&gt;&lt;wsp:rsid wsp:val=&quot;00716094&quot;/&gt;&lt;wsp:rsid wsp:val=&quot;007166DB&quot;/&gt;&lt;wsp:rsid wsp:val=&quot;00717800&quot;/&gt;&lt;wsp:rsid wsp:val=&quot;00717A37&quot;/&gt;&lt;wsp:rsid wsp:val=&quot;00720809&quot;/&gt;&lt;wsp:rsid wsp:val=&quot;007248A5&quot;/&gt;&lt;wsp:rsid wsp:val=&quot;00727B09&quot;/&gt;&lt;wsp:rsid wsp:val=&quot;00732D4C&quot;/&gt;&lt;wsp:rsid wsp:val=&quot;00734740&quot;/&gt;&lt;wsp:rsid wsp:val=&quot;00740983&quot;/&gt;&lt;wsp:rsid wsp:val=&quot;007436CA&quot;/&gt;&lt;wsp:rsid wsp:val=&quot;007452E3&quot;/&gt;&lt;wsp:rsid wsp:val=&quot;00750BCB&quot;/&gt;&lt;wsp:rsid wsp:val=&quot;0075178A&quot;/&gt;&lt;wsp:rsid wsp:val=&quot;00756BF4&quot;/&gt;&lt;wsp:rsid wsp:val=&quot;00762DD3&quot;/&gt;&lt;wsp:rsid wsp:val=&quot;00781FD2&quot;/&gt;&lt;wsp:rsid wsp:val=&quot;00783EF2&quot;/&gt;&lt;wsp:rsid wsp:val=&quot;007852F8&quot;/&gt;&lt;wsp:rsid wsp:val=&quot;007919B7&quot;/&gt;&lt;wsp:rsid wsp:val=&quot;00791C6E&quot;/&gt;&lt;wsp:rsid wsp:val=&quot;007A073E&quot;/&gt;&lt;wsp:rsid wsp:val=&quot;007A2BD8&quot;/&gt;&lt;wsp:rsid wsp:val=&quot;007A3050&quot;/&gt;&lt;wsp:rsid wsp:val=&quot;007B0034&quot;/&gt;&lt;wsp:rsid wsp:val=&quot;007B3091&quot;/&gt;&lt;wsp:rsid wsp:val=&quot;007B7AE2&quot;/&gt;&lt;wsp:rsid wsp:val=&quot;007C0695&quot;/&gt;&lt;wsp:rsid wsp:val=&quot;007C2358&quot;/&gt;&lt;wsp:rsid wsp:val=&quot;007C350F&quot;/&gt;&lt;wsp:rsid wsp:val=&quot;007C5AAB&quot;/&gt;&lt;wsp:rsid wsp:val=&quot;007C5B45&quot;/&gt;&lt;wsp:rsid wsp:val=&quot;007D06C5&quot;/&gt;&lt;wsp:rsid wsp:val=&quot;007E461C&quot;/&gt;&lt;wsp:rsid wsp:val=&quot;007F0699&quot;/&gt;&lt;wsp:rsid wsp:val=&quot;007F2366&quot;/&gt;&lt;wsp:rsid wsp:val=&quot;00805EA1&quot;/&gt;&lt;wsp:rsid wsp:val=&quot;0082065C&quot;/&gt;&lt;wsp:rsid wsp:val=&quot;008206DA&quot;/&gt;&lt;wsp:rsid wsp:val=&quot;00820B24&quot;/&gt;&lt;wsp:rsid wsp:val=&quot;00821528&quot;/&gt;&lt;wsp:rsid wsp:val=&quot;00824A7D&quot;/&gt;&lt;wsp:rsid wsp:val=&quot;00827CE8&quot;/&gt;&lt;wsp:rsid wsp:val=&quot;0083354E&quot;/&gt;&lt;wsp:rsid wsp:val=&quot;00843A83&quot;/&gt;&lt;wsp:rsid wsp:val=&quot;008475BF&quot;/&gt;&lt;wsp:rsid wsp:val=&quot;008539CE&quot;/&gt;&lt;wsp:rsid wsp:val=&quot;008579BB&quot;/&gt;&lt;wsp:rsid wsp:val=&quot;00864309&quot;/&gt;&lt;wsp:rsid wsp:val=&quot;0086638B&quot;/&gt;&lt;wsp:rsid wsp:val=&quot;00866A30&quot;/&gt;&lt;wsp:rsid wsp:val=&quot;00866C84&quot;/&gt;&lt;wsp:rsid wsp:val=&quot;00867863&quot;/&gt;&lt;wsp:rsid wsp:val=&quot;00872DA2&quot;/&gt;&lt;wsp:rsid wsp:val=&quot;00877D5C&quot;/&gt;&lt;wsp:rsid wsp:val=&quot;008800FA&quot;/&gt;&lt;wsp:rsid wsp:val=&quot;00882625&quot;/&gt;&lt;wsp:rsid wsp:val=&quot;0089242D&quot;/&gt;&lt;wsp:rsid wsp:val=&quot;008A34F5&quot;/&gt;&lt;wsp:rsid wsp:val=&quot;008A358B&quot;/&gt;&lt;wsp:rsid wsp:val=&quot;008A39AB&quot;/&gt;&lt;wsp:rsid wsp:val=&quot;008A5B95&quot;/&gt;&lt;wsp:rsid wsp:val=&quot;008B2078&quot;/&gt;&lt;wsp:rsid wsp:val=&quot;008B256D&quot;/&gt;&lt;wsp:rsid wsp:val=&quot;008C3C0B&quot;/&gt;&lt;wsp:rsid wsp:val=&quot;008C5C67&quot;/&gt;&lt;wsp:rsid wsp:val=&quot;008D1073&quot;/&gt;&lt;wsp:rsid wsp:val=&quot;008D533A&quot;/&gt;&lt;wsp:rsid wsp:val=&quot;008E1BC8&quot;/&gt;&lt;wsp:rsid wsp:val=&quot;008E2F67&quot;/&gt;&lt;wsp:rsid wsp:val=&quot;008F274A&quot;/&gt;&lt;wsp:rsid wsp:val=&quot;008F3768&quot;/&gt;&lt;wsp:rsid wsp:val=&quot;00900E74&quot;/&gt;&lt;wsp:rsid wsp:val=&quot;00904E0D&quot;/&gt;&lt;wsp:rsid wsp:val=&quot;009058C6&quot;/&gt;&lt;wsp:rsid wsp:val=&quot;00910832&quot;/&gt;&lt;wsp:rsid wsp:val=&quot;00911D11&quot;/&gt;&lt;wsp:rsid wsp:val=&quot;009123C6&quot;/&gt;&lt;wsp:rsid wsp:val=&quot;0091438E&quot;/&gt;&lt;wsp:rsid wsp:val=&quot;00921ABB&quot;/&gt;&lt;wsp:rsid wsp:val=&quot;00922562&quot;/&gt;&lt;wsp:rsid wsp:val=&quot;00925D53&quot;/&gt;&lt;wsp:rsid wsp:val=&quot;0093372C&quot;/&gt;&lt;wsp:rsid wsp:val=&quot;00940456&quot;/&gt;&lt;wsp:rsid wsp:val=&quot;009415C0&quot;/&gt;&lt;wsp:rsid wsp:val=&quot;00945B75&quot;/&gt;&lt;wsp:rsid wsp:val=&quot;00947176&quot;/&gt;&lt;wsp:rsid wsp:val=&quot;0095629E&quot;/&gt;&lt;wsp:rsid wsp:val=&quot;00964F5D&quot;/&gt;&lt;wsp:rsid wsp:val=&quot;00965BA4&quot;/&gt;&lt;wsp:rsid wsp:val=&quot;00973557&quot;/&gt;&lt;wsp:rsid wsp:val=&quot;0097635F&quot;/&gt;&lt;wsp:rsid wsp:val=&quot;00982BA6&quot;/&gt;&lt;wsp:rsid wsp:val=&quot;00984A5D&quot;/&gt;&lt;wsp:rsid wsp:val=&quot;00986098&quot;/&gt;&lt;wsp:rsid wsp:val=&quot;0098664C&quot;/&gt;&lt;wsp:rsid wsp:val=&quot;00987700&quot;/&gt;&lt;wsp:rsid wsp:val=&quot;009A34DA&quot;/&gt;&lt;wsp:rsid wsp:val=&quot;009B254A&quot;/&gt;&lt;wsp:rsid wsp:val=&quot;009B2807&quot;/&gt;&lt;wsp:rsid wsp:val=&quot;009B4C2F&quot;/&gt;&lt;wsp:rsid wsp:val=&quot;009B7549&quot;/&gt;&lt;wsp:rsid wsp:val=&quot;009C0970&quot;/&gt;&lt;wsp:rsid wsp:val=&quot;009C5C87&quot;/&gt;&lt;wsp:rsid wsp:val=&quot;009C6ABB&quot;/&gt;&lt;wsp:rsid wsp:val=&quot;009C7BCF&quot;/&gt;&lt;wsp:rsid wsp:val=&quot;009D3E1E&quot;/&gt;&lt;wsp:rsid wsp:val=&quot;009D3FA8&quot;/&gt;&lt;wsp:rsid wsp:val=&quot;009D70EE&quot;/&gt;&lt;wsp:rsid wsp:val=&quot;009D7169&quot;/&gt;&lt;wsp:rsid wsp:val=&quot;009D7842&quot;/&gt;&lt;wsp:rsid wsp:val=&quot;009E0893&quot;/&gt;&lt;wsp:rsid wsp:val=&quot;009E1E1D&quot;/&gt;&lt;wsp:rsid wsp:val=&quot;009E6271&quot;/&gt;&lt;wsp:rsid wsp:val=&quot;009E63E2&quot;/&gt;&lt;wsp:rsid wsp:val=&quot;009F07E0&quot;/&gt;&lt;wsp:rsid wsp:val=&quot;009F5DF3&quot;/&gt;&lt;wsp:rsid wsp:val=&quot;00A00F26&quot;/&gt;&lt;wsp:rsid wsp:val=&quot;00A01653&quot;/&gt;&lt;wsp:rsid wsp:val=&quot;00A039E9&quot;/&gt;&lt;wsp:rsid wsp:val=&quot;00A10B5E&quot;/&gt;&lt;wsp:rsid wsp:val=&quot;00A11F00&quot;/&gt;&lt;wsp:rsid wsp:val=&quot;00A1740B&quot;/&gt;&lt;wsp:rsid wsp:val=&quot;00A251C7&quot;/&gt;&lt;wsp:rsid wsp:val=&quot;00A2552A&quot;/&gt;&lt;wsp:rsid wsp:val=&quot;00A257BA&quot;/&gt;&lt;wsp:rsid wsp:val=&quot;00A305A1&quot;/&gt;&lt;wsp:rsid wsp:val=&quot;00A30C36&quot;/&gt;&lt;wsp:rsid wsp:val=&quot;00A3751C&quot;/&gt;&lt;wsp:rsid wsp:val=&quot;00A37687&quot;/&gt;&lt;wsp:rsid wsp:val=&quot;00A37707&quot;/&gt;&lt;wsp:rsid wsp:val=&quot;00A53327&quot;/&gt;&lt;wsp:rsid wsp:val=&quot;00A56494&quot;/&gt;&lt;wsp:rsid wsp:val=&quot;00A61DEF&quot;/&gt;&lt;wsp:rsid wsp:val=&quot;00A62934&quot;/&gt;&lt;wsp:rsid wsp:val=&quot;00A67447&quot;/&gt;&lt;wsp:rsid wsp:val=&quot;00A678D7&quot;/&gt;&lt;wsp:rsid wsp:val=&quot;00A702AD&quot;/&gt;&lt;wsp:rsid wsp:val=&quot;00A71185&quot;/&gt;&lt;wsp:rsid wsp:val=&quot;00A72057&quot;/&gt;&lt;wsp:rsid wsp:val=&quot;00A724D2&quot;/&gt;&lt;wsp:rsid wsp:val=&quot;00A93D53&quot;/&gt;&lt;wsp:rsid wsp:val=&quot;00A94D6B&quot;/&gt;&lt;wsp:rsid wsp:val=&quot;00A95BD7&quot;/&gt;&lt;wsp:rsid wsp:val=&quot;00A979E3&quot;/&gt;&lt;wsp:rsid wsp:val=&quot;00AA0117&quot;/&gt;&lt;wsp:rsid wsp:val=&quot;00AA2F48&quot;/&gt;&lt;wsp:rsid wsp:val=&quot;00AB093B&quot;/&gt;&lt;wsp:rsid wsp:val=&quot;00AB0BE9&quot;/&gt;&lt;wsp:rsid wsp:val=&quot;00AB1FEB&quot;/&gt;&lt;wsp:rsid wsp:val=&quot;00AB2AEB&quot;/&gt;&lt;wsp:rsid wsp:val=&quot;00AB591F&quot;/&gt;&lt;wsp:rsid wsp:val=&quot;00AC092C&quot;/&gt;&lt;wsp:rsid wsp:val=&quot;00AC1324&quot;/&gt;&lt;wsp:rsid wsp:val=&quot;00AC5E72&quot;/&gt;&lt;wsp:rsid wsp:val=&quot;00AD28AB&quot;/&gt;&lt;wsp:rsid wsp:val=&quot;00AD49BB&quot;/&gt;&lt;wsp:rsid wsp:val=&quot;00AD52CA&quot;/&gt;&lt;wsp:rsid wsp:val=&quot;00AD5E29&quot;/&gt;&lt;wsp:rsid wsp:val=&quot;00AE099E&quot;/&gt;&lt;wsp:rsid wsp:val=&quot;00AE1246&quot;/&gt;&lt;wsp:rsid wsp:val=&quot;00AE1BD6&quot;/&gt;&lt;wsp:rsid wsp:val=&quot;00AE1F53&quot;/&gt;&lt;wsp:rsid wsp:val=&quot;00AE3B0B&quot;/&gt;&lt;wsp:rsid wsp:val=&quot;00AE4892&quot;/&gt;&lt;wsp:rsid wsp:val=&quot;00AE5055&quot;/&gt;&lt;wsp:rsid wsp:val=&quot;00AE6529&quot;/&gt;&lt;wsp:rsid wsp:val=&quot;00AE6B8E&quot;/&gt;&lt;wsp:rsid wsp:val=&quot;00AE6E79&quot;/&gt;&lt;wsp:rsid wsp:val=&quot;00AF1915&quot;/&gt;&lt;wsp:rsid wsp:val=&quot;00AF7BB3&quot;/&gt;&lt;wsp:rsid wsp:val=&quot;00B00337&quot;/&gt;&lt;wsp:rsid wsp:val=&quot;00B04162&quot;/&gt;&lt;wsp:rsid wsp:val=&quot;00B122A1&quot;/&gt;&lt;wsp:rsid wsp:val=&quot;00B16BFF&quot;/&gt;&lt;wsp:rsid wsp:val=&quot;00B20077&quot;/&gt;&lt;wsp:rsid wsp:val=&quot;00B20E6C&quot;/&gt;&lt;wsp:rsid wsp:val=&quot;00B242E0&quot;/&gt;&lt;wsp:rsid wsp:val=&quot;00B247C6&quot;/&gt;&lt;wsp:rsid wsp:val=&quot;00B26AD5&quot;/&gt;&lt;wsp:rsid wsp:val=&quot;00B332EA&quot;/&gt;&lt;wsp:rsid wsp:val=&quot;00B35C17&quot;/&gt;&lt;wsp:rsid wsp:val=&quot;00B375CC&quot;/&gt;&lt;wsp:rsid wsp:val=&quot;00B403E9&quot;/&gt;&lt;wsp:rsid wsp:val=&quot;00B43CC4&quot;/&gt;&lt;wsp:rsid wsp:val=&quot;00B46873&quot;/&gt;&lt;wsp:rsid wsp:val=&quot;00B47364&quot;/&gt;&lt;wsp:rsid wsp:val=&quot;00B474AA&quot;/&gt;&lt;wsp:rsid wsp:val=&quot;00B552EA&quot;/&gt;&lt;wsp:rsid wsp:val=&quot;00B578F0&quot;/&gt;&lt;wsp:rsid wsp:val=&quot;00B57DB6&quot;/&gt;&lt;wsp:rsid wsp:val=&quot;00B60ABF&quot;/&gt;&lt;wsp:rsid wsp:val=&quot;00B62551&quot;/&gt;&lt;wsp:rsid wsp:val=&quot;00B709AE&quot;/&gt;&lt;wsp:rsid wsp:val=&quot;00B7230F&quot;/&gt;&lt;wsp:rsid wsp:val=&quot;00B72FDC&quot;/&gt;&lt;wsp:rsid wsp:val=&quot;00B74051&quot;/&gt;&lt;wsp:rsid wsp:val=&quot;00B76E75&quot;/&gt;&lt;wsp:rsid wsp:val=&quot;00B82C1A&quot;/&gt;&lt;wsp:rsid wsp:val=&quot;00B8301A&quot;/&gt;&lt;wsp:rsid wsp:val=&quot;00B836C1&quot;/&gt;&lt;wsp:rsid wsp:val=&quot;00B83762&quot;/&gt;&lt;wsp:rsid wsp:val=&quot;00B85F95&quot;/&gt;&lt;wsp:rsid wsp:val=&quot;00B87478&quot;/&gt;&lt;wsp:rsid wsp:val=&quot;00B92614&quot;/&gt;&lt;wsp:rsid wsp:val=&quot;00B930C4&quot;/&gt;&lt;wsp:rsid wsp:val=&quot;00B97979&quot;/&gt;&lt;wsp:rsid wsp:val=&quot;00BA59AF&quot;/&gt;&lt;wsp:rsid wsp:val=&quot;00BA6BA3&quot;/&gt;&lt;wsp:rsid wsp:val=&quot;00BA7FEE&quot;/&gt;&lt;wsp:rsid wsp:val=&quot;00BB11C3&quot;/&gt;&lt;wsp:rsid wsp:val=&quot;00BB12B4&quot;/&gt;&lt;wsp:rsid wsp:val=&quot;00BB290D&quot;/&gt;&lt;wsp:rsid wsp:val=&quot;00BB3BEB&quot;/&gt;&lt;wsp:rsid wsp:val=&quot;00BC074D&quot;/&gt;&lt;wsp:rsid wsp:val=&quot;00BC37AE&quot;/&gt;&lt;wsp:rsid wsp:val=&quot;00BC5400&quot;/&gt;&lt;wsp:rsid wsp:val=&quot;00BC5D5C&quot;/&gt;&lt;wsp:rsid wsp:val=&quot;00BD1B40&quot;/&gt;&lt;wsp:rsid wsp:val=&quot;00BD4183&quot;/&gt;&lt;wsp:rsid wsp:val=&quot;00BD5162&quot;/&gt;&lt;wsp:rsid wsp:val=&quot;00BE196A&quot;/&gt;&lt;wsp:rsid wsp:val=&quot;00BF4201&quot;/&gt;&lt;wsp:rsid wsp:val=&quot;00BF6C3F&quot;/&gt;&lt;wsp:rsid wsp:val=&quot;00C00E10&quot;/&gt;&lt;wsp:rsid wsp:val=&quot;00C02168&quot;/&gt;&lt;wsp:rsid wsp:val=&quot;00C03144&quot;/&gt;&lt;wsp:rsid wsp:val=&quot;00C03C2A&quot;/&gt;&lt;wsp:rsid wsp:val=&quot;00C067E9&quot;/&gt;&lt;wsp:rsid wsp:val=&quot;00C11335&quot;/&gt;&lt;wsp:rsid wsp:val=&quot;00C11B81&quot;/&gt;&lt;wsp:rsid wsp:val=&quot;00C135FB&quot;/&gt;&lt;wsp:rsid wsp:val=&quot;00C16E6B&quot;/&gt;&lt;wsp:rsid wsp:val=&quot;00C22C27&quot;/&gt;&lt;wsp:rsid wsp:val=&quot;00C22CD3&quot;/&gt;&lt;wsp:rsid wsp:val=&quot;00C24744&quot;/&gt;&lt;wsp:rsid wsp:val=&quot;00C24A55&quot;/&gt;&lt;wsp:rsid wsp:val=&quot;00C272CC&quot;/&gt;&lt;wsp:rsid wsp:val=&quot;00C32834&quot;/&gt;&lt;wsp:rsid wsp:val=&quot;00C35255&quot;/&gt;&lt;wsp:rsid wsp:val=&quot;00C3735F&quot;/&gt;&lt;wsp:rsid wsp:val=&quot;00C3742D&quot;/&gt;&lt;wsp:rsid wsp:val=&quot;00C424F9&quot;/&gt;&lt;wsp:rsid wsp:val=&quot;00C47CEA&quot;/&gt;&lt;wsp:rsid wsp:val=&quot;00C50C6A&quot;/&gt;&lt;wsp:rsid wsp:val=&quot;00C54C8D&quot;/&gt;&lt;wsp:rsid wsp:val=&quot;00C56455&quot;/&gt;&lt;wsp:rsid wsp:val=&quot;00C619C2&quot;/&gt;&lt;wsp:rsid wsp:val=&quot;00C67A65&quot;/&gt;&lt;wsp:rsid wsp:val=&quot;00C70810&quot;/&gt;&lt;wsp:rsid wsp:val=&quot;00C7222C&quot;/&gt;&lt;wsp:rsid wsp:val=&quot;00C731C3&quot;/&gt;&lt;wsp:rsid wsp:val=&quot;00C75B34&quot;/&gt;&lt;wsp:rsid wsp:val=&quot;00C75F5F&quot;/&gt;&lt;wsp:rsid wsp:val=&quot;00C76931&quot;/&gt;&lt;wsp:rsid wsp:val=&quot;00C81271&quot;/&gt;&lt;wsp:rsid wsp:val=&quot;00C81C0C&quot;/&gt;&lt;wsp:rsid wsp:val=&quot;00C82030&quot;/&gt;&lt;wsp:rsid wsp:val=&quot;00C8373F&quot;/&gt;&lt;wsp:rsid wsp:val=&quot;00C8503E&quot;/&gt;&lt;wsp:rsid wsp:val=&quot;00C85B67&quot;/&gt;&lt;wsp:rsid wsp:val=&quot;00C8689E&quot;/&gt;&lt;wsp:rsid wsp:val=&quot;00C86A39&quot;/&gt;&lt;wsp:rsid wsp:val=&quot;00CA11EA&quot;/&gt;&lt;wsp:rsid wsp:val=&quot;00CA2001&quot;/&gt;&lt;wsp:rsid wsp:val=&quot;00CA4ADD&quot;/&gt;&lt;wsp:rsid wsp:val=&quot;00CA6014&quot;/&gt;&lt;wsp:rsid wsp:val=&quot;00CA6B59&quot;/&gt;&lt;wsp:rsid wsp:val=&quot;00CB3F71&quot;/&gt;&lt;wsp:rsid wsp:val=&quot;00CB4785&quot;/&gt;&lt;wsp:rsid wsp:val=&quot;00CC2F44&quot;/&gt;&lt;wsp:rsid wsp:val=&quot;00CC4F89&quot;/&gt;&lt;wsp:rsid wsp:val=&quot;00CC7439&quot;/&gt;&lt;wsp:rsid wsp:val=&quot;00CC7617&quot;/&gt;&lt;wsp:rsid wsp:val=&quot;00CD3394&quot;/&gt;&lt;wsp:rsid wsp:val=&quot;00CD550D&quot;/&gt;&lt;wsp:rsid wsp:val=&quot;00CE27B4&quot;/&gt;&lt;wsp:rsid wsp:val=&quot;00CE5E71&quot;/&gt;&lt;wsp:rsid wsp:val=&quot;00CE6F5B&quot;/&gt;&lt;wsp:rsid wsp:val=&quot;00CE75E4&quot;/&gt;&lt;wsp:rsid wsp:val=&quot;00CF2236&quot;/&gt;&lt;wsp:rsid wsp:val=&quot;00CF22C7&quot;/&gt;&lt;wsp:rsid wsp:val=&quot;00CF27FD&quot;/&gt;&lt;wsp:rsid wsp:val=&quot;00CF3488&quot;/&gt;&lt;wsp:rsid wsp:val=&quot;00CF55AA&quot;/&gt;&lt;wsp:rsid wsp:val=&quot;00D02151&quot;/&gt;&lt;wsp:rsid wsp:val=&quot;00D04C8C&quot;/&gt;&lt;wsp:rsid wsp:val=&quot;00D1134C&quot;/&gt;&lt;wsp:rsid wsp:val=&quot;00D13A13&quot;/&gt;&lt;wsp:rsid wsp:val=&quot;00D21BE8&quot;/&gt;&lt;wsp:rsid wsp:val=&quot;00D2276C&quot;/&gt;&lt;wsp:rsid wsp:val=&quot;00D2519E&quot;/&gt;&lt;wsp:rsid wsp:val=&quot;00D318F6&quot;/&gt;&lt;wsp:rsid wsp:val=&quot;00D327D4&quot;/&gt;&lt;wsp:rsid wsp:val=&quot;00D34498&quot;/&gt;&lt;wsp:rsid wsp:val=&quot;00D34F4E&quot;/&gt;&lt;wsp:rsid wsp:val=&quot;00D52E01&quot;/&gt;&lt;wsp:rsid wsp:val=&quot;00D55E08&quot;/&gt;&lt;wsp:rsid wsp:val=&quot;00D5602F&quot;/&gt;&lt;wsp:rsid wsp:val=&quot;00D571E0&quot;/&gt;&lt;wsp:rsid wsp:val=&quot;00D6181F&quot;/&gt;&lt;wsp:rsid wsp:val=&quot;00D633B4&quot;/&gt;&lt;wsp:rsid wsp:val=&quot;00D644E4&quot;/&gt;&lt;wsp:rsid wsp:val=&quot;00D6531A&quot;/&gt;&lt;wsp:rsid wsp:val=&quot;00D65A1D&quot;/&gt;&lt;wsp:rsid wsp:val=&quot;00D6639B&quot;/&gt;&lt;wsp:rsid wsp:val=&quot;00D67496&quot;/&gt;&lt;wsp:rsid wsp:val=&quot;00D71047&quot;/&gt;&lt;wsp:rsid wsp:val=&quot;00D71F65&quot;/&gt;&lt;wsp:rsid wsp:val=&quot;00D84A83&quot;/&gt;&lt;wsp:rsid wsp:val=&quot;00D9091D&quot;/&gt;&lt;wsp:rsid wsp:val=&quot;00D9457E&quot;/&gt;&lt;wsp:rsid wsp:val=&quot;00D964D8&quot;/&gt;&lt;wsp:rsid wsp:val=&quot;00DA7206&quot;/&gt;&lt;wsp:rsid wsp:val=&quot;00DB2337&quot;/&gt;&lt;wsp:rsid wsp:val=&quot;00DB5361&quot;/&gt;&lt;wsp:rsid wsp:val=&quot;00DB6F48&quot;/&gt;&lt;wsp:rsid wsp:val=&quot;00DB7854&quot;/&gt;&lt;wsp:rsid wsp:val=&quot;00DC5439&quot;/&gt;&lt;wsp:rsid wsp:val=&quot;00DD7C33&quot;/&gt;&lt;wsp:rsid wsp:val=&quot;00DE1335&quot;/&gt;&lt;wsp:rsid wsp:val=&quot;00DE3BEC&quot;/&gt;&lt;wsp:rsid wsp:val=&quot;00DE41C9&quot;/&gt;&lt;wsp:rsid wsp:val=&quot;00DE4CC7&quot;/&gt;&lt;wsp:rsid wsp:val=&quot;00DE5B5C&quot;/&gt;&lt;wsp:rsid wsp:val=&quot;00DE6C6F&quot;/&gt;&lt;wsp:rsid wsp:val=&quot;00DE6DA2&quot;/&gt;&lt;wsp:rsid wsp:val=&quot;00DF4922&quot;/&gt;&lt;wsp:rsid wsp:val=&quot;00DF7F90&quot;/&gt;&lt;wsp:rsid wsp:val=&quot;00E016AA&quot;/&gt;&lt;wsp:rsid wsp:val=&quot;00E04F75&quot;/&gt;&lt;wsp:rsid wsp:val=&quot;00E1216C&quot;/&gt;&lt;wsp:rsid wsp:val=&quot;00E12566&quot;/&gt;&lt;wsp:rsid wsp:val=&quot;00E13172&quot;/&gt;&lt;wsp:rsid wsp:val=&quot;00E1704F&quot;/&gt;&lt;wsp:rsid wsp:val=&quot;00E24D8D&quot;/&gt;&lt;wsp:rsid wsp:val=&quot;00E31A18&quot;/&gt;&lt;wsp:rsid wsp:val=&quot;00E32743&quot;/&gt;&lt;wsp:rsid wsp:val=&quot;00E42EE9&quot;/&gt;&lt;wsp:rsid wsp:val=&quot;00E53FBD&quot;/&gt;&lt;wsp:rsid wsp:val=&quot;00E60683&quot;/&gt;&lt;wsp:rsid wsp:val=&quot;00E66D15&quot;/&gt;&lt;wsp:rsid wsp:val=&quot;00E707DD&quot;/&gt;&lt;wsp:rsid wsp:val=&quot;00E72CA0&quot;/&gt;&lt;wsp:rsid wsp:val=&quot;00E737F1&quot;/&gt;&lt;wsp:rsid wsp:val=&quot;00E75A45&quot;/&gt;&lt;wsp:rsid wsp:val=&quot;00E837C5&quot;/&gt;&lt;wsp:rsid wsp:val=&quot;00E8687D&quot;/&gt;&lt;wsp:rsid wsp:val=&quot;00E92165&quot;/&gt;&lt;wsp:rsid wsp:val=&quot;00E94D64&quot;/&gt;&lt;wsp:rsid wsp:val=&quot;00EA3BC9&quot;/&gt;&lt;wsp:rsid wsp:val=&quot;00EA69AE&quot;/&gt;&lt;wsp:rsid wsp:val=&quot;00EB14A5&quot;/&gt;&lt;wsp:rsid wsp:val=&quot;00EB3F39&quot;/&gt;&lt;wsp:rsid wsp:val=&quot;00EC12CE&quot;/&gt;&lt;wsp:rsid wsp:val=&quot;00EC42ED&quot;/&gt;&lt;wsp:rsid wsp:val=&quot;00ED56F5&quot;/&gt;&lt;wsp:rsid wsp:val=&quot;00EE3E3B&quot;/&gt;&lt;wsp:rsid wsp:val=&quot;00EF0735&quot;/&gt;&lt;wsp:rsid wsp:val=&quot;00EF0E39&quot;/&gt;&lt;wsp:rsid wsp:val=&quot;00EF548C&quot;/&gt;&lt;wsp:rsid wsp:val=&quot;00F04BAF&quot;/&gt;&lt;wsp:rsid wsp:val=&quot;00F0786A&quot;/&gt;&lt;wsp:rsid wsp:val=&quot;00F10B32&quot;/&gt;&lt;wsp:rsid wsp:val=&quot;00F172D0&quot;/&gt;&lt;wsp:rsid wsp:val=&quot;00F206D3&quot;/&gt;&lt;wsp:rsid wsp:val=&quot;00F2221F&quot;/&gt;&lt;wsp:rsid wsp:val=&quot;00F2560C&quot;/&gt;&lt;wsp:rsid wsp:val=&quot;00F372BB&quot;/&gt;&lt;wsp:rsid wsp:val=&quot;00F54331&quot;/&gt;&lt;wsp:rsid wsp:val=&quot;00F57142&quot;/&gt;&lt;wsp:rsid wsp:val=&quot;00F6183B&quot;/&gt;&lt;wsp:rsid wsp:val=&quot;00F665FF&quot;/&gt;&lt;wsp:rsid wsp:val=&quot;00F70246&quot;/&gt;&lt;wsp:rsid wsp:val=&quot;00F75ED1&quot;/&gt;&lt;wsp:rsid wsp:val=&quot;00F80546&quot;/&gt;&lt;wsp:rsid wsp:val=&quot;00F83C05&quot;/&gt;&lt;wsp:rsid wsp:val=&quot;00F83E62&quot;/&gt;&lt;wsp:rsid wsp:val=&quot;00F8498C&quot;/&gt;&lt;wsp:rsid wsp:val=&quot;00F861C0&quot;/&gt;&lt;wsp:rsid wsp:val=&quot;00F93F9D&quot;/&gt;&lt;wsp:rsid wsp:val=&quot;00F94DF1&quot;/&gt;&lt;wsp:rsid wsp:val=&quot;00F959B4&quot;/&gt;&lt;wsp:rsid wsp:val=&quot;00F96406&quot;/&gt;&lt;wsp:rsid wsp:val=&quot;00F9648C&quot;/&gt;&lt;wsp:rsid wsp:val=&quot;00F96965&quot;/&gt;&lt;wsp:rsid wsp:val=&quot;00F96FA6&quot;/&gt;&lt;wsp:rsid wsp:val=&quot;00FA16FC&quot;/&gt;&lt;wsp:rsid wsp:val=&quot;00FA284D&quot;/&gt;&lt;wsp:rsid wsp:val=&quot;00FB1811&quot;/&gt;&lt;wsp:rsid wsp:val=&quot;00FB26F4&quot;/&gt;&lt;wsp:rsid wsp:val=&quot;00FB56D4&quot;/&gt;&lt;wsp:rsid wsp:val=&quot;00FB79E7&quot;/&gt;&lt;wsp:rsid wsp:val=&quot;00FC12FC&quot;/&gt;&lt;wsp:rsid wsp:val=&quot;00FC511C&quot;/&gt;&lt;wsp:rsid wsp:val=&quot;00FC6560&quot;/&gt;&lt;wsp:rsid wsp:val=&quot;00FC66D2&quot;/&gt;&lt;wsp:rsid wsp:val=&quot;00FD17FD&quot;/&gt;&lt;wsp:rsid wsp:val=&quot;00FD2755&quot;/&gt;&lt;wsp:rsid wsp:val=&quot;00FD5F4D&quot;/&gt;&lt;wsp:rsid wsp:val=&quot;00FD6555&quot;/&gt;&lt;wsp:rsid wsp:val=&quot;00FE1EA8&quot;/&gt;&lt;wsp:rsid wsp:val=&quot;00FE4401&quot;/&gt;&lt;wsp:rsid wsp:val=&quot;00FE5E09&quot;/&gt;&lt;wsp:rsid wsp:val=&quot;00FE6B78&quot;/&gt;&lt;wsp:rsid wsp:val=&quot;00FF62C0&quot;/&gt;&lt;wsp:rsid wsp:val=&quot;00FF6C9E&quot;/&gt;&lt;wsp:rsid wsp:val=&quot;00FF710B&quot;/&gt;&lt;wsp:rsid wsp:val=&quot;00FF7731&quot;/&gt;&lt;/wsp:rsids&gt;&lt;/w:docPr&gt;&lt;w:body&gt;&lt;w:p wsp:rsidR=&quot;00000000&quot; wsp:rsidRDefault=&quot;00AB1FEB&quot;&gt;&lt;m:oMathPara&gt;&lt;m:oMath&gt;&lt;m:f&gt;&lt;m:fPr&gt;&lt;m:ctrlPr&gt;&lt;w:rPr&gt;&lt;w:rFonts w:ascii=&quot;Cambria Math&quot; w:fareast=&quot;Calibri&quot; w:h-ansi=&quot;Trebuchet MS&quot;/&gt;&lt;wx:font wx:val=&quot;Cambria Math&quot;/&gt;&lt;w:i/&gt;&lt;w:sz w:val=&quot;28&quot;/&gt;&lt;w:sz-cs w:val=&quot;28&quot;/&gt;&lt;w:lang w:val=&quot;EN-GB&quot;/&gt;&lt;/w:rPr&gt;&lt;/m:ctrlPr&gt;&lt;/m:fPr&gt;&lt;m:num&gt;&lt;m:r&gt;&lt;m:rPr&gt;&lt;m:nor/&gt;&lt;/m:rPr&gt;&lt;w:rPr&gt;&lt;w:rFonts w:ascii=&quot;Cambria Math&quot; w:h-ansi=&quot;Trebuchet MS&quot;/&gt;&lt;wx:font wx:val=&quot;Cambria Math&quot;/&gt;&lt;w:i/&gt;&lt;w:sz w:val=&quot;28&quot;/&gt;&lt;w:sz-cs w:val=&quot;28&quot;/&gt;&lt;/w:rPr&gt;&lt;m:t&gt;'&lt;/m:t&gt;&lt;/m:r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40000'&lt;/m:t&gt;&lt;/m:r&gt;&lt;/m:num&gt;&lt;m:den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125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10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34" type="#_x0000_t75" style="width:30pt;height:24.6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efaultTabStop w:val=&quot;720&quot;/&gt;&lt;w:drawingGridHorizontalSpacing w:val=&quot;181&quot;/&gt;&lt;w:drawingGridVerticalSpacing w:val=&quot;181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867AA&quot;/&gt;&lt;wsp:rsid wsp:val=&quot;00006249&quot;/&gt;&lt;wsp:rsid wsp:val=&quot;0000697A&quot;/&gt;&lt;wsp:rsid wsp:val=&quot;0001587A&quot;/&gt;&lt;wsp:rsid wsp:val=&quot;00015E41&quot;/&gt;&lt;wsp:rsid wsp:val=&quot;00022F6D&quot;/&gt;&lt;wsp:rsid wsp:val=&quot;000260BF&quot;/&gt;&lt;wsp:rsid wsp:val=&quot;00032CCE&quot;/&gt;&lt;wsp:rsid wsp:val=&quot;00047A6B&quot;/&gt;&lt;wsp:rsid wsp:val=&quot;0005113C&quot;/&gt;&lt;wsp:rsid wsp:val=&quot;000545D8&quot;/&gt;&lt;wsp:rsid wsp:val=&quot;0006183E&quot;/&gt;&lt;wsp:rsid wsp:val=&quot;00062B47&quot;/&gt;&lt;wsp:rsid wsp:val=&quot;00065CF0&quot;/&gt;&lt;wsp:rsid wsp:val=&quot;0008524C&quot;/&gt;&lt;wsp:rsid wsp:val=&quot;0008778A&quot;/&gt;&lt;wsp:rsid wsp:val=&quot;00090B41&quot;/&gt;&lt;wsp:rsid wsp:val=&quot;000918EB&quot;/&gt;&lt;wsp:rsid wsp:val=&quot;00093788&quot;/&gt;&lt;wsp:rsid wsp:val=&quot;000A5421&quot;/&gt;&lt;wsp:rsid wsp:val=&quot;000A57A7&quot;/&gt;&lt;wsp:rsid wsp:val=&quot;000A72F6&quot;/&gt;&lt;wsp:rsid wsp:val=&quot;000B1973&quot;/&gt;&lt;wsp:rsid wsp:val=&quot;000B74EA&quot;/&gt;&lt;wsp:rsid wsp:val=&quot;000B7AEF&quot;/&gt;&lt;wsp:rsid wsp:val=&quot;000C3C6D&quot;/&gt;&lt;wsp:rsid wsp:val=&quot;000F6CE7&quot;/&gt;&lt;wsp:rsid wsp:val=&quot;00100349&quot;/&gt;&lt;wsp:rsid wsp:val=&quot;00101799&quot;/&gt;&lt;wsp:rsid wsp:val=&quot;00102C6C&quot;/&gt;&lt;wsp:rsid wsp:val=&quot;00105227&quot;/&gt;&lt;wsp:rsid wsp:val=&quot;00110450&quot;/&gt;&lt;wsp:rsid wsp:val=&quot;001106BD&quot;/&gt;&lt;wsp:rsid wsp:val=&quot;00120717&quot;/&gt;&lt;wsp:rsid wsp:val=&quot;00121D44&quot;/&gt;&lt;wsp:rsid wsp:val=&quot;001242E8&quot;/&gt;&lt;wsp:rsid wsp:val=&quot;00124EB6&quot;/&gt;&lt;wsp:rsid wsp:val=&quot;00125390&quot;/&gt;&lt;wsp:rsid wsp:val=&quot;001268D4&quot;/&gt;&lt;wsp:rsid wsp:val=&quot;00127710&quot;/&gt;&lt;wsp:rsid wsp:val=&quot;00127F20&quot;/&gt;&lt;wsp:rsid wsp:val=&quot;00131B9B&quot;/&gt;&lt;wsp:rsid wsp:val=&quot;0013430D&quot;/&gt;&lt;wsp:rsid wsp:val=&quot;00137616&quot;/&gt;&lt;wsp:rsid wsp:val=&quot;001406FD&quot;/&gt;&lt;wsp:rsid wsp:val=&quot;00141A9F&quot;/&gt;&lt;wsp:rsid wsp:val=&quot;00143A7D&quot;/&gt;&lt;wsp:rsid wsp:val=&quot;00146410&quot;/&gt;&lt;wsp:rsid wsp:val=&quot;00150540&quot;/&gt;&lt;wsp:rsid wsp:val=&quot;0015165A&quot;/&gt;&lt;wsp:rsid wsp:val=&quot;00153388&quot;/&gt;&lt;wsp:rsid wsp:val=&quot;00157430&quot;/&gt;&lt;wsp:rsid wsp:val=&quot;00160981&quot;/&gt;&lt;wsp:rsid wsp:val=&quot;001619C2&quot;/&gt;&lt;wsp:rsid wsp:val=&quot;001640CB&quot;/&gt;&lt;wsp:rsid wsp:val=&quot;001672B8&quot;/&gt;&lt;wsp:rsid wsp:val=&quot;00173CFE&quot;/&gt;&lt;wsp:rsid wsp:val=&quot;0017721D&quot;/&gt;&lt;wsp:rsid wsp:val=&quot;00177B8A&quot;/&gt;&lt;wsp:rsid wsp:val=&quot;001807F6&quot;/&gt;&lt;wsp:rsid wsp:val=&quot;0018095E&quot;/&gt;&lt;wsp:rsid wsp:val=&quot;00183C42&quot;/&gt;&lt;wsp:rsid wsp:val=&quot;00184BE9&quot;/&gt;&lt;wsp:rsid wsp:val=&quot;00190CE4&quot;/&gt;&lt;wsp:rsid wsp:val=&quot;0019118D&quot;/&gt;&lt;wsp:rsid wsp:val=&quot;00191630&quot;/&gt;&lt;wsp:rsid wsp:val=&quot;0019230B&quot;/&gt;&lt;wsp:rsid wsp:val=&quot;001A04D2&quot;/&gt;&lt;wsp:rsid wsp:val=&quot;001A0E86&quot;/&gt;&lt;wsp:rsid wsp:val=&quot;001A6A1E&quot;/&gt;&lt;wsp:rsid wsp:val=&quot;001A6F6F&quot;/&gt;&lt;wsp:rsid wsp:val=&quot;001A758A&quot;/&gt;&lt;wsp:rsid wsp:val=&quot;001B29EE&quot;/&gt;&lt;wsp:rsid wsp:val=&quot;001B4343&quot;/&gt;&lt;wsp:rsid wsp:val=&quot;001C1A24&quot;/&gt;&lt;wsp:rsid wsp:val=&quot;001C30F9&quot;/&gt;&lt;wsp:rsid wsp:val=&quot;001C608E&quot;/&gt;&lt;wsp:rsid wsp:val=&quot;001D176D&quot;/&gt;&lt;wsp:rsid wsp:val=&quot;001D3CBA&quot;/&gt;&lt;wsp:rsid wsp:val=&quot;001F1850&quot;/&gt;&lt;wsp:rsid wsp:val=&quot;001F1B5C&quot;/&gt;&lt;wsp:rsid wsp:val=&quot;001F4906&quot;/&gt;&lt;wsp:rsid wsp:val=&quot;001F50C4&quot;/&gt;&lt;wsp:rsid wsp:val=&quot;00203593&quot;/&gt;&lt;wsp:rsid wsp:val=&quot;0020719A&quot;/&gt;&lt;wsp:rsid wsp:val=&quot;00210097&quot;/&gt;&lt;wsp:rsid wsp:val=&quot;00210237&quot;/&gt;&lt;wsp:rsid wsp:val=&quot;00222FCB&quot;/&gt;&lt;wsp:rsid wsp:val=&quot;00225D5D&quot;/&gt;&lt;wsp:rsid wsp:val=&quot;002317CA&quot;/&gt;&lt;wsp:rsid wsp:val=&quot;002422E4&quot;/&gt;&lt;wsp:rsid wsp:val=&quot;002446B3&quot;/&gt;&lt;wsp:rsid wsp:val=&quot;0024505B&quot;/&gt;&lt;wsp:rsid wsp:val=&quot;00245E31&quot;/&gt;&lt;wsp:rsid wsp:val=&quot;002476B7&quot;/&gt;&lt;wsp:rsid wsp:val=&quot;002511BD&quot;/&gt;&lt;wsp:rsid wsp:val=&quot;002539D2&quot;/&gt;&lt;wsp:rsid wsp:val=&quot;0025540B&quot;/&gt;&lt;wsp:rsid wsp:val=&quot;00257611&quot;/&gt;&lt;wsp:rsid wsp:val=&quot;00257FB3&quot;/&gt;&lt;wsp:rsid wsp:val=&quot;002645F4&quot;/&gt;&lt;wsp:rsid wsp:val=&quot;002701A1&quot;/&gt;&lt;wsp:rsid wsp:val=&quot;0027135B&quot;/&gt;&lt;wsp:rsid wsp:val=&quot;00271644&quot;/&gt;&lt;wsp:rsid wsp:val=&quot;00275E99&quot;/&gt;&lt;wsp:rsid wsp:val=&quot;00280290&quot;/&gt;&lt;wsp:rsid wsp:val=&quot;002825C9&quot;/&gt;&lt;wsp:rsid wsp:val=&quot;00285DB2&quot;/&gt;&lt;wsp:rsid wsp:val=&quot;00285F67&quot;/&gt;&lt;wsp:rsid wsp:val=&quot;0029353F&quot;/&gt;&lt;wsp:rsid wsp:val=&quot;002A303D&quot;/&gt;&lt;wsp:rsid wsp:val=&quot;002A5919&quot;/&gt;&lt;wsp:rsid wsp:val=&quot;002A5F80&quot;/&gt;&lt;wsp:rsid wsp:val=&quot;002B0D6A&quot;/&gt;&lt;wsp:rsid wsp:val=&quot;002B1A88&quot;/&gt;&lt;wsp:rsid wsp:val=&quot;002C52CF&quot;/&gt;&lt;wsp:rsid wsp:val=&quot;002D0DE2&quot;/&gt;&lt;wsp:rsid wsp:val=&quot;002D2296&quot;/&gt;&lt;wsp:rsid wsp:val=&quot;002D3BDD&quot;/&gt;&lt;wsp:rsid wsp:val=&quot;002D700D&quot;/&gt;&lt;wsp:rsid wsp:val=&quot;002D7D4C&quot;/&gt;&lt;wsp:rsid wsp:val=&quot;002E1371&quot;/&gt;&lt;wsp:rsid wsp:val=&quot;002E75DF&quot;/&gt;&lt;wsp:rsid wsp:val=&quot;002F5F6B&quot;/&gt;&lt;wsp:rsid wsp:val=&quot;00300415&quot;/&gt;&lt;wsp:rsid wsp:val=&quot;00306EE9&quot;/&gt;&lt;wsp:rsid wsp:val=&quot;003075F7&quot;/&gt;&lt;wsp:rsid wsp:val=&quot;00312473&quot;/&gt;&lt;wsp:rsid wsp:val=&quot;003146E2&quot;/&gt;&lt;wsp:rsid wsp:val=&quot;00315DBA&quot;/&gt;&lt;wsp:rsid wsp:val=&quot;003174E2&quot;/&gt;&lt;wsp:rsid wsp:val=&quot;00317E6F&quot;/&gt;&lt;wsp:rsid wsp:val=&quot;00320466&quot;/&gt;&lt;wsp:rsid wsp:val=&quot;00325440&quot;/&gt;&lt;wsp:rsid wsp:val=&quot;003305AE&quot;/&gt;&lt;wsp:rsid wsp:val=&quot;00332CF8&quot;/&gt;&lt;wsp:rsid wsp:val=&quot;00342E90&quot;/&gt;&lt;wsp:rsid wsp:val=&quot;00344B64&quot;/&gt;&lt;wsp:rsid wsp:val=&quot;00364685&quot;/&gt;&lt;wsp:rsid wsp:val=&quot;003705CC&quot;/&gt;&lt;wsp:rsid wsp:val=&quot;00372F4C&quot;/&gt;&lt;wsp:rsid wsp:val=&quot;00373B00&quot;/&gt;&lt;wsp:rsid wsp:val=&quot;00376003&quot;/&gt;&lt;wsp:rsid wsp:val=&quot;00376209&quot;/&gt;&lt;wsp:rsid wsp:val=&quot;00376EF3&quot;/&gt;&lt;wsp:rsid wsp:val=&quot;00380944&quot;/&gt;&lt;wsp:rsid wsp:val=&quot;00381D56&quot;/&gt;&lt;wsp:rsid wsp:val=&quot;003820CE&quot;/&gt;&lt;wsp:rsid wsp:val=&quot;003867AA&quot;/&gt;&lt;wsp:rsid wsp:val=&quot;003906EF&quot;/&gt;&lt;wsp:rsid wsp:val=&quot;00393CEE&quot;/&gt;&lt;wsp:rsid wsp:val=&quot;00396254&quot;/&gt;&lt;wsp:rsid wsp:val=&quot;0039708A&quot;/&gt;&lt;wsp:rsid wsp:val=&quot;00397FA7&quot;/&gt;&lt;wsp:rsid wsp:val=&quot;003A1A31&quot;/&gt;&lt;wsp:rsid wsp:val=&quot;003A4F48&quot;/&gt;&lt;wsp:rsid wsp:val=&quot;003A616F&quot;/&gt;&lt;wsp:rsid wsp:val=&quot;003A68B4&quot;/&gt;&lt;wsp:rsid wsp:val=&quot;003B19E3&quot;/&gt;&lt;wsp:rsid wsp:val=&quot;003B20D8&quot;/&gt;&lt;wsp:rsid wsp:val=&quot;003B2C03&quot;/&gt;&lt;wsp:rsid wsp:val=&quot;003B4D74&quot;/&gt;&lt;wsp:rsid wsp:val=&quot;003B59BF&quot;/&gt;&lt;wsp:rsid wsp:val=&quot;003B5B54&quot;/&gt;&lt;wsp:rsid wsp:val=&quot;003B641A&quot;/&gt;&lt;wsp:rsid wsp:val=&quot;003C0D09&quot;/&gt;&lt;wsp:rsid wsp:val=&quot;003C3033&quot;/&gt;&lt;wsp:rsid wsp:val=&quot;003C5B4F&quot;/&gt;&lt;wsp:rsid wsp:val=&quot;003C74EC&quot;/&gt;&lt;wsp:rsid wsp:val=&quot;003D1D53&quot;/&gt;&lt;wsp:rsid wsp:val=&quot;003D6B9E&quot;/&gt;&lt;wsp:rsid wsp:val=&quot;003D7639&quot;/&gt;&lt;wsp:rsid wsp:val=&quot;003D7921&quot;/&gt;&lt;wsp:rsid wsp:val=&quot;003E41C6&quot;/&gt;&lt;wsp:rsid wsp:val=&quot;003E4AF1&quot;/&gt;&lt;wsp:rsid wsp:val=&quot;003E4F14&quot;/&gt;&lt;wsp:rsid wsp:val=&quot;003F4587&quot;/&gt;&lt;wsp:rsid wsp:val=&quot;003F7489&quot;/&gt;&lt;wsp:rsid wsp:val=&quot;00401F1D&quot;/&gt;&lt;wsp:rsid wsp:val=&quot;00403BF2&quot;/&gt;&lt;wsp:rsid wsp:val=&quot;004078B7&quot;/&gt;&lt;wsp:rsid wsp:val=&quot;0041490F&quot;/&gt;&lt;wsp:rsid wsp:val=&quot;00414D8C&quot;/&gt;&lt;wsp:rsid wsp:val=&quot;00417821&quot;/&gt;&lt;wsp:rsid wsp:val=&quot;00417B23&quot;/&gt;&lt;wsp:rsid wsp:val=&quot;0042193A&quot;/&gt;&lt;wsp:rsid wsp:val=&quot;00421FF4&quot;/&gt;&lt;wsp:rsid wsp:val=&quot;00434364&quot;/&gt;&lt;wsp:rsid wsp:val=&quot;00434389&quot;/&gt;&lt;wsp:rsid wsp:val=&quot;00435F59&quot;/&gt;&lt;wsp:rsid wsp:val=&quot;004375BA&quot;/&gt;&lt;wsp:rsid wsp:val=&quot;00442B7E&quot;/&gt;&lt;wsp:rsid wsp:val=&quot;0044689D&quot;/&gt;&lt;wsp:rsid wsp:val=&quot;00450773&quot;/&gt;&lt;wsp:rsid wsp:val=&quot;00452D7A&quot;/&gt;&lt;wsp:rsid wsp:val=&quot;00454DED&quot;/&gt;&lt;wsp:rsid wsp:val=&quot;00460229&quot;/&gt;&lt;wsp:rsid wsp:val=&quot;0046234A&quot;/&gt;&lt;wsp:rsid wsp:val=&quot;0046300F&quot;/&gt;&lt;wsp:rsid wsp:val=&quot;004669D0&quot;/&gt;&lt;wsp:rsid wsp:val=&quot;00477DA9&quot;/&gt;&lt;wsp:rsid wsp:val=&quot;00477E3A&quot;/&gt;&lt;wsp:rsid wsp:val=&quot;0048085F&quot;/&gt;&lt;wsp:rsid wsp:val=&quot;00481797&quot;/&gt;&lt;wsp:rsid wsp:val=&quot;0048797B&quot;/&gt;&lt;wsp:rsid wsp:val=&quot;004920F9&quot;/&gt;&lt;wsp:rsid wsp:val=&quot;004937A6&quot;/&gt;&lt;wsp:rsid wsp:val=&quot;00497D45&quot;/&gt;&lt;wsp:rsid wsp:val=&quot;004A17A2&quot;/&gt;&lt;wsp:rsid wsp:val=&quot;004A3702&quot;/&gt;&lt;wsp:rsid wsp:val=&quot;004A62C5&quot;/&gt;&lt;wsp:rsid wsp:val=&quot;004A6EF9&quot;/&gt;&lt;wsp:rsid wsp:val=&quot;004B142F&quot;/&gt;&lt;wsp:rsid wsp:val=&quot;004B1875&quot;/&gt;&lt;wsp:rsid wsp:val=&quot;004B5A80&quot;/&gt;&lt;wsp:rsid wsp:val=&quot;004B5C6A&quot;/&gt;&lt;wsp:rsid wsp:val=&quot;004C1D3E&quot;/&gt;&lt;wsp:rsid wsp:val=&quot;004C4FF0&quot;/&gt;&lt;wsp:rsid wsp:val=&quot;004C5436&quot;/&gt;&lt;wsp:rsid wsp:val=&quot;004C67F6&quot;/&gt;&lt;wsp:rsid wsp:val=&quot;004D0A2D&quot;/&gt;&lt;wsp:rsid wsp:val=&quot;004D62A3&quot;/&gt;&lt;wsp:rsid wsp:val=&quot;004E1A0F&quot;/&gt;&lt;wsp:rsid wsp:val=&quot;004E335C&quot;/&gt;&lt;wsp:rsid wsp:val=&quot;004E6D9B&quot;/&gt;&lt;wsp:rsid wsp:val=&quot;004E7337&quot;/&gt;&lt;wsp:rsid wsp:val=&quot;004E7A95&quot;/&gt;&lt;wsp:rsid wsp:val=&quot;004F1A22&quot;/&gt;&lt;wsp:rsid wsp:val=&quot;004F497D&quot;/&gt;&lt;wsp:rsid wsp:val=&quot;004F4D64&quot;/&gt;&lt;wsp:rsid wsp:val=&quot;004F6DA8&quot;/&gt;&lt;wsp:rsid wsp:val=&quot;00501F31&quot;/&gt;&lt;wsp:rsid wsp:val=&quot;00502A84&quot;/&gt;&lt;wsp:rsid wsp:val=&quot;00503072&quot;/&gt;&lt;wsp:rsid wsp:val=&quot;00507825&quot;/&gt;&lt;wsp:rsid wsp:val=&quot;005145BD&quot;/&gt;&lt;wsp:rsid wsp:val=&quot;00517E35&quot;/&gt;&lt;wsp:rsid wsp:val=&quot;00527A03&quot;/&gt;&lt;wsp:rsid wsp:val=&quot;005348D9&quot;/&gt;&lt;wsp:rsid wsp:val=&quot;00537B76&quot;/&gt;&lt;wsp:rsid wsp:val=&quot;0054257F&quot;/&gt;&lt;wsp:rsid wsp:val=&quot;0054283F&quot;/&gt;&lt;wsp:rsid wsp:val=&quot;00544A2B&quot;/&gt;&lt;wsp:rsid wsp:val=&quot;005454CA&quot;/&gt;&lt;wsp:rsid wsp:val=&quot;00547D68&quot;/&gt;&lt;wsp:rsid wsp:val=&quot;00550291&quot;/&gt;&lt;wsp:rsid wsp:val=&quot;00552A43&quot;/&gt;&lt;wsp:rsid wsp:val=&quot;005544F5&quot;/&gt;&lt;wsp:rsid wsp:val=&quot;005713DD&quot;/&gt;&lt;wsp:rsid wsp:val=&quot;005720C4&quot;/&gt;&lt;wsp:rsid wsp:val=&quot;00572BC6&quot;/&gt;&lt;wsp:rsid wsp:val=&quot;00576835&quot;/&gt;&lt;wsp:rsid wsp:val=&quot;005773B5&quot;/&gt;&lt;wsp:rsid wsp:val=&quot;00590072&quot;/&gt;&lt;wsp:rsid wsp:val=&quot;005918C1&quot;/&gt;&lt;wsp:rsid wsp:val=&quot;00591AF3&quot;/&gt;&lt;wsp:rsid wsp:val=&quot;0059547A&quot;/&gt;&lt;wsp:rsid wsp:val=&quot;005A155C&quot;/&gt;&lt;wsp:rsid wsp:val=&quot;005A3D8B&quot;/&gt;&lt;wsp:rsid wsp:val=&quot;005A419B&quot;/&gt;&lt;wsp:rsid wsp:val=&quot;005A6987&quot;/&gt;&lt;wsp:rsid wsp:val=&quot;005A7D06&quot;/&gt;&lt;wsp:rsid wsp:val=&quot;005B39E5&quot;/&gt;&lt;wsp:rsid wsp:val=&quot;005B4F11&quot;/&gt;&lt;wsp:rsid wsp:val=&quot;005B4F46&quot;/&gt;&lt;wsp:rsid wsp:val=&quot;005B5BF1&quot;/&gt;&lt;wsp:rsid wsp:val=&quot;005C1580&quot;/&gt;&lt;wsp:rsid wsp:val=&quot;005C1E05&quot;/&gt;&lt;wsp:rsid wsp:val=&quot;005C3354&quot;/&gt;&lt;wsp:rsid wsp:val=&quot;005D0035&quot;/&gt;&lt;wsp:rsid wsp:val=&quot;005D0397&quot;/&gt;&lt;wsp:rsid wsp:val=&quot;005D3741&quot;/&gt;&lt;wsp:rsid wsp:val=&quot;005D78CE&quot;/&gt;&lt;wsp:rsid wsp:val=&quot;005E195E&quot;/&gt;&lt;wsp:rsid wsp:val=&quot;005E4BA2&quot;/&gt;&lt;wsp:rsid wsp:val=&quot;005F0AC7&quot;/&gt;&lt;wsp:rsid wsp:val=&quot;005F125F&quot;/&gt;&lt;wsp:rsid wsp:val=&quot;005F4046&quot;/&gt;&lt;wsp:rsid wsp:val=&quot;005F6FA3&quot;/&gt;&lt;wsp:rsid wsp:val=&quot;006021FA&quot;/&gt;&lt;wsp:rsid wsp:val=&quot;00603196&quot;/&gt;&lt;wsp:rsid wsp:val=&quot;00603896&quot;/&gt;&lt;wsp:rsid wsp:val=&quot;0061020D&quot;/&gt;&lt;wsp:rsid wsp:val=&quot;006127A0&quot;/&gt;&lt;wsp:rsid wsp:val=&quot;0061404D&quot;/&gt;&lt;wsp:rsid wsp:val=&quot;006206E6&quot;/&gt;&lt;wsp:rsid wsp:val=&quot;0062169C&quot;/&gt;&lt;wsp:rsid wsp:val=&quot;00626C44&quot;/&gt;&lt;wsp:rsid wsp:val=&quot;00627949&quot;/&gt;&lt;wsp:rsid wsp:val=&quot;00633C9B&quot;/&gt;&lt;wsp:rsid wsp:val=&quot;00636099&quot;/&gt;&lt;wsp:rsid wsp:val=&quot;00640378&quot;/&gt;&lt;wsp:rsid wsp:val=&quot;006430B4&quot;/&gt;&lt;wsp:rsid wsp:val=&quot;00645C00&quot;/&gt;&lt;wsp:rsid wsp:val=&quot;00646A38&quot;/&gt;&lt;wsp:rsid wsp:val=&quot;006518E4&quot;/&gt;&lt;wsp:rsid wsp:val=&quot;0065703F&quot;/&gt;&lt;wsp:rsid wsp:val=&quot;00662EAE&quot;/&gt;&lt;wsp:rsid wsp:val=&quot;006753C5&quot;/&gt;&lt;wsp:rsid wsp:val=&quot;006773B9&quot;/&gt;&lt;wsp:rsid wsp:val=&quot;00680675&quot;/&gt;&lt;wsp:rsid wsp:val=&quot;00686D0C&quot;/&gt;&lt;wsp:rsid wsp:val=&quot;00690A5A&quot;/&gt;&lt;wsp:rsid wsp:val=&quot;00690F87&quot;/&gt;&lt;wsp:rsid wsp:val=&quot;00692737&quot;/&gt;&lt;wsp:rsid wsp:val=&quot;006945B0&quot;/&gt;&lt;wsp:rsid wsp:val=&quot;0069515B&quot;/&gt;&lt;wsp:rsid wsp:val=&quot;00697DF9&quot;/&gt;&lt;wsp:rsid wsp:val=&quot;006A048E&quot;/&gt;&lt;wsp:rsid wsp:val=&quot;006A1F27&quot;/&gt;&lt;wsp:rsid wsp:val=&quot;006A4120&quot;/&gt;&lt;wsp:rsid wsp:val=&quot;006A4C5A&quot;/&gt;&lt;wsp:rsid wsp:val=&quot;006B29C8&quot;/&gt;&lt;wsp:rsid wsp:val=&quot;006B4AEC&quot;/&gt;&lt;wsp:rsid wsp:val=&quot;006C1186&quot;/&gt;&lt;wsp:rsid wsp:val=&quot;006C3994&quot;/&gt;&lt;wsp:rsid wsp:val=&quot;006E3F85&quot;/&gt;&lt;wsp:rsid wsp:val=&quot;006E44EE&quot;/&gt;&lt;wsp:rsid wsp:val=&quot;006E606C&quot;/&gt;&lt;wsp:rsid wsp:val=&quot;006F5712&quot;/&gt;&lt;wsp:rsid wsp:val=&quot;006F7787&quot;/&gt;&lt;wsp:rsid wsp:val=&quot;006F7BC2&quot;/&gt;&lt;wsp:rsid wsp:val=&quot;00701BBB&quot;/&gt;&lt;wsp:rsid wsp:val=&quot;00701E61&quot;/&gt;&lt;wsp:rsid wsp:val=&quot;00704F94&quot;/&gt;&lt;wsp:rsid wsp:val=&quot;00711D7D&quot;/&gt;&lt;wsp:rsid wsp:val=&quot;00711FCF&quot;/&gt;&lt;wsp:rsid wsp:val=&quot;007154D4&quot;/&gt;&lt;wsp:rsid wsp:val=&quot;00716094&quot;/&gt;&lt;wsp:rsid wsp:val=&quot;007166DB&quot;/&gt;&lt;wsp:rsid wsp:val=&quot;00717800&quot;/&gt;&lt;wsp:rsid wsp:val=&quot;00717A37&quot;/&gt;&lt;wsp:rsid wsp:val=&quot;00720809&quot;/&gt;&lt;wsp:rsid wsp:val=&quot;007248A5&quot;/&gt;&lt;wsp:rsid wsp:val=&quot;00727B09&quot;/&gt;&lt;wsp:rsid wsp:val=&quot;00732D4C&quot;/&gt;&lt;wsp:rsid wsp:val=&quot;00734740&quot;/&gt;&lt;wsp:rsid wsp:val=&quot;00740983&quot;/&gt;&lt;wsp:rsid wsp:val=&quot;007436CA&quot;/&gt;&lt;wsp:rsid wsp:val=&quot;007452E3&quot;/&gt;&lt;wsp:rsid wsp:val=&quot;00750BCB&quot;/&gt;&lt;wsp:rsid wsp:val=&quot;0075178A&quot;/&gt;&lt;wsp:rsid wsp:val=&quot;00756BF4&quot;/&gt;&lt;wsp:rsid wsp:val=&quot;00762DD3&quot;/&gt;&lt;wsp:rsid wsp:val=&quot;00781FD2&quot;/&gt;&lt;wsp:rsid wsp:val=&quot;00783EF2&quot;/&gt;&lt;wsp:rsid wsp:val=&quot;007852F8&quot;/&gt;&lt;wsp:rsid wsp:val=&quot;007919B7&quot;/&gt;&lt;wsp:rsid wsp:val=&quot;00791C6E&quot;/&gt;&lt;wsp:rsid wsp:val=&quot;007A073E&quot;/&gt;&lt;wsp:rsid wsp:val=&quot;007A2BD8&quot;/&gt;&lt;wsp:rsid wsp:val=&quot;007A3050&quot;/&gt;&lt;wsp:rsid wsp:val=&quot;007B0034&quot;/&gt;&lt;wsp:rsid wsp:val=&quot;007B3091&quot;/&gt;&lt;wsp:rsid wsp:val=&quot;007B7AE2&quot;/&gt;&lt;wsp:rsid wsp:val=&quot;007C0695&quot;/&gt;&lt;wsp:rsid wsp:val=&quot;007C2358&quot;/&gt;&lt;wsp:rsid wsp:val=&quot;007C350F&quot;/&gt;&lt;wsp:rsid wsp:val=&quot;007C5AAB&quot;/&gt;&lt;wsp:rsid wsp:val=&quot;007C5B45&quot;/&gt;&lt;wsp:rsid wsp:val=&quot;007D06C5&quot;/&gt;&lt;wsp:rsid wsp:val=&quot;007E461C&quot;/&gt;&lt;wsp:rsid wsp:val=&quot;007F0699&quot;/&gt;&lt;wsp:rsid wsp:val=&quot;007F2366&quot;/&gt;&lt;wsp:rsid wsp:val=&quot;00805EA1&quot;/&gt;&lt;wsp:rsid wsp:val=&quot;0082065C&quot;/&gt;&lt;wsp:rsid wsp:val=&quot;008206DA&quot;/&gt;&lt;wsp:rsid wsp:val=&quot;00820B24&quot;/&gt;&lt;wsp:rsid wsp:val=&quot;00821528&quot;/&gt;&lt;wsp:rsid wsp:val=&quot;00824A7D&quot;/&gt;&lt;wsp:rsid wsp:val=&quot;00827CE8&quot;/&gt;&lt;wsp:rsid wsp:val=&quot;0083354E&quot;/&gt;&lt;wsp:rsid wsp:val=&quot;00843A83&quot;/&gt;&lt;wsp:rsid wsp:val=&quot;008475BF&quot;/&gt;&lt;wsp:rsid wsp:val=&quot;008539CE&quot;/&gt;&lt;wsp:rsid wsp:val=&quot;008579BB&quot;/&gt;&lt;wsp:rsid wsp:val=&quot;00864309&quot;/&gt;&lt;wsp:rsid wsp:val=&quot;0086638B&quot;/&gt;&lt;wsp:rsid wsp:val=&quot;00866A30&quot;/&gt;&lt;wsp:rsid wsp:val=&quot;00866C84&quot;/&gt;&lt;wsp:rsid wsp:val=&quot;00867863&quot;/&gt;&lt;wsp:rsid wsp:val=&quot;00872DA2&quot;/&gt;&lt;wsp:rsid wsp:val=&quot;00877D5C&quot;/&gt;&lt;wsp:rsid wsp:val=&quot;008800FA&quot;/&gt;&lt;wsp:rsid wsp:val=&quot;00882625&quot;/&gt;&lt;wsp:rsid wsp:val=&quot;0089242D&quot;/&gt;&lt;wsp:rsid wsp:val=&quot;008A34F5&quot;/&gt;&lt;wsp:rsid wsp:val=&quot;008A358B&quot;/&gt;&lt;wsp:rsid wsp:val=&quot;008A39AB&quot;/&gt;&lt;wsp:rsid wsp:val=&quot;008A5B95&quot;/&gt;&lt;wsp:rsid wsp:val=&quot;008B2078&quot;/&gt;&lt;wsp:rsid wsp:val=&quot;008B256D&quot;/&gt;&lt;wsp:rsid wsp:val=&quot;008C3C0B&quot;/&gt;&lt;wsp:rsid wsp:val=&quot;008C5C67&quot;/&gt;&lt;wsp:rsid wsp:val=&quot;008D1073&quot;/&gt;&lt;wsp:rsid wsp:val=&quot;008D533A&quot;/&gt;&lt;wsp:rsid wsp:val=&quot;008E1BC8&quot;/&gt;&lt;wsp:rsid wsp:val=&quot;008E2F67&quot;/&gt;&lt;wsp:rsid wsp:val=&quot;008F274A&quot;/&gt;&lt;wsp:rsid wsp:val=&quot;008F3768&quot;/&gt;&lt;wsp:rsid wsp:val=&quot;00900E74&quot;/&gt;&lt;wsp:rsid wsp:val=&quot;00904E0D&quot;/&gt;&lt;wsp:rsid wsp:val=&quot;009058C6&quot;/&gt;&lt;wsp:rsid wsp:val=&quot;00910832&quot;/&gt;&lt;wsp:rsid wsp:val=&quot;00911D11&quot;/&gt;&lt;wsp:rsid wsp:val=&quot;009123C6&quot;/&gt;&lt;wsp:rsid wsp:val=&quot;0091438E&quot;/&gt;&lt;wsp:rsid wsp:val=&quot;00921ABB&quot;/&gt;&lt;wsp:rsid wsp:val=&quot;00922562&quot;/&gt;&lt;wsp:rsid wsp:val=&quot;00925D53&quot;/&gt;&lt;wsp:rsid wsp:val=&quot;0093372C&quot;/&gt;&lt;wsp:rsid wsp:val=&quot;00940456&quot;/&gt;&lt;wsp:rsid wsp:val=&quot;009415C0&quot;/&gt;&lt;wsp:rsid wsp:val=&quot;00945B75&quot;/&gt;&lt;wsp:rsid wsp:val=&quot;00947176&quot;/&gt;&lt;wsp:rsid wsp:val=&quot;0095629E&quot;/&gt;&lt;wsp:rsid wsp:val=&quot;00964F5D&quot;/&gt;&lt;wsp:rsid wsp:val=&quot;00965BA4&quot;/&gt;&lt;wsp:rsid wsp:val=&quot;00973557&quot;/&gt;&lt;wsp:rsid wsp:val=&quot;0097635F&quot;/&gt;&lt;wsp:rsid wsp:val=&quot;00982BA6&quot;/&gt;&lt;wsp:rsid wsp:val=&quot;00984A5D&quot;/&gt;&lt;wsp:rsid wsp:val=&quot;00986098&quot;/&gt;&lt;wsp:rsid wsp:val=&quot;0098664C&quot;/&gt;&lt;wsp:rsid wsp:val=&quot;00987700&quot;/&gt;&lt;wsp:rsid wsp:val=&quot;009A34DA&quot;/&gt;&lt;wsp:rsid wsp:val=&quot;009B254A&quot;/&gt;&lt;wsp:rsid wsp:val=&quot;009B2807&quot;/&gt;&lt;wsp:rsid wsp:val=&quot;009B4C2F&quot;/&gt;&lt;wsp:rsid wsp:val=&quot;009B7549&quot;/&gt;&lt;wsp:rsid wsp:val=&quot;009C0970&quot;/&gt;&lt;wsp:rsid wsp:val=&quot;009C5C87&quot;/&gt;&lt;wsp:rsid wsp:val=&quot;009C6ABB&quot;/&gt;&lt;wsp:rsid wsp:val=&quot;009C7BCF&quot;/&gt;&lt;wsp:rsid wsp:val=&quot;009D3E1E&quot;/&gt;&lt;wsp:rsid wsp:val=&quot;009D3FA8&quot;/&gt;&lt;wsp:rsid wsp:val=&quot;009D70EE&quot;/&gt;&lt;wsp:rsid wsp:val=&quot;009D7169&quot;/&gt;&lt;wsp:rsid wsp:val=&quot;009D7842&quot;/&gt;&lt;wsp:rsid wsp:val=&quot;009E0893&quot;/&gt;&lt;wsp:rsid wsp:val=&quot;009E1E1D&quot;/&gt;&lt;wsp:rsid wsp:val=&quot;009E6271&quot;/&gt;&lt;wsp:rsid wsp:val=&quot;009E63E2&quot;/&gt;&lt;wsp:rsid wsp:val=&quot;009F07E0&quot;/&gt;&lt;wsp:rsid wsp:val=&quot;009F5DF3&quot;/&gt;&lt;wsp:rsid wsp:val=&quot;00A00F26&quot;/&gt;&lt;wsp:rsid wsp:val=&quot;00A01653&quot;/&gt;&lt;wsp:rsid wsp:val=&quot;00A039E9&quot;/&gt;&lt;wsp:rsid wsp:val=&quot;00A10B5E&quot;/&gt;&lt;wsp:rsid wsp:val=&quot;00A11F00&quot;/&gt;&lt;wsp:rsid wsp:val=&quot;00A1740B&quot;/&gt;&lt;wsp:rsid wsp:val=&quot;00A251C7&quot;/&gt;&lt;wsp:rsid wsp:val=&quot;00A2552A&quot;/&gt;&lt;wsp:rsid wsp:val=&quot;00A257BA&quot;/&gt;&lt;wsp:rsid wsp:val=&quot;00A305A1&quot;/&gt;&lt;wsp:rsid wsp:val=&quot;00A30C36&quot;/&gt;&lt;wsp:rsid wsp:val=&quot;00A3751C&quot;/&gt;&lt;wsp:rsid wsp:val=&quot;00A37687&quot;/&gt;&lt;wsp:rsid wsp:val=&quot;00A37707&quot;/&gt;&lt;wsp:rsid wsp:val=&quot;00A53327&quot;/&gt;&lt;wsp:rsid wsp:val=&quot;00A56494&quot;/&gt;&lt;wsp:rsid wsp:val=&quot;00A61DEF&quot;/&gt;&lt;wsp:rsid wsp:val=&quot;00A62934&quot;/&gt;&lt;wsp:rsid wsp:val=&quot;00A67447&quot;/&gt;&lt;wsp:rsid wsp:val=&quot;00A678D7&quot;/&gt;&lt;wsp:rsid wsp:val=&quot;00A702AD&quot;/&gt;&lt;wsp:rsid wsp:val=&quot;00A71185&quot;/&gt;&lt;wsp:rsid wsp:val=&quot;00A72057&quot;/&gt;&lt;wsp:rsid wsp:val=&quot;00A724D2&quot;/&gt;&lt;wsp:rsid wsp:val=&quot;00A93D53&quot;/&gt;&lt;wsp:rsid wsp:val=&quot;00A94D6B&quot;/&gt;&lt;wsp:rsid wsp:val=&quot;00A95BD7&quot;/&gt;&lt;wsp:rsid wsp:val=&quot;00A979E3&quot;/&gt;&lt;wsp:rsid wsp:val=&quot;00AA0117&quot;/&gt;&lt;wsp:rsid wsp:val=&quot;00AA2F48&quot;/&gt;&lt;wsp:rsid wsp:val=&quot;00AB093B&quot;/&gt;&lt;wsp:rsid wsp:val=&quot;00AB0BE9&quot;/&gt;&lt;wsp:rsid wsp:val=&quot;00AB1FEB&quot;/&gt;&lt;wsp:rsid wsp:val=&quot;00AB2AEB&quot;/&gt;&lt;wsp:rsid wsp:val=&quot;00AB591F&quot;/&gt;&lt;wsp:rsid wsp:val=&quot;00AC092C&quot;/&gt;&lt;wsp:rsid wsp:val=&quot;00AC1324&quot;/&gt;&lt;wsp:rsid wsp:val=&quot;00AC5E72&quot;/&gt;&lt;wsp:rsid wsp:val=&quot;00AD28AB&quot;/&gt;&lt;wsp:rsid wsp:val=&quot;00AD49BB&quot;/&gt;&lt;wsp:rsid wsp:val=&quot;00AD52CA&quot;/&gt;&lt;wsp:rsid wsp:val=&quot;00AD5E29&quot;/&gt;&lt;wsp:rsid wsp:val=&quot;00AE099E&quot;/&gt;&lt;wsp:rsid wsp:val=&quot;00AE1246&quot;/&gt;&lt;wsp:rsid wsp:val=&quot;00AE1BD6&quot;/&gt;&lt;wsp:rsid wsp:val=&quot;00AE1F53&quot;/&gt;&lt;wsp:rsid wsp:val=&quot;00AE3B0B&quot;/&gt;&lt;wsp:rsid wsp:val=&quot;00AE4892&quot;/&gt;&lt;wsp:rsid wsp:val=&quot;00AE5055&quot;/&gt;&lt;wsp:rsid wsp:val=&quot;00AE6529&quot;/&gt;&lt;wsp:rsid wsp:val=&quot;00AE6B8E&quot;/&gt;&lt;wsp:rsid wsp:val=&quot;00AE6E79&quot;/&gt;&lt;wsp:rsid wsp:val=&quot;00AF1915&quot;/&gt;&lt;wsp:rsid wsp:val=&quot;00AF7BB3&quot;/&gt;&lt;wsp:rsid wsp:val=&quot;00B00337&quot;/&gt;&lt;wsp:rsid wsp:val=&quot;00B04162&quot;/&gt;&lt;wsp:rsid wsp:val=&quot;00B122A1&quot;/&gt;&lt;wsp:rsid wsp:val=&quot;00B16BFF&quot;/&gt;&lt;wsp:rsid wsp:val=&quot;00B20077&quot;/&gt;&lt;wsp:rsid wsp:val=&quot;00B20E6C&quot;/&gt;&lt;wsp:rsid wsp:val=&quot;00B242E0&quot;/&gt;&lt;wsp:rsid wsp:val=&quot;00B247C6&quot;/&gt;&lt;wsp:rsid wsp:val=&quot;00B26AD5&quot;/&gt;&lt;wsp:rsid wsp:val=&quot;00B332EA&quot;/&gt;&lt;wsp:rsid wsp:val=&quot;00B35C17&quot;/&gt;&lt;wsp:rsid wsp:val=&quot;00B375CC&quot;/&gt;&lt;wsp:rsid wsp:val=&quot;00B403E9&quot;/&gt;&lt;wsp:rsid wsp:val=&quot;00B43CC4&quot;/&gt;&lt;wsp:rsid wsp:val=&quot;00B46873&quot;/&gt;&lt;wsp:rsid wsp:val=&quot;00B47364&quot;/&gt;&lt;wsp:rsid wsp:val=&quot;00B474AA&quot;/&gt;&lt;wsp:rsid wsp:val=&quot;00B552EA&quot;/&gt;&lt;wsp:rsid wsp:val=&quot;00B578F0&quot;/&gt;&lt;wsp:rsid wsp:val=&quot;00B57DB6&quot;/&gt;&lt;wsp:rsid wsp:val=&quot;00B60ABF&quot;/&gt;&lt;wsp:rsid wsp:val=&quot;00B62551&quot;/&gt;&lt;wsp:rsid wsp:val=&quot;00B709AE&quot;/&gt;&lt;wsp:rsid wsp:val=&quot;00B7230F&quot;/&gt;&lt;wsp:rsid wsp:val=&quot;00B72FDC&quot;/&gt;&lt;wsp:rsid wsp:val=&quot;00B74051&quot;/&gt;&lt;wsp:rsid wsp:val=&quot;00B76E75&quot;/&gt;&lt;wsp:rsid wsp:val=&quot;00B82C1A&quot;/&gt;&lt;wsp:rsid wsp:val=&quot;00B8301A&quot;/&gt;&lt;wsp:rsid wsp:val=&quot;00B836C1&quot;/&gt;&lt;wsp:rsid wsp:val=&quot;00B83762&quot;/&gt;&lt;wsp:rsid wsp:val=&quot;00B85F95&quot;/&gt;&lt;wsp:rsid wsp:val=&quot;00B87478&quot;/&gt;&lt;wsp:rsid wsp:val=&quot;00B92614&quot;/&gt;&lt;wsp:rsid wsp:val=&quot;00B930C4&quot;/&gt;&lt;wsp:rsid wsp:val=&quot;00B97979&quot;/&gt;&lt;wsp:rsid wsp:val=&quot;00BA59AF&quot;/&gt;&lt;wsp:rsid wsp:val=&quot;00BA6BA3&quot;/&gt;&lt;wsp:rsid wsp:val=&quot;00BA7FEE&quot;/&gt;&lt;wsp:rsid wsp:val=&quot;00BB11C3&quot;/&gt;&lt;wsp:rsid wsp:val=&quot;00BB12B4&quot;/&gt;&lt;wsp:rsid wsp:val=&quot;00BB290D&quot;/&gt;&lt;wsp:rsid wsp:val=&quot;00BB3BEB&quot;/&gt;&lt;wsp:rsid wsp:val=&quot;00BC074D&quot;/&gt;&lt;wsp:rsid wsp:val=&quot;00BC37AE&quot;/&gt;&lt;wsp:rsid wsp:val=&quot;00BC5400&quot;/&gt;&lt;wsp:rsid wsp:val=&quot;00BC5D5C&quot;/&gt;&lt;wsp:rsid wsp:val=&quot;00BD1B40&quot;/&gt;&lt;wsp:rsid wsp:val=&quot;00BD4183&quot;/&gt;&lt;wsp:rsid wsp:val=&quot;00BD5162&quot;/&gt;&lt;wsp:rsid wsp:val=&quot;00BE196A&quot;/&gt;&lt;wsp:rsid wsp:val=&quot;00BF4201&quot;/&gt;&lt;wsp:rsid wsp:val=&quot;00BF6C3F&quot;/&gt;&lt;wsp:rsid wsp:val=&quot;00C00E10&quot;/&gt;&lt;wsp:rsid wsp:val=&quot;00C02168&quot;/&gt;&lt;wsp:rsid wsp:val=&quot;00C03144&quot;/&gt;&lt;wsp:rsid wsp:val=&quot;00C03C2A&quot;/&gt;&lt;wsp:rsid wsp:val=&quot;00C067E9&quot;/&gt;&lt;wsp:rsid wsp:val=&quot;00C11335&quot;/&gt;&lt;wsp:rsid wsp:val=&quot;00C11B81&quot;/&gt;&lt;wsp:rsid wsp:val=&quot;00C135FB&quot;/&gt;&lt;wsp:rsid wsp:val=&quot;00C16E6B&quot;/&gt;&lt;wsp:rsid wsp:val=&quot;00C22C27&quot;/&gt;&lt;wsp:rsid wsp:val=&quot;00C22CD3&quot;/&gt;&lt;wsp:rsid wsp:val=&quot;00C24744&quot;/&gt;&lt;wsp:rsid wsp:val=&quot;00C24A55&quot;/&gt;&lt;wsp:rsid wsp:val=&quot;00C272CC&quot;/&gt;&lt;wsp:rsid wsp:val=&quot;00C32834&quot;/&gt;&lt;wsp:rsid wsp:val=&quot;00C35255&quot;/&gt;&lt;wsp:rsid wsp:val=&quot;00C3735F&quot;/&gt;&lt;wsp:rsid wsp:val=&quot;00C3742D&quot;/&gt;&lt;wsp:rsid wsp:val=&quot;00C424F9&quot;/&gt;&lt;wsp:rsid wsp:val=&quot;00C47CEA&quot;/&gt;&lt;wsp:rsid wsp:val=&quot;00C50C6A&quot;/&gt;&lt;wsp:rsid wsp:val=&quot;00C54C8D&quot;/&gt;&lt;wsp:rsid wsp:val=&quot;00C56455&quot;/&gt;&lt;wsp:rsid wsp:val=&quot;00C619C2&quot;/&gt;&lt;wsp:rsid wsp:val=&quot;00C67A65&quot;/&gt;&lt;wsp:rsid wsp:val=&quot;00C70810&quot;/&gt;&lt;wsp:rsid wsp:val=&quot;00C7222C&quot;/&gt;&lt;wsp:rsid wsp:val=&quot;00C731C3&quot;/&gt;&lt;wsp:rsid wsp:val=&quot;00C75B34&quot;/&gt;&lt;wsp:rsid wsp:val=&quot;00C75F5F&quot;/&gt;&lt;wsp:rsid wsp:val=&quot;00C76931&quot;/&gt;&lt;wsp:rsid wsp:val=&quot;00C81271&quot;/&gt;&lt;wsp:rsid wsp:val=&quot;00C81C0C&quot;/&gt;&lt;wsp:rsid wsp:val=&quot;00C82030&quot;/&gt;&lt;wsp:rsid wsp:val=&quot;00C8373F&quot;/&gt;&lt;wsp:rsid wsp:val=&quot;00C8503E&quot;/&gt;&lt;wsp:rsid wsp:val=&quot;00C85B67&quot;/&gt;&lt;wsp:rsid wsp:val=&quot;00C8689E&quot;/&gt;&lt;wsp:rsid wsp:val=&quot;00C86A39&quot;/&gt;&lt;wsp:rsid wsp:val=&quot;00CA11EA&quot;/&gt;&lt;wsp:rsid wsp:val=&quot;00CA2001&quot;/&gt;&lt;wsp:rsid wsp:val=&quot;00CA4ADD&quot;/&gt;&lt;wsp:rsid wsp:val=&quot;00CA6014&quot;/&gt;&lt;wsp:rsid wsp:val=&quot;00CA6B59&quot;/&gt;&lt;wsp:rsid wsp:val=&quot;00CB3F71&quot;/&gt;&lt;wsp:rsid wsp:val=&quot;00CB4785&quot;/&gt;&lt;wsp:rsid wsp:val=&quot;00CC2F44&quot;/&gt;&lt;wsp:rsid wsp:val=&quot;00CC4F89&quot;/&gt;&lt;wsp:rsid wsp:val=&quot;00CC7439&quot;/&gt;&lt;wsp:rsid wsp:val=&quot;00CC7617&quot;/&gt;&lt;wsp:rsid wsp:val=&quot;00CD3394&quot;/&gt;&lt;wsp:rsid wsp:val=&quot;00CD550D&quot;/&gt;&lt;wsp:rsid wsp:val=&quot;00CE27B4&quot;/&gt;&lt;wsp:rsid wsp:val=&quot;00CE5E71&quot;/&gt;&lt;wsp:rsid wsp:val=&quot;00CE6F5B&quot;/&gt;&lt;wsp:rsid wsp:val=&quot;00CE75E4&quot;/&gt;&lt;wsp:rsid wsp:val=&quot;00CF2236&quot;/&gt;&lt;wsp:rsid wsp:val=&quot;00CF22C7&quot;/&gt;&lt;wsp:rsid wsp:val=&quot;00CF27FD&quot;/&gt;&lt;wsp:rsid wsp:val=&quot;00CF3488&quot;/&gt;&lt;wsp:rsid wsp:val=&quot;00CF55AA&quot;/&gt;&lt;wsp:rsid wsp:val=&quot;00D02151&quot;/&gt;&lt;wsp:rsid wsp:val=&quot;00D04C8C&quot;/&gt;&lt;wsp:rsid wsp:val=&quot;00D1134C&quot;/&gt;&lt;wsp:rsid wsp:val=&quot;00D13A13&quot;/&gt;&lt;wsp:rsid wsp:val=&quot;00D21BE8&quot;/&gt;&lt;wsp:rsid wsp:val=&quot;00D2276C&quot;/&gt;&lt;wsp:rsid wsp:val=&quot;00D2519E&quot;/&gt;&lt;wsp:rsid wsp:val=&quot;00D318F6&quot;/&gt;&lt;wsp:rsid wsp:val=&quot;00D327D4&quot;/&gt;&lt;wsp:rsid wsp:val=&quot;00D34498&quot;/&gt;&lt;wsp:rsid wsp:val=&quot;00D34F4E&quot;/&gt;&lt;wsp:rsid wsp:val=&quot;00D52E01&quot;/&gt;&lt;wsp:rsid wsp:val=&quot;00D55E08&quot;/&gt;&lt;wsp:rsid wsp:val=&quot;00D5602F&quot;/&gt;&lt;wsp:rsid wsp:val=&quot;00D571E0&quot;/&gt;&lt;wsp:rsid wsp:val=&quot;00D6181F&quot;/&gt;&lt;wsp:rsid wsp:val=&quot;00D633B4&quot;/&gt;&lt;wsp:rsid wsp:val=&quot;00D644E4&quot;/&gt;&lt;wsp:rsid wsp:val=&quot;00D6531A&quot;/&gt;&lt;wsp:rsid wsp:val=&quot;00D65A1D&quot;/&gt;&lt;wsp:rsid wsp:val=&quot;00D6639B&quot;/&gt;&lt;wsp:rsid wsp:val=&quot;00D67496&quot;/&gt;&lt;wsp:rsid wsp:val=&quot;00D71047&quot;/&gt;&lt;wsp:rsid wsp:val=&quot;00D71F65&quot;/&gt;&lt;wsp:rsid wsp:val=&quot;00D84A83&quot;/&gt;&lt;wsp:rsid wsp:val=&quot;00D9091D&quot;/&gt;&lt;wsp:rsid wsp:val=&quot;00D9457E&quot;/&gt;&lt;wsp:rsid wsp:val=&quot;00D964D8&quot;/&gt;&lt;wsp:rsid wsp:val=&quot;00DA7206&quot;/&gt;&lt;wsp:rsid wsp:val=&quot;00DB2337&quot;/&gt;&lt;wsp:rsid wsp:val=&quot;00DB5361&quot;/&gt;&lt;wsp:rsid wsp:val=&quot;00DB6F48&quot;/&gt;&lt;wsp:rsid wsp:val=&quot;00DB7854&quot;/&gt;&lt;wsp:rsid wsp:val=&quot;00DC5439&quot;/&gt;&lt;wsp:rsid wsp:val=&quot;00DD7C33&quot;/&gt;&lt;wsp:rsid wsp:val=&quot;00DE1335&quot;/&gt;&lt;wsp:rsid wsp:val=&quot;00DE3BEC&quot;/&gt;&lt;wsp:rsid wsp:val=&quot;00DE41C9&quot;/&gt;&lt;wsp:rsid wsp:val=&quot;00DE4CC7&quot;/&gt;&lt;wsp:rsid wsp:val=&quot;00DE5B5C&quot;/&gt;&lt;wsp:rsid wsp:val=&quot;00DE6C6F&quot;/&gt;&lt;wsp:rsid wsp:val=&quot;00DE6DA2&quot;/&gt;&lt;wsp:rsid wsp:val=&quot;00DF4922&quot;/&gt;&lt;wsp:rsid wsp:val=&quot;00DF7F90&quot;/&gt;&lt;wsp:rsid wsp:val=&quot;00E016AA&quot;/&gt;&lt;wsp:rsid wsp:val=&quot;00E04F75&quot;/&gt;&lt;wsp:rsid wsp:val=&quot;00E1216C&quot;/&gt;&lt;wsp:rsid wsp:val=&quot;00E12566&quot;/&gt;&lt;wsp:rsid wsp:val=&quot;00E13172&quot;/&gt;&lt;wsp:rsid wsp:val=&quot;00E1704F&quot;/&gt;&lt;wsp:rsid wsp:val=&quot;00E24D8D&quot;/&gt;&lt;wsp:rsid wsp:val=&quot;00E31A18&quot;/&gt;&lt;wsp:rsid wsp:val=&quot;00E32743&quot;/&gt;&lt;wsp:rsid wsp:val=&quot;00E42EE9&quot;/&gt;&lt;wsp:rsid wsp:val=&quot;00E53FBD&quot;/&gt;&lt;wsp:rsid wsp:val=&quot;00E60683&quot;/&gt;&lt;wsp:rsid wsp:val=&quot;00E66D15&quot;/&gt;&lt;wsp:rsid wsp:val=&quot;00E707DD&quot;/&gt;&lt;wsp:rsid wsp:val=&quot;00E72CA0&quot;/&gt;&lt;wsp:rsid wsp:val=&quot;00E737F1&quot;/&gt;&lt;wsp:rsid wsp:val=&quot;00E75A45&quot;/&gt;&lt;wsp:rsid wsp:val=&quot;00E837C5&quot;/&gt;&lt;wsp:rsid wsp:val=&quot;00E8687D&quot;/&gt;&lt;wsp:rsid wsp:val=&quot;00E92165&quot;/&gt;&lt;wsp:rsid wsp:val=&quot;00E94D64&quot;/&gt;&lt;wsp:rsid wsp:val=&quot;00EA3BC9&quot;/&gt;&lt;wsp:rsid wsp:val=&quot;00EA69AE&quot;/&gt;&lt;wsp:rsid wsp:val=&quot;00EB14A5&quot;/&gt;&lt;wsp:rsid wsp:val=&quot;00EB3F39&quot;/&gt;&lt;wsp:rsid wsp:val=&quot;00EC12CE&quot;/&gt;&lt;wsp:rsid wsp:val=&quot;00EC42ED&quot;/&gt;&lt;wsp:rsid wsp:val=&quot;00ED56F5&quot;/&gt;&lt;wsp:rsid wsp:val=&quot;00EE3E3B&quot;/&gt;&lt;wsp:rsid wsp:val=&quot;00EF0735&quot;/&gt;&lt;wsp:rsid wsp:val=&quot;00EF0E39&quot;/&gt;&lt;wsp:rsid wsp:val=&quot;00EF548C&quot;/&gt;&lt;wsp:rsid wsp:val=&quot;00F04BAF&quot;/&gt;&lt;wsp:rsid wsp:val=&quot;00F0786A&quot;/&gt;&lt;wsp:rsid wsp:val=&quot;00F10B32&quot;/&gt;&lt;wsp:rsid wsp:val=&quot;00F172D0&quot;/&gt;&lt;wsp:rsid wsp:val=&quot;00F206D3&quot;/&gt;&lt;wsp:rsid wsp:val=&quot;00F2221F&quot;/&gt;&lt;wsp:rsid wsp:val=&quot;00F2560C&quot;/&gt;&lt;wsp:rsid wsp:val=&quot;00F372BB&quot;/&gt;&lt;wsp:rsid wsp:val=&quot;00F54331&quot;/&gt;&lt;wsp:rsid wsp:val=&quot;00F57142&quot;/&gt;&lt;wsp:rsid wsp:val=&quot;00F6183B&quot;/&gt;&lt;wsp:rsid wsp:val=&quot;00F665FF&quot;/&gt;&lt;wsp:rsid wsp:val=&quot;00F70246&quot;/&gt;&lt;wsp:rsid wsp:val=&quot;00F75ED1&quot;/&gt;&lt;wsp:rsid wsp:val=&quot;00F80546&quot;/&gt;&lt;wsp:rsid wsp:val=&quot;00F83C05&quot;/&gt;&lt;wsp:rsid wsp:val=&quot;00F83E62&quot;/&gt;&lt;wsp:rsid wsp:val=&quot;00F8498C&quot;/&gt;&lt;wsp:rsid wsp:val=&quot;00F861C0&quot;/&gt;&lt;wsp:rsid wsp:val=&quot;00F93F9D&quot;/&gt;&lt;wsp:rsid wsp:val=&quot;00F94DF1&quot;/&gt;&lt;wsp:rsid wsp:val=&quot;00F959B4&quot;/&gt;&lt;wsp:rsid wsp:val=&quot;00F96406&quot;/&gt;&lt;wsp:rsid wsp:val=&quot;00F9648C&quot;/&gt;&lt;wsp:rsid wsp:val=&quot;00F96965&quot;/&gt;&lt;wsp:rsid wsp:val=&quot;00F96FA6&quot;/&gt;&lt;wsp:rsid wsp:val=&quot;00FA16FC&quot;/&gt;&lt;wsp:rsid wsp:val=&quot;00FA284D&quot;/&gt;&lt;wsp:rsid wsp:val=&quot;00FB1811&quot;/&gt;&lt;wsp:rsid wsp:val=&quot;00FB26F4&quot;/&gt;&lt;wsp:rsid wsp:val=&quot;00FB56D4&quot;/&gt;&lt;wsp:rsid wsp:val=&quot;00FB79E7&quot;/&gt;&lt;wsp:rsid wsp:val=&quot;00FC12FC&quot;/&gt;&lt;wsp:rsid wsp:val=&quot;00FC511C&quot;/&gt;&lt;wsp:rsid wsp:val=&quot;00FC6560&quot;/&gt;&lt;wsp:rsid wsp:val=&quot;00FC66D2&quot;/&gt;&lt;wsp:rsid wsp:val=&quot;00FD17FD&quot;/&gt;&lt;wsp:rsid wsp:val=&quot;00FD2755&quot;/&gt;&lt;wsp:rsid wsp:val=&quot;00FD5F4D&quot;/&gt;&lt;wsp:rsid wsp:val=&quot;00FD6555&quot;/&gt;&lt;wsp:rsid wsp:val=&quot;00FE1EA8&quot;/&gt;&lt;wsp:rsid wsp:val=&quot;00FE4401&quot;/&gt;&lt;wsp:rsid wsp:val=&quot;00FE5E09&quot;/&gt;&lt;wsp:rsid wsp:val=&quot;00FE6B78&quot;/&gt;&lt;wsp:rsid wsp:val=&quot;00FF62C0&quot;/&gt;&lt;wsp:rsid wsp:val=&quot;00FF6C9E&quot;/&gt;&lt;wsp:rsid wsp:val=&quot;00FF710B&quot;/&gt;&lt;wsp:rsid wsp:val=&quot;00FF7731&quot;/&gt;&lt;/wsp:rsids&gt;&lt;/w:docPr&gt;&lt;w:body&gt;&lt;w:p wsp:rsidR=&quot;00000000&quot; wsp:rsidRDefault=&quot;00AB1FEB&quot;&gt;&lt;m:oMathPara&gt;&lt;m:oMath&gt;&lt;m:f&gt;&lt;m:fPr&gt;&lt;m:ctrlPr&gt;&lt;w:rPr&gt;&lt;w:rFonts w:ascii=&quot;Cambria Math&quot; w:fareast=&quot;Calibri&quot; w:h-ansi=&quot;Trebuchet MS&quot;/&gt;&lt;wx:font wx:val=&quot;Cambria Math&quot;/&gt;&lt;w:i/&gt;&lt;w:sz w:val=&quot;28&quot;/&gt;&lt;w:sz-cs w:val=&quot;28&quot;/&gt;&lt;w:lang w:val=&quot;EN-GB&quot;/&gt;&lt;/w:rPr&gt;&lt;/m:ctrlPr&gt;&lt;/m:fPr&gt;&lt;m:num&gt;&lt;m:r&gt;&lt;m:rPr&gt;&lt;m:nor/&gt;&lt;/m:rPr&gt;&lt;w:rPr&gt;&lt;w:rFonts w:ascii=&quot;Cambria Math&quot; w:h-ansi=&quot;Trebuchet MS&quot;/&gt;&lt;wx:font wx:val=&quot;Cambria Math&quot;/&gt;&lt;w:i/&gt;&lt;w:sz w:val=&quot;28&quot;/&gt;&lt;w:sz-cs w:val=&quot;28&quot;/&gt;&lt;/w:rPr&gt;&lt;m:t&gt;'&lt;/m:t&gt;&lt;/m:r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40000'&lt;/m:t&gt;&lt;/m:r&gt;&lt;/m:num&gt;&lt;m:den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125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10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position w:val="-11"/>
                <w:sz w:val="24"/>
                <w:szCs w:val="24"/>
              </w:rPr>
              <w:pict>
                <v:shape id="_x0000_i1035" type="#_x0000_t75" style="width:21pt;height:17.4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efaultTabStop w:val=&quot;720&quot;/&gt;&lt;w:drawingGridHorizontalSpacing w:val=&quot;181&quot;/&gt;&lt;w:drawingGridVerticalSpacing w:val=&quot;181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867AA&quot;/&gt;&lt;wsp:rsid wsp:val=&quot;00006249&quot;/&gt;&lt;wsp:rsid wsp:val=&quot;0000697A&quot;/&gt;&lt;wsp:rsid wsp:val=&quot;0001587A&quot;/&gt;&lt;wsp:rsid wsp:val=&quot;00015E41&quot;/&gt;&lt;wsp:rsid wsp:val=&quot;00022F6D&quot;/&gt;&lt;wsp:rsid wsp:val=&quot;000260BF&quot;/&gt;&lt;wsp:rsid wsp:val=&quot;00032CCE&quot;/&gt;&lt;wsp:rsid wsp:val=&quot;00047A6B&quot;/&gt;&lt;wsp:rsid wsp:val=&quot;0005113C&quot;/&gt;&lt;wsp:rsid wsp:val=&quot;000545D8&quot;/&gt;&lt;wsp:rsid wsp:val=&quot;0006183E&quot;/&gt;&lt;wsp:rsid wsp:val=&quot;00062B47&quot;/&gt;&lt;wsp:rsid wsp:val=&quot;00065CF0&quot;/&gt;&lt;wsp:rsid wsp:val=&quot;0008524C&quot;/&gt;&lt;wsp:rsid wsp:val=&quot;0008778A&quot;/&gt;&lt;wsp:rsid wsp:val=&quot;00090B41&quot;/&gt;&lt;wsp:rsid wsp:val=&quot;000918EB&quot;/&gt;&lt;wsp:rsid wsp:val=&quot;00093788&quot;/&gt;&lt;wsp:rsid wsp:val=&quot;000A5421&quot;/&gt;&lt;wsp:rsid wsp:val=&quot;000A57A7&quot;/&gt;&lt;wsp:rsid wsp:val=&quot;000A72F6&quot;/&gt;&lt;wsp:rsid wsp:val=&quot;000B1973&quot;/&gt;&lt;wsp:rsid wsp:val=&quot;000B74EA&quot;/&gt;&lt;wsp:rsid wsp:val=&quot;000B7AEF&quot;/&gt;&lt;wsp:rsid wsp:val=&quot;000C3C6D&quot;/&gt;&lt;wsp:rsid wsp:val=&quot;000F6CE7&quot;/&gt;&lt;wsp:rsid wsp:val=&quot;00100349&quot;/&gt;&lt;wsp:rsid wsp:val=&quot;00101799&quot;/&gt;&lt;wsp:rsid wsp:val=&quot;00102C6C&quot;/&gt;&lt;wsp:rsid wsp:val=&quot;00105227&quot;/&gt;&lt;wsp:rsid wsp:val=&quot;00110450&quot;/&gt;&lt;wsp:rsid wsp:val=&quot;001106BD&quot;/&gt;&lt;wsp:rsid wsp:val=&quot;00120717&quot;/&gt;&lt;wsp:rsid wsp:val=&quot;00121D44&quot;/&gt;&lt;wsp:rsid wsp:val=&quot;001242E8&quot;/&gt;&lt;wsp:rsid wsp:val=&quot;00124EB6&quot;/&gt;&lt;wsp:rsid wsp:val=&quot;00125390&quot;/&gt;&lt;wsp:rsid wsp:val=&quot;001268D4&quot;/&gt;&lt;wsp:rsid wsp:val=&quot;00127710&quot;/&gt;&lt;wsp:rsid wsp:val=&quot;00127F20&quot;/&gt;&lt;wsp:rsid wsp:val=&quot;00131B9B&quot;/&gt;&lt;wsp:rsid wsp:val=&quot;0013430D&quot;/&gt;&lt;wsp:rsid wsp:val=&quot;00137616&quot;/&gt;&lt;wsp:rsid wsp:val=&quot;001406FD&quot;/&gt;&lt;wsp:rsid wsp:val=&quot;00141A9F&quot;/&gt;&lt;wsp:rsid wsp:val=&quot;00143A7D&quot;/&gt;&lt;wsp:rsid wsp:val=&quot;00146410&quot;/&gt;&lt;wsp:rsid wsp:val=&quot;00150540&quot;/&gt;&lt;wsp:rsid wsp:val=&quot;0015165A&quot;/&gt;&lt;wsp:rsid wsp:val=&quot;00153388&quot;/&gt;&lt;wsp:rsid wsp:val=&quot;00157430&quot;/&gt;&lt;wsp:rsid wsp:val=&quot;00160981&quot;/&gt;&lt;wsp:rsid wsp:val=&quot;001619C2&quot;/&gt;&lt;wsp:rsid wsp:val=&quot;001640CB&quot;/&gt;&lt;wsp:rsid wsp:val=&quot;001672B8&quot;/&gt;&lt;wsp:rsid wsp:val=&quot;00173CFE&quot;/&gt;&lt;wsp:rsid wsp:val=&quot;0017721D&quot;/&gt;&lt;wsp:rsid wsp:val=&quot;00177B8A&quot;/&gt;&lt;wsp:rsid wsp:val=&quot;001807F6&quot;/&gt;&lt;wsp:rsid wsp:val=&quot;0018095E&quot;/&gt;&lt;wsp:rsid wsp:val=&quot;00183C42&quot;/&gt;&lt;wsp:rsid wsp:val=&quot;00184BE9&quot;/&gt;&lt;wsp:rsid wsp:val=&quot;00190CE4&quot;/&gt;&lt;wsp:rsid wsp:val=&quot;0019118D&quot;/&gt;&lt;wsp:rsid wsp:val=&quot;00191630&quot;/&gt;&lt;wsp:rsid wsp:val=&quot;0019230B&quot;/&gt;&lt;wsp:rsid wsp:val=&quot;001A04D2&quot;/&gt;&lt;wsp:rsid wsp:val=&quot;001A0E86&quot;/&gt;&lt;wsp:rsid wsp:val=&quot;001A6A1E&quot;/&gt;&lt;wsp:rsid wsp:val=&quot;001A6F6F&quot;/&gt;&lt;wsp:rsid wsp:val=&quot;001A758A&quot;/&gt;&lt;wsp:rsid wsp:val=&quot;001B29EE&quot;/&gt;&lt;wsp:rsid wsp:val=&quot;001B4343&quot;/&gt;&lt;wsp:rsid wsp:val=&quot;001C1A24&quot;/&gt;&lt;wsp:rsid wsp:val=&quot;001C30F9&quot;/&gt;&lt;wsp:rsid wsp:val=&quot;001C608E&quot;/&gt;&lt;wsp:rsid wsp:val=&quot;001D176D&quot;/&gt;&lt;wsp:rsid wsp:val=&quot;001D3CBA&quot;/&gt;&lt;wsp:rsid wsp:val=&quot;001F1850&quot;/&gt;&lt;wsp:rsid wsp:val=&quot;001F1B5C&quot;/&gt;&lt;wsp:rsid wsp:val=&quot;001F4906&quot;/&gt;&lt;wsp:rsid wsp:val=&quot;001F50C4&quot;/&gt;&lt;wsp:rsid wsp:val=&quot;00203593&quot;/&gt;&lt;wsp:rsid wsp:val=&quot;0020719A&quot;/&gt;&lt;wsp:rsid wsp:val=&quot;00210097&quot;/&gt;&lt;wsp:rsid wsp:val=&quot;00210237&quot;/&gt;&lt;wsp:rsid wsp:val=&quot;00222FCB&quot;/&gt;&lt;wsp:rsid wsp:val=&quot;00225D5D&quot;/&gt;&lt;wsp:rsid wsp:val=&quot;002317CA&quot;/&gt;&lt;wsp:rsid wsp:val=&quot;002422E4&quot;/&gt;&lt;wsp:rsid wsp:val=&quot;002446B3&quot;/&gt;&lt;wsp:rsid wsp:val=&quot;0024505B&quot;/&gt;&lt;wsp:rsid wsp:val=&quot;00245E31&quot;/&gt;&lt;wsp:rsid wsp:val=&quot;002476B7&quot;/&gt;&lt;wsp:rsid wsp:val=&quot;002511BD&quot;/&gt;&lt;wsp:rsid wsp:val=&quot;002539D2&quot;/&gt;&lt;wsp:rsid wsp:val=&quot;0025540B&quot;/&gt;&lt;wsp:rsid wsp:val=&quot;00257611&quot;/&gt;&lt;wsp:rsid wsp:val=&quot;00257FB3&quot;/&gt;&lt;wsp:rsid wsp:val=&quot;002645F4&quot;/&gt;&lt;wsp:rsid wsp:val=&quot;002701A1&quot;/&gt;&lt;wsp:rsid wsp:val=&quot;0027135B&quot;/&gt;&lt;wsp:rsid wsp:val=&quot;00271644&quot;/&gt;&lt;wsp:rsid wsp:val=&quot;00275E99&quot;/&gt;&lt;wsp:rsid wsp:val=&quot;00280290&quot;/&gt;&lt;wsp:rsid wsp:val=&quot;002825C9&quot;/&gt;&lt;wsp:rsid wsp:val=&quot;00285DB2&quot;/&gt;&lt;wsp:rsid wsp:val=&quot;00285F67&quot;/&gt;&lt;wsp:rsid wsp:val=&quot;0029353F&quot;/&gt;&lt;wsp:rsid wsp:val=&quot;002A303D&quot;/&gt;&lt;wsp:rsid wsp:val=&quot;002A5919&quot;/&gt;&lt;wsp:rsid wsp:val=&quot;002A5F80&quot;/&gt;&lt;wsp:rsid wsp:val=&quot;002B0D6A&quot;/&gt;&lt;wsp:rsid wsp:val=&quot;002B1A88&quot;/&gt;&lt;wsp:rsid wsp:val=&quot;002C52CF&quot;/&gt;&lt;wsp:rsid wsp:val=&quot;002D0DE2&quot;/&gt;&lt;wsp:rsid wsp:val=&quot;002D2296&quot;/&gt;&lt;wsp:rsid wsp:val=&quot;002D3BDD&quot;/&gt;&lt;wsp:rsid wsp:val=&quot;002D700D&quot;/&gt;&lt;wsp:rsid wsp:val=&quot;002D7D4C&quot;/&gt;&lt;wsp:rsid wsp:val=&quot;002E1371&quot;/&gt;&lt;wsp:rsid wsp:val=&quot;002E75DF&quot;/&gt;&lt;wsp:rsid wsp:val=&quot;002F5F6B&quot;/&gt;&lt;wsp:rsid wsp:val=&quot;00300415&quot;/&gt;&lt;wsp:rsid wsp:val=&quot;00306EE9&quot;/&gt;&lt;wsp:rsid wsp:val=&quot;003075F7&quot;/&gt;&lt;wsp:rsid wsp:val=&quot;00312473&quot;/&gt;&lt;wsp:rsid wsp:val=&quot;003146E2&quot;/&gt;&lt;wsp:rsid wsp:val=&quot;00315DBA&quot;/&gt;&lt;wsp:rsid wsp:val=&quot;003174E2&quot;/&gt;&lt;wsp:rsid wsp:val=&quot;00317E6F&quot;/&gt;&lt;wsp:rsid wsp:val=&quot;00320466&quot;/&gt;&lt;wsp:rsid wsp:val=&quot;00325440&quot;/&gt;&lt;wsp:rsid wsp:val=&quot;003305AE&quot;/&gt;&lt;wsp:rsid wsp:val=&quot;00332CF8&quot;/&gt;&lt;wsp:rsid wsp:val=&quot;00342E90&quot;/&gt;&lt;wsp:rsid wsp:val=&quot;00344B64&quot;/&gt;&lt;wsp:rsid wsp:val=&quot;00364685&quot;/&gt;&lt;wsp:rsid wsp:val=&quot;003705CC&quot;/&gt;&lt;wsp:rsid wsp:val=&quot;00372F4C&quot;/&gt;&lt;wsp:rsid wsp:val=&quot;00373B00&quot;/&gt;&lt;wsp:rsid wsp:val=&quot;00376003&quot;/&gt;&lt;wsp:rsid wsp:val=&quot;00376209&quot;/&gt;&lt;wsp:rsid wsp:val=&quot;00376EF3&quot;/&gt;&lt;wsp:rsid wsp:val=&quot;00380944&quot;/&gt;&lt;wsp:rsid wsp:val=&quot;00381D56&quot;/&gt;&lt;wsp:rsid wsp:val=&quot;003820CE&quot;/&gt;&lt;wsp:rsid wsp:val=&quot;003867AA&quot;/&gt;&lt;wsp:rsid wsp:val=&quot;003906EF&quot;/&gt;&lt;wsp:rsid wsp:val=&quot;00393CEE&quot;/&gt;&lt;wsp:rsid wsp:val=&quot;00396254&quot;/&gt;&lt;wsp:rsid wsp:val=&quot;0039708A&quot;/&gt;&lt;wsp:rsid wsp:val=&quot;00397FA7&quot;/&gt;&lt;wsp:rsid wsp:val=&quot;003A1A31&quot;/&gt;&lt;wsp:rsid wsp:val=&quot;003A4F48&quot;/&gt;&lt;wsp:rsid wsp:val=&quot;003A616F&quot;/&gt;&lt;wsp:rsid wsp:val=&quot;003A68B4&quot;/&gt;&lt;wsp:rsid wsp:val=&quot;003B19E3&quot;/&gt;&lt;wsp:rsid wsp:val=&quot;003B20D8&quot;/&gt;&lt;wsp:rsid wsp:val=&quot;003B2C03&quot;/&gt;&lt;wsp:rsid wsp:val=&quot;003B4D74&quot;/&gt;&lt;wsp:rsid wsp:val=&quot;003B59BF&quot;/&gt;&lt;wsp:rsid wsp:val=&quot;003B5B54&quot;/&gt;&lt;wsp:rsid wsp:val=&quot;003B641A&quot;/&gt;&lt;wsp:rsid wsp:val=&quot;003C0D09&quot;/&gt;&lt;wsp:rsid wsp:val=&quot;003C3033&quot;/&gt;&lt;wsp:rsid wsp:val=&quot;003C5B4F&quot;/&gt;&lt;wsp:rsid wsp:val=&quot;003C74EC&quot;/&gt;&lt;wsp:rsid wsp:val=&quot;003D1D53&quot;/&gt;&lt;wsp:rsid wsp:val=&quot;003D6B9E&quot;/&gt;&lt;wsp:rsid wsp:val=&quot;003D7639&quot;/&gt;&lt;wsp:rsid wsp:val=&quot;003D7921&quot;/&gt;&lt;wsp:rsid wsp:val=&quot;003E41C6&quot;/&gt;&lt;wsp:rsid wsp:val=&quot;003E4AF1&quot;/&gt;&lt;wsp:rsid wsp:val=&quot;003E4F14&quot;/&gt;&lt;wsp:rsid wsp:val=&quot;003F4587&quot;/&gt;&lt;wsp:rsid wsp:val=&quot;003F7489&quot;/&gt;&lt;wsp:rsid wsp:val=&quot;00401F1D&quot;/&gt;&lt;wsp:rsid wsp:val=&quot;00403BF2&quot;/&gt;&lt;wsp:rsid wsp:val=&quot;004078B7&quot;/&gt;&lt;wsp:rsid wsp:val=&quot;0041490F&quot;/&gt;&lt;wsp:rsid wsp:val=&quot;00414D8C&quot;/&gt;&lt;wsp:rsid wsp:val=&quot;00417821&quot;/&gt;&lt;wsp:rsid wsp:val=&quot;00417B23&quot;/&gt;&lt;wsp:rsid wsp:val=&quot;0042193A&quot;/&gt;&lt;wsp:rsid wsp:val=&quot;00421FF4&quot;/&gt;&lt;wsp:rsid wsp:val=&quot;00434364&quot;/&gt;&lt;wsp:rsid wsp:val=&quot;00434389&quot;/&gt;&lt;wsp:rsid wsp:val=&quot;00435F59&quot;/&gt;&lt;wsp:rsid wsp:val=&quot;004375BA&quot;/&gt;&lt;wsp:rsid wsp:val=&quot;00442B7E&quot;/&gt;&lt;wsp:rsid wsp:val=&quot;0044689D&quot;/&gt;&lt;wsp:rsid wsp:val=&quot;00450773&quot;/&gt;&lt;wsp:rsid wsp:val=&quot;00452D7A&quot;/&gt;&lt;wsp:rsid wsp:val=&quot;00454DED&quot;/&gt;&lt;wsp:rsid wsp:val=&quot;00460229&quot;/&gt;&lt;wsp:rsid wsp:val=&quot;0046234A&quot;/&gt;&lt;wsp:rsid wsp:val=&quot;0046300F&quot;/&gt;&lt;wsp:rsid wsp:val=&quot;004669D0&quot;/&gt;&lt;wsp:rsid wsp:val=&quot;00477DA9&quot;/&gt;&lt;wsp:rsid wsp:val=&quot;00477E3A&quot;/&gt;&lt;wsp:rsid wsp:val=&quot;0048085F&quot;/&gt;&lt;wsp:rsid wsp:val=&quot;00481797&quot;/&gt;&lt;wsp:rsid wsp:val=&quot;0048797B&quot;/&gt;&lt;wsp:rsid wsp:val=&quot;004920F9&quot;/&gt;&lt;wsp:rsid wsp:val=&quot;00492FB5&quot;/&gt;&lt;wsp:rsid wsp:val=&quot;004937A6&quot;/&gt;&lt;wsp:rsid wsp:val=&quot;00497D45&quot;/&gt;&lt;wsp:rsid wsp:val=&quot;004A17A2&quot;/&gt;&lt;wsp:rsid wsp:val=&quot;004A3702&quot;/&gt;&lt;wsp:rsid wsp:val=&quot;004A62C5&quot;/&gt;&lt;wsp:rsid wsp:val=&quot;004A6EF9&quot;/&gt;&lt;wsp:rsid wsp:val=&quot;004B142F&quot;/&gt;&lt;wsp:rsid wsp:val=&quot;004B1875&quot;/&gt;&lt;wsp:rsid wsp:val=&quot;004B5A80&quot;/&gt;&lt;wsp:rsid wsp:val=&quot;004B5C6A&quot;/&gt;&lt;wsp:rsid wsp:val=&quot;004C1D3E&quot;/&gt;&lt;wsp:rsid wsp:val=&quot;004C4FF0&quot;/&gt;&lt;wsp:rsid wsp:val=&quot;004C5436&quot;/&gt;&lt;wsp:rsid wsp:val=&quot;004C67F6&quot;/&gt;&lt;wsp:rsid wsp:val=&quot;004D0A2D&quot;/&gt;&lt;wsp:rsid wsp:val=&quot;004D62A3&quot;/&gt;&lt;wsp:rsid wsp:val=&quot;004E1A0F&quot;/&gt;&lt;wsp:rsid wsp:val=&quot;004E335C&quot;/&gt;&lt;wsp:rsid wsp:val=&quot;004E6D9B&quot;/&gt;&lt;wsp:rsid wsp:val=&quot;004E7337&quot;/&gt;&lt;wsp:rsid wsp:val=&quot;004E7A95&quot;/&gt;&lt;wsp:rsid wsp:val=&quot;004F1A22&quot;/&gt;&lt;wsp:rsid wsp:val=&quot;004F497D&quot;/&gt;&lt;wsp:rsid wsp:val=&quot;004F4D64&quot;/&gt;&lt;wsp:rsid wsp:val=&quot;004F6DA8&quot;/&gt;&lt;wsp:rsid wsp:val=&quot;00501F31&quot;/&gt;&lt;wsp:rsid wsp:val=&quot;00502A84&quot;/&gt;&lt;wsp:rsid wsp:val=&quot;00503072&quot;/&gt;&lt;wsp:rsid wsp:val=&quot;00507825&quot;/&gt;&lt;wsp:rsid wsp:val=&quot;005145BD&quot;/&gt;&lt;wsp:rsid wsp:val=&quot;00517E35&quot;/&gt;&lt;wsp:rsid wsp:val=&quot;00527A03&quot;/&gt;&lt;wsp:rsid wsp:val=&quot;005348D9&quot;/&gt;&lt;wsp:rsid wsp:val=&quot;00537B76&quot;/&gt;&lt;wsp:rsid wsp:val=&quot;0054257F&quot;/&gt;&lt;wsp:rsid wsp:val=&quot;0054283F&quot;/&gt;&lt;wsp:rsid wsp:val=&quot;00544A2B&quot;/&gt;&lt;wsp:rsid wsp:val=&quot;005454CA&quot;/&gt;&lt;wsp:rsid wsp:val=&quot;00547D68&quot;/&gt;&lt;wsp:rsid wsp:val=&quot;00550291&quot;/&gt;&lt;wsp:rsid wsp:val=&quot;00552A43&quot;/&gt;&lt;wsp:rsid wsp:val=&quot;005544F5&quot;/&gt;&lt;wsp:rsid wsp:val=&quot;005713DD&quot;/&gt;&lt;wsp:rsid wsp:val=&quot;005720C4&quot;/&gt;&lt;wsp:rsid wsp:val=&quot;00572BC6&quot;/&gt;&lt;wsp:rsid wsp:val=&quot;00576835&quot;/&gt;&lt;wsp:rsid wsp:val=&quot;005773B5&quot;/&gt;&lt;wsp:rsid wsp:val=&quot;00590072&quot;/&gt;&lt;wsp:rsid wsp:val=&quot;005918C1&quot;/&gt;&lt;wsp:rsid wsp:val=&quot;00591AF3&quot;/&gt;&lt;wsp:rsid wsp:val=&quot;0059547A&quot;/&gt;&lt;wsp:rsid wsp:val=&quot;005A155C&quot;/&gt;&lt;wsp:rsid wsp:val=&quot;005A3D8B&quot;/&gt;&lt;wsp:rsid wsp:val=&quot;005A419B&quot;/&gt;&lt;wsp:rsid wsp:val=&quot;005A6987&quot;/&gt;&lt;wsp:rsid wsp:val=&quot;005A7D06&quot;/&gt;&lt;wsp:rsid wsp:val=&quot;005B39E5&quot;/&gt;&lt;wsp:rsid wsp:val=&quot;005B4F11&quot;/&gt;&lt;wsp:rsid wsp:val=&quot;005B4F46&quot;/&gt;&lt;wsp:rsid wsp:val=&quot;005B5BF1&quot;/&gt;&lt;wsp:rsid wsp:val=&quot;005C1580&quot;/&gt;&lt;wsp:rsid wsp:val=&quot;005C1E05&quot;/&gt;&lt;wsp:rsid wsp:val=&quot;005C3354&quot;/&gt;&lt;wsp:rsid wsp:val=&quot;005D0035&quot;/&gt;&lt;wsp:rsid wsp:val=&quot;005D0397&quot;/&gt;&lt;wsp:rsid wsp:val=&quot;005D3741&quot;/&gt;&lt;wsp:rsid wsp:val=&quot;005D78CE&quot;/&gt;&lt;wsp:rsid wsp:val=&quot;005E195E&quot;/&gt;&lt;wsp:rsid wsp:val=&quot;005E4BA2&quot;/&gt;&lt;wsp:rsid wsp:val=&quot;005F0AC7&quot;/&gt;&lt;wsp:rsid wsp:val=&quot;005F125F&quot;/&gt;&lt;wsp:rsid wsp:val=&quot;005F4046&quot;/&gt;&lt;wsp:rsid wsp:val=&quot;005F6FA3&quot;/&gt;&lt;wsp:rsid wsp:val=&quot;006021FA&quot;/&gt;&lt;wsp:rsid wsp:val=&quot;00603196&quot;/&gt;&lt;wsp:rsid wsp:val=&quot;00603896&quot;/&gt;&lt;wsp:rsid wsp:val=&quot;0061020D&quot;/&gt;&lt;wsp:rsid wsp:val=&quot;006127A0&quot;/&gt;&lt;wsp:rsid wsp:val=&quot;0061404D&quot;/&gt;&lt;wsp:rsid wsp:val=&quot;006206E6&quot;/&gt;&lt;wsp:rsid wsp:val=&quot;0062169C&quot;/&gt;&lt;wsp:rsid wsp:val=&quot;00626C44&quot;/&gt;&lt;wsp:rsid wsp:val=&quot;00627949&quot;/&gt;&lt;wsp:rsid wsp:val=&quot;00633C9B&quot;/&gt;&lt;wsp:rsid wsp:val=&quot;00636099&quot;/&gt;&lt;wsp:rsid wsp:val=&quot;00640378&quot;/&gt;&lt;wsp:rsid wsp:val=&quot;006430B4&quot;/&gt;&lt;wsp:rsid wsp:val=&quot;00645C00&quot;/&gt;&lt;wsp:rsid wsp:val=&quot;00646A38&quot;/&gt;&lt;wsp:rsid wsp:val=&quot;006518E4&quot;/&gt;&lt;wsp:rsid wsp:val=&quot;0065703F&quot;/&gt;&lt;wsp:rsid wsp:val=&quot;00662EAE&quot;/&gt;&lt;wsp:rsid wsp:val=&quot;006753C5&quot;/&gt;&lt;wsp:rsid wsp:val=&quot;006773B9&quot;/&gt;&lt;wsp:rsid wsp:val=&quot;00680675&quot;/&gt;&lt;wsp:rsid wsp:val=&quot;00686D0C&quot;/&gt;&lt;wsp:rsid wsp:val=&quot;00690A5A&quot;/&gt;&lt;wsp:rsid wsp:val=&quot;00690F87&quot;/&gt;&lt;wsp:rsid wsp:val=&quot;00692737&quot;/&gt;&lt;wsp:rsid wsp:val=&quot;006945B0&quot;/&gt;&lt;wsp:rsid wsp:val=&quot;0069515B&quot;/&gt;&lt;wsp:rsid wsp:val=&quot;00697DF9&quot;/&gt;&lt;wsp:rsid wsp:val=&quot;006A048E&quot;/&gt;&lt;wsp:rsid wsp:val=&quot;006A1F27&quot;/&gt;&lt;wsp:rsid wsp:val=&quot;006A4120&quot;/&gt;&lt;wsp:rsid wsp:val=&quot;006A4C5A&quot;/&gt;&lt;wsp:rsid wsp:val=&quot;006B29C8&quot;/&gt;&lt;wsp:rsid wsp:val=&quot;006B4AEC&quot;/&gt;&lt;wsp:rsid wsp:val=&quot;006C1186&quot;/&gt;&lt;wsp:rsid wsp:val=&quot;006C3994&quot;/&gt;&lt;wsp:rsid wsp:val=&quot;006E3F85&quot;/&gt;&lt;wsp:rsid wsp:val=&quot;006E44EE&quot;/&gt;&lt;wsp:rsid wsp:val=&quot;006E606C&quot;/&gt;&lt;wsp:rsid wsp:val=&quot;006F5712&quot;/&gt;&lt;wsp:rsid wsp:val=&quot;006F7787&quot;/&gt;&lt;wsp:rsid wsp:val=&quot;006F7BC2&quot;/&gt;&lt;wsp:rsid wsp:val=&quot;00701BBB&quot;/&gt;&lt;wsp:rsid wsp:val=&quot;00701E61&quot;/&gt;&lt;wsp:rsid wsp:val=&quot;00704F94&quot;/&gt;&lt;wsp:rsid wsp:val=&quot;00711D7D&quot;/&gt;&lt;wsp:rsid wsp:val=&quot;00711FCF&quot;/&gt;&lt;wsp:rsid wsp:val=&quot;007154D4&quot;/&gt;&lt;wsp:rsid wsp:val=&quot;00716094&quot;/&gt;&lt;wsp:rsid wsp:val=&quot;007166DB&quot;/&gt;&lt;wsp:rsid wsp:val=&quot;00717800&quot;/&gt;&lt;wsp:rsid wsp:val=&quot;00717A37&quot;/&gt;&lt;wsp:rsid wsp:val=&quot;00720809&quot;/&gt;&lt;wsp:rsid wsp:val=&quot;007248A5&quot;/&gt;&lt;wsp:rsid wsp:val=&quot;00727B09&quot;/&gt;&lt;wsp:rsid wsp:val=&quot;00732D4C&quot;/&gt;&lt;wsp:rsid wsp:val=&quot;00734740&quot;/&gt;&lt;wsp:rsid wsp:val=&quot;00740983&quot;/&gt;&lt;wsp:rsid wsp:val=&quot;007436CA&quot;/&gt;&lt;wsp:rsid wsp:val=&quot;007452E3&quot;/&gt;&lt;wsp:rsid wsp:val=&quot;00750BCB&quot;/&gt;&lt;wsp:rsid wsp:val=&quot;0075178A&quot;/&gt;&lt;wsp:rsid wsp:val=&quot;00756BF4&quot;/&gt;&lt;wsp:rsid wsp:val=&quot;00762DD3&quot;/&gt;&lt;wsp:rsid wsp:val=&quot;00781FD2&quot;/&gt;&lt;wsp:rsid wsp:val=&quot;00783EF2&quot;/&gt;&lt;wsp:rsid wsp:val=&quot;007852F8&quot;/&gt;&lt;wsp:rsid wsp:val=&quot;007919B7&quot;/&gt;&lt;wsp:rsid wsp:val=&quot;00791C6E&quot;/&gt;&lt;wsp:rsid wsp:val=&quot;007A073E&quot;/&gt;&lt;wsp:rsid wsp:val=&quot;007A2BD8&quot;/&gt;&lt;wsp:rsid wsp:val=&quot;007A3050&quot;/&gt;&lt;wsp:rsid wsp:val=&quot;007B0034&quot;/&gt;&lt;wsp:rsid wsp:val=&quot;007B3091&quot;/&gt;&lt;wsp:rsid wsp:val=&quot;007B7AE2&quot;/&gt;&lt;wsp:rsid wsp:val=&quot;007C0695&quot;/&gt;&lt;wsp:rsid wsp:val=&quot;007C2358&quot;/&gt;&lt;wsp:rsid wsp:val=&quot;007C350F&quot;/&gt;&lt;wsp:rsid wsp:val=&quot;007C5AAB&quot;/&gt;&lt;wsp:rsid wsp:val=&quot;007C5B45&quot;/&gt;&lt;wsp:rsid wsp:val=&quot;007D06C5&quot;/&gt;&lt;wsp:rsid wsp:val=&quot;007E461C&quot;/&gt;&lt;wsp:rsid wsp:val=&quot;007F0699&quot;/&gt;&lt;wsp:rsid wsp:val=&quot;007F2366&quot;/&gt;&lt;wsp:rsid wsp:val=&quot;00805EA1&quot;/&gt;&lt;wsp:rsid wsp:val=&quot;0082065C&quot;/&gt;&lt;wsp:rsid wsp:val=&quot;008206DA&quot;/&gt;&lt;wsp:rsid wsp:val=&quot;00820B24&quot;/&gt;&lt;wsp:rsid wsp:val=&quot;00821528&quot;/&gt;&lt;wsp:rsid wsp:val=&quot;00824A7D&quot;/&gt;&lt;wsp:rsid wsp:val=&quot;00827CE8&quot;/&gt;&lt;wsp:rsid wsp:val=&quot;0083354E&quot;/&gt;&lt;wsp:rsid wsp:val=&quot;00843A83&quot;/&gt;&lt;wsp:rsid wsp:val=&quot;008475BF&quot;/&gt;&lt;wsp:rsid wsp:val=&quot;008539CE&quot;/&gt;&lt;wsp:rsid wsp:val=&quot;008579BB&quot;/&gt;&lt;wsp:rsid wsp:val=&quot;00864309&quot;/&gt;&lt;wsp:rsid wsp:val=&quot;0086638B&quot;/&gt;&lt;wsp:rsid wsp:val=&quot;00866A30&quot;/&gt;&lt;wsp:rsid wsp:val=&quot;00866C84&quot;/&gt;&lt;wsp:rsid wsp:val=&quot;00867863&quot;/&gt;&lt;wsp:rsid wsp:val=&quot;00872DA2&quot;/&gt;&lt;wsp:rsid wsp:val=&quot;00877D5C&quot;/&gt;&lt;wsp:rsid wsp:val=&quot;008800FA&quot;/&gt;&lt;wsp:rsid wsp:val=&quot;00882625&quot;/&gt;&lt;wsp:rsid wsp:val=&quot;0089242D&quot;/&gt;&lt;wsp:rsid wsp:val=&quot;008A34F5&quot;/&gt;&lt;wsp:rsid wsp:val=&quot;008A358B&quot;/&gt;&lt;wsp:rsid wsp:val=&quot;008A39AB&quot;/&gt;&lt;wsp:rsid wsp:val=&quot;008A5B95&quot;/&gt;&lt;wsp:rsid wsp:val=&quot;008B2078&quot;/&gt;&lt;wsp:rsid wsp:val=&quot;008B256D&quot;/&gt;&lt;wsp:rsid wsp:val=&quot;008C3C0B&quot;/&gt;&lt;wsp:rsid wsp:val=&quot;008C5C67&quot;/&gt;&lt;wsp:rsid wsp:val=&quot;008D1073&quot;/&gt;&lt;wsp:rsid wsp:val=&quot;008D533A&quot;/&gt;&lt;wsp:rsid wsp:val=&quot;008E1BC8&quot;/&gt;&lt;wsp:rsid wsp:val=&quot;008E2F67&quot;/&gt;&lt;wsp:rsid wsp:val=&quot;008F274A&quot;/&gt;&lt;wsp:rsid wsp:val=&quot;008F3768&quot;/&gt;&lt;wsp:rsid wsp:val=&quot;00900E74&quot;/&gt;&lt;wsp:rsid wsp:val=&quot;00904E0D&quot;/&gt;&lt;wsp:rsid wsp:val=&quot;009058C6&quot;/&gt;&lt;wsp:rsid wsp:val=&quot;00910832&quot;/&gt;&lt;wsp:rsid wsp:val=&quot;00911D11&quot;/&gt;&lt;wsp:rsid wsp:val=&quot;009123C6&quot;/&gt;&lt;wsp:rsid wsp:val=&quot;0091438E&quot;/&gt;&lt;wsp:rsid wsp:val=&quot;00921ABB&quot;/&gt;&lt;wsp:rsid wsp:val=&quot;00922562&quot;/&gt;&lt;wsp:rsid wsp:val=&quot;00925D53&quot;/&gt;&lt;wsp:rsid wsp:val=&quot;0093372C&quot;/&gt;&lt;wsp:rsid wsp:val=&quot;00940456&quot;/&gt;&lt;wsp:rsid wsp:val=&quot;009415C0&quot;/&gt;&lt;wsp:rsid wsp:val=&quot;00945B75&quot;/&gt;&lt;wsp:rsid wsp:val=&quot;00947176&quot;/&gt;&lt;wsp:rsid wsp:val=&quot;0095629E&quot;/&gt;&lt;wsp:rsid wsp:val=&quot;00964F5D&quot;/&gt;&lt;wsp:rsid wsp:val=&quot;00965BA4&quot;/&gt;&lt;wsp:rsid wsp:val=&quot;00973557&quot;/&gt;&lt;wsp:rsid wsp:val=&quot;0097635F&quot;/&gt;&lt;wsp:rsid wsp:val=&quot;00982BA6&quot;/&gt;&lt;wsp:rsid wsp:val=&quot;00984A5D&quot;/&gt;&lt;wsp:rsid wsp:val=&quot;00986098&quot;/&gt;&lt;wsp:rsid wsp:val=&quot;0098664C&quot;/&gt;&lt;wsp:rsid wsp:val=&quot;00987700&quot;/&gt;&lt;wsp:rsid wsp:val=&quot;009A34DA&quot;/&gt;&lt;wsp:rsid wsp:val=&quot;009B254A&quot;/&gt;&lt;wsp:rsid wsp:val=&quot;009B2807&quot;/&gt;&lt;wsp:rsid wsp:val=&quot;009B4C2F&quot;/&gt;&lt;wsp:rsid wsp:val=&quot;009B7549&quot;/&gt;&lt;wsp:rsid wsp:val=&quot;009C0970&quot;/&gt;&lt;wsp:rsid wsp:val=&quot;009C5C87&quot;/&gt;&lt;wsp:rsid wsp:val=&quot;009C6ABB&quot;/&gt;&lt;wsp:rsid wsp:val=&quot;009C7BCF&quot;/&gt;&lt;wsp:rsid wsp:val=&quot;009D3E1E&quot;/&gt;&lt;wsp:rsid wsp:val=&quot;009D3FA8&quot;/&gt;&lt;wsp:rsid wsp:val=&quot;009D70EE&quot;/&gt;&lt;wsp:rsid wsp:val=&quot;009D7169&quot;/&gt;&lt;wsp:rsid wsp:val=&quot;009D7842&quot;/&gt;&lt;wsp:rsid wsp:val=&quot;009E0893&quot;/&gt;&lt;wsp:rsid wsp:val=&quot;009E1E1D&quot;/&gt;&lt;wsp:rsid wsp:val=&quot;009E6271&quot;/&gt;&lt;wsp:rsid wsp:val=&quot;009E63E2&quot;/&gt;&lt;wsp:rsid wsp:val=&quot;009F07E0&quot;/&gt;&lt;wsp:rsid wsp:val=&quot;009F5DF3&quot;/&gt;&lt;wsp:rsid wsp:val=&quot;00A00F26&quot;/&gt;&lt;wsp:rsid wsp:val=&quot;00A01653&quot;/&gt;&lt;wsp:rsid wsp:val=&quot;00A039E9&quot;/&gt;&lt;wsp:rsid wsp:val=&quot;00A10B5E&quot;/&gt;&lt;wsp:rsid wsp:val=&quot;00A11F00&quot;/&gt;&lt;wsp:rsid wsp:val=&quot;00A1740B&quot;/&gt;&lt;wsp:rsid wsp:val=&quot;00A251C7&quot;/&gt;&lt;wsp:rsid wsp:val=&quot;00A2552A&quot;/&gt;&lt;wsp:rsid wsp:val=&quot;00A257BA&quot;/&gt;&lt;wsp:rsid wsp:val=&quot;00A305A1&quot;/&gt;&lt;wsp:rsid wsp:val=&quot;00A30C36&quot;/&gt;&lt;wsp:rsid wsp:val=&quot;00A3751C&quot;/&gt;&lt;wsp:rsid wsp:val=&quot;00A37687&quot;/&gt;&lt;wsp:rsid wsp:val=&quot;00A37707&quot;/&gt;&lt;wsp:rsid wsp:val=&quot;00A53327&quot;/&gt;&lt;wsp:rsid wsp:val=&quot;00A56494&quot;/&gt;&lt;wsp:rsid wsp:val=&quot;00A61DEF&quot;/&gt;&lt;wsp:rsid wsp:val=&quot;00A62934&quot;/&gt;&lt;wsp:rsid wsp:val=&quot;00A67447&quot;/&gt;&lt;wsp:rsid wsp:val=&quot;00A678D7&quot;/&gt;&lt;wsp:rsid wsp:val=&quot;00A702AD&quot;/&gt;&lt;wsp:rsid wsp:val=&quot;00A71185&quot;/&gt;&lt;wsp:rsid wsp:val=&quot;00A72057&quot;/&gt;&lt;wsp:rsid wsp:val=&quot;00A724D2&quot;/&gt;&lt;wsp:rsid wsp:val=&quot;00A93D53&quot;/&gt;&lt;wsp:rsid wsp:val=&quot;00A94D6B&quot;/&gt;&lt;wsp:rsid wsp:val=&quot;00A95BD7&quot;/&gt;&lt;wsp:rsid wsp:val=&quot;00A979E3&quot;/&gt;&lt;wsp:rsid wsp:val=&quot;00AA0117&quot;/&gt;&lt;wsp:rsid wsp:val=&quot;00AA2F48&quot;/&gt;&lt;wsp:rsid wsp:val=&quot;00AB093B&quot;/&gt;&lt;wsp:rsid wsp:val=&quot;00AB0BE9&quot;/&gt;&lt;wsp:rsid wsp:val=&quot;00AB2AEB&quot;/&gt;&lt;wsp:rsid wsp:val=&quot;00AB591F&quot;/&gt;&lt;wsp:rsid wsp:val=&quot;00AC092C&quot;/&gt;&lt;wsp:rsid wsp:val=&quot;00AC1324&quot;/&gt;&lt;wsp:rsid wsp:val=&quot;00AC5E72&quot;/&gt;&lt;wsp:rsid wsp:val=&quot;00AD28AB&quot;/&gt;&lt;wsp:rsid wsp:val=&quot;00AD49BB&quot;/&gt;&lt;wsp:rsid wsp:val=&quot;00AD52CA&quot;/&gt;&lt;wsp:rsid wsp:val=&quot;00AD5E29&quot;/&gt;&lt;wsp:rsid wsp:val=&quot;00AE099E&quot;/&gt;&lt;wsp:rsid wsp:val=&quot;00AE1246&quot;/&gt;&lt;wsp:rsid wsp:val=&quot;00AE1BD6&quot;/&gt;&lt;wsp:rsid wsp:val=&quot;00AE1F53&quot;/&gt;&lt;wsp:rsid wsp:val=&quot;00AE3B0B&quot;/&gt;&lt;wsp:rsid wsp:val=&quot;00AE4892&quot;/&gt;&lt;wsp:rsid wsp:val=&quot;00AE5055&quot;/&gt;&lt;wsp:rsid wsp:val=&quot;00AE6529&quot;/&gt;&lt;wsp:rsid wsp:val=&quot;00AE6B8E&quot;/&gt;&lt;wsp:rsid wsp:val=&quot;00AE6E79&quot;/&gt;&lt;wsp:rsid wsp:val=&quot;00AF1915&quot;/&gt;&lt;wsp:rsid wsp:val=&quot;00AF7BB3&quot;/&gt;&lt;wsp:rsid wsp:val=&quot;00B00337&quot;/&gt;&lt;wsp:rsid wsp:val=&quot;00B04162&quot;/&gt;&lt;wsp:rsid wsp:val=&quot;00B122A1&quot;/&gt;&lt;wsp:rsid wsp:val=&quot;00B16BFF&quot;/&gt;&lt;wsp:rsid wsp:val=&quot;00B20077&quot;/&gt;&lt;wsp:rsid wsp:val=&quot;00B20E6C&quot;/&gt;&lt;wsp:rsid wsp:val=&quot;00B242E0&quot;/&gt;&lt;wsp:rsid wsp:val=&quot;00B247C6&quot;/&gt;&lt;wsp:rsid wsp:val=&quot;00B26AD5&quot;/&gt;&lt;wsp:rsid wsp:val=&quot;00B332EA&quot;/&gt;&lt;wsp:rsid wsp:val=&quot;00B35C17&quot;/&gt;&lt;wsp:rsid wsp:val=&quot;00B375CC&quot;/&gt;&lt;wsp:rsid wsp:val=&quot;00B403E9&quot;/&gt;&lt;wsp:rsid wsp:val=&quot;00B43CC4&quot;/&gt;&lt;wsp:rsid wsp:val=&quot;00B46873&quot;/&gt;&lt;wsp:rsid wsp:val=&quot;00B47364&quot;/&gt;&lt;wsp:rsid wsp:val=&quot;00B474AA&quot;/&gt;&lt;wsp:rsid wsp:val=&quot;00B552EA&quot;/&gt;&lt;wsp:rsid wsp:val=&quot;00B578F0&quot;/&gt;&lt;wsp:rsid wsp:val=&quot;00B57DB6&quot;/&gt;&lt;wsp:rsid wsp:val=&quot;00B60ABF&quot;/&gt;&lt;wsp:rsid wsp:val=&quot;00B62551&quot;/&gt;&lt;wsp:rsid wsp:val=&quot;00B709AE&quot;/&gt;&lt;wsp:rsid wsp:val=&quot;00B7230F&quot;/&gt;&lt;wsp:rsid wsp:val=&quot;00B72FDC&quot;/&gt;&lt;wsp:rsid wsp:val=&quot;00B74051&quot;/&gt;&lt;wsp:rsid wsp:val=&quot;00B76E75&quot;/&gt;&lt;wsp:rsid wsp:val=&quot;00B82C1A&quot;/&gt;&lt;wsp:rsid wsp:val=&quot;00B8301A&quot;/&gt;&lt;wsp:rsid wsp:val=&quot;00B836C1&quot;/&gt;&lt;wsp:rsid wsp:val=&quot;00B83762&quot;/&gt;&lt;wsp:rsid wsp:val=&quot;00B85F95&quot;/&gt;&lt;wsp:rsid wsp:val=&quot;00B87478&quot;/&gt;&lt;wsp:rsid wsp:val=&quot;00B92614&quot;/&gt;&lt;wsp:rsid wsp:val=&quot;00B930C4&quot;/&gt;&lt;wsp:rsid wsp:val=&quot;00B97979&quot;/&gt;&lt;wsp:rsid wsp:val=&quot;00BA59AF&quot;/&gt;&lt;wsp:rsid wsp:val=&quot;00BA6BA3&quot;/&gt;&lt;wsp:rsid wsp:val=&quot;00BA7FEE&quot;/&gt;&lt;wsp:rsid wsp:val=&quot;00BB11C3&quot;/&gt;&lt;wsp:rsid wsp:val=&quot;00BB12B4&quot;/&gt;&lt;wsp:rsid wsp:val=&quot;00BB290D&quot;/&gt;&lt;wsp:rsid wsp:val=&quot;00BB3BEB&quot;/&gt;&lt;wsp:rsid wsp:val=&quot;00BC074D&quot;/&gt;&lt;wsp:rsid wsp:val=&quot;00BC37AE&quot;/&gt;&lt;wsp:rsid wsp:val=&quot;00BC5400&quot;/&gt;&lt;wsp:rsid wsp:val=&quot;00BC5D5C&quot;/&gt;&lt;wsp:rsid wsp:val=&quot;00BD1B40&quot;/&gt;&lt;wsp:rsid wsp:val=&quot;00BD4183&quot;/&gt;&lt;wsp:rsid wsp:val=&quot;00BD5162&quot;/&gt;&lt;wsp:rsid wsp:val=&quot;00BE196A&quot;/&gt;&lt;wsp:rsid wsp:val=&quot;00BF4201&quot;/&gt;&lt;wsp:rsid wsp:val=&quot;00BF6C3F&quot;/&gt;&lt;wsp:rsid wsp:val=&quot;00C00E10&quot;/&gt;&lt;wsp:rsid wsp:val=&quot;00C02168&quot;/&gt;&lt;wsp:rsid wsp:val=&quot;00C03144&quot;/&gt;&lt;wsp:rsid wsp:val=&quot;00C03C2A&quot;/&gt;&lt;wsp:rsid wsp:val=&quot;00C067E9&quot;/&gt;&lt;wsp:rsid wsp:val=&quot;00C11335&quot;/&gt;&lt;wsp:rsid wsp:val=&quot;00C11B81&quot;/&gt;&lt;wsp:rsid wsp:val=&quot;00C135FB&quot;/&gt;&lt;wsp:rsid wsp:val=&quot;00C16E6B&quot;/&gt;&lt;wsp:rsid wsp:val=&quot;00C22C27&quot;/&gt;&lt;wsp:rsid wsp:val=&quot;00C22CD3&quot;/&gt;&lt;wsp:rsid wsp:val=&quot;00C24744&quot;/&gt;&lt;wsp:rsid wsp:val=&quot;00C24A55&quot;/&gt;&lt;wsp:rsid wsp:val=&quot;00C272CC&quot;/&gt;&lt;wsp:rsid wsp:val=&quot;00C32834&quot;/&gt;&lt;wsp:rsid wsp:val=&quot;00C35255&quot;/&gt;&lt;wsp:rsid wsp:val=&quot;00C3735F&quot;/&gt;&lt;wsp:rsid wsp:val=&quot;00C3742D&quot;/&gt;&lt;wsp:rsid wsp:val=&quot;00C424F9&quot;/&gt;&lt;wsp:rsid wsp:val=&quot;00C47CEA&quot;/&gt;&lt;wsp:rsid wsp:val=&quot;00C50C6A&quot;/&gt;&lt;wsp:rsid wsp:val=&quot;00C54C8D&quot;/&gt;&lt;wsp:rsid wsp:val=&quot;00C56455&quot;/&gt;&lt;wsp:rsid wsp:val=&quot;00C619C2&quot;/&gt;&lt;wsp:rsid wsp:val=&quot;00C67A65&quot;/&gt;&lt;wsp:rsid wsp:val=&quot;00C70810&quot;/&gt;&lt;wsp:rsid wsp:val=&quot;00C7222C&quot;/&gt;&lt;wsp:rsid wsp:val=&quot;00C731C3&quot;/&gt;&lt;wsp:rsid wsp:val=&quot;00C75B34&quot;/&gt;&lt;wsp:rsid wsp:val=&quot;00C75F5F&quot;/&gt;&lt;wsp:rsid wsp:val=&quot;00C76931&quot;/&gt;&lt;wsp:rsid wsp:val=&quot;00C81271&quot;/&gt;&lt;wsp:rsid wsp:val=&quot;00C81C0C&quot;/&gt;&lt;wsp:rsid wsp:val=&quot;00C82030&quot;/&gt;&lt;wsp:rsid wsp:val=&quot;00C8373F&quot;/&gt;&lt;wsp:rsid wsp:val=&quot;00C8503E&quot;/&gt;&lt;wsp:rsid wsp:val=&quot;00C85B67&quot;/&gt;&lt;wsp:rsid wsp:val=&quot;00C8689E&quot;/&gt;&lt;wsp:rsid wsp:val=&quot;00C86A39&quot;/&gt;&lt;wsp:rsid wsp:val=&quot;00CA11EA&quot;/&gt;&lt;wsp:rsid wsp:val=&quot;00CA2001&quot;/&gt;&lt;wsp:rsid wsp:val=&quot;00CA4ADD&quot;/&gt;&lt;wsp:rsid wsp:val=&quot;00CA6014&quot;/&gt;&lt;wsp:rsid wsp:val=&quot;00CA6B59&quot;/&gt;&lt;wsp:rsid wsp:val=&quot;00CB3F71&quot;/&gt;&lt;wsp:rsid wsp:val=&quot;00CB4785&quot;/&gt;&lt;wsp:rsid wsp:val=&quot;00CC2F44&quot;/&gt;&lt;wsp:rsid wsp:val=&quot;00CC4F89&quot;/&gt;&lt;wsp:rsid wsp:val=&quot;00CC7439&quot;/&gt;&lt;wsp:rsid wsp:val=&quot;00CC7617&quot;/&gt;&lt;wsp:rsid wsp:val=&quot;00CD3394&quot;/&gt;&lt;wsp:rsid wsp:val=&quot;00CD550D&quot;/&gt;&lt;wsp:rsid wsp:val=&quot;00CE27B4&quot;/&gt;&lt;wsp:rsid wsp:val=&quot;00CE5E71&quot;/&gt;&lt;wsp:rsid wsp:val=&quot;00CE6F5B&quot;/&gt;&lt;wsp:rsid wsp:val=&quot;00CE75E4&quot;/&gt;&lt;wsp:rsid wsp:val=&quot;00CF2236&quot;/&gt;&lt;wsp:rsid wsp:val=&quot;00CF22C7&quot;/&gt;&lt;wsp:rsid wsp:val=&quot;00CF27FD&quot;/&gt;&lt;wsp:rsid wsp:val=&quot;00CF3488&quot;/&gt;&lt;wsp:rsid wsp:val=&quot;00CF55AA&quot;/&gt;&lt;wsp:rsid wsp:val=&quot;00D02151&quot;/&gt;&lt;wsp:rsid wsp:val=&quot;00D04C8C&quot;/&gt;&lt;wsp:rsid wsp:val=&quot;00D1134C&quot;/&gt;&lt;wsp:rsid wsp:val=&quot;00D13A13&quot;/&gt;&lt;wsp:rsid wsp:val=&quot;00D21BE8&quot;/&gt;&lt;wsp:rsid wsp:val=&quot;00D2276C&quot;/&gt;&lt;wsp:rsid wsp:val=&quot;00D2519E&quot;/&gt;&lt;wsp:rsid wsp:val=&quot;00D318F6&quot;/&gt;&lt;wsp:rsid wsp:val=&quot;00D327D4&quot;/&gt;&lt;wsp:rsid wsp:val=&quot;00D34498&quot;/&gt;&lt;wsp:rsid wsp:val=&quot;00D34F4E&quot;/&gt;&lt;wsp:rsid wsp:val=&quot;00D52E01&quot;/&gt;&lt;wsp:rsid wsp:val=&quot;00D55E08&quot;/&gt;&lt;wsp:rsid wsp:val=&quot;00D5602F&quot;/&gt;&lt;wsp:rsid wsp:val=&quot;00D571E0&quot;/&gt;&lt;wsp:rsid wsp:val=&quot;00D6181F&quot;/&gt;&lt;wsp:rsid wsp:val=&quot;00D633B4&quot;/&gt;&lt;wsp:rsid wsp:val=&quot;00D644E4&quot;/&gt;&lt;wsp:rsid wsp:val=&quot;00D6531A&quot;/&gt;&lt;wsp:rsid wsp:val=&quot;00D65A1D&quot;/&gt;&lt;wsp:rsid wsp:val=&quot;00D6639B&quot;/&gt;&lt;wsp:rsid wsp:val=&quot;00D67496&quot;/&gt;&lt;wsp:rsid wsp:val=&quot;00D71047&quot;/&gt;&lt;wsp:rsid wsp:val=&quot;00D71F65&quot;/&gt;&lt;wsp:rsid wsp:val=&quot;00D84A83&quot;/&gt;&lt;wsp:rsid wsp:val=&quot;00D9091D&quot;/&gt;&lt;wsp:rsid wsp:val=&quot;00D9457E&quot;/&gt;&lt;wsp:rsid wsp:val=&quot;00D964D8&quot;/&gt;&lt;wsp:rsid wsp:val=&quot;00DA7206&quot;/&gt;&lt;wsp:rsid wsp:val=&quot;00DB2337&quot;/&gt;&lt;wsp:rsid wsp:val=&quot;00DB5361&quot;/&gt;&lt;wsp:rsid wsp:val=&quot;00DB6F48&quot;/&gt;&lt;wsp:rsid wsp:val=&quot;00DB7854&quot;/&gt;&lt;wsp:rsid wsp:val=&quot;00DC5439&quot;/&gt;&lt;wsp:rsid wsp:val=&quot;00DD7C33&quot;/&gt;&lt;wsp:rsid wsp:val=&quot;00DE1335&quot;/&gt;&lt;wsp:rsid wsp:val=&quot;00DE3BEC&quot;/&gt;&lt;wsp:rsid wsp:val=&quot;00DE41C9&quot;/&gt;&lt;wsp:rsid wsp:val=&quot;00DE4CC7&quot;/&gt;&lt;wsp:rsid wsp:val=&quot;00DE5B5C&quot;/&gt;&lt;wsp:rsid wsp:val=&quot;00DE6C6F&quot;/&gt;&lt;wsp:rsid wsp:val=&quot;00DE6DA2&quot;/&gt;&lt;wsp:rsid wsp:val=&quot;00DF4922&quot;/&gt;&lt;wsp:rsid wsp:val=&quot;00DF7F90&quot;/&gt;&lt;wsp:rsid wsp:val=&quot;00E016AA&quot;/&gt;&lt;wsp:rsid wsp:val=&quot;00E04F75&quot;/&gt;&lt;wsp:rsid wsp:val=&quot;00E1216C&quot;/&gt;&lt;wsp:rsid wsp:val=&quot;00E12566&quot;/&gt;&lt;wsp:rsid wsp:val=&quot;00E13172&quot;/&gt;&lt;wsp:rsid wsp:val=&quot;00E1704F&quot;/&gt;&lt;wsp:rsid wsp:val=&quot;00E24D8D&quot;/&gt;&lt;wsp:rsid wsp:val=&quot;00E31A18&quot;/&gt;&lt;wsp:rsid wsp:val=&quot;00E32743&quot;/&gt;&lt;wsp:rsid wsp:val=&quot;00E42EE9&quot;/&gt;&lt;wsp:rsid wsp:val=&quot;00E53FBD&quot;/&gt;&lt;wsp:rsid wsp:val=&quot;00E60683&quot;/&gt;&lt;wsp:rsid wsp:val=&quot;00E66D15&quot;/&gt;&lt;wsp:rsid wsp:val=&quot;00E707DD&quot;/&gt;&lt;wsp:rsid wsp:val=&quot;00E72CA0&quot;/&gt;&lt;wsp:rsid wsp:val=&quot;00E737F1&quot;/&gt;&lt;wsp:rsid wsp:val=&quot;00E75A45&quot;/&gt;&lt;wsp:rsid wsp:val=&quot;00E837C5&quot;/&gt;&lt;wsp:rsid wsp:val=&quot;00E8687D&quot;/&gt;&lt;wsp:rsid wsp:val=&quot;00E92165&quot;/&gt;&lt;wsp:rsid wsp:val=&quot;00E94D64&quot;/&gt;&lt;wsp:rsid wsp:val=&quot;00EA3BC9&quot;/&gt;&lt;wsp:rsid wsp:val=&quot;00EA69AE&quot;/&gt;&lt;wsp:rsid wsp:val=&quot;00EB14A5&quot;/&gt;&lt;wsp:rsid wsp:val=&quot;00EB3F39&quot;/&gt;&lt;wsp:rsid wsp:val=&quot;00EC12CE&quot;/&gt;&lt;wsp:rsid wsp:val=&quot;00EC42ED&quot;/&gt;&lt;wsp:rsid wsp:val=&quot;00ED56F5&quot;/&gt;&lt;wsp:rsid wsp:val=&quot;00EE3E3B&quot;/&gt;&lt;wsp:rsid wsp:val=&quot;00EF0735&quot;/&gt;&lt;wsp:rsid wsp:val=&quot;00EF0E39&quot;/&gt;&lt;wsp:rsid wsp:val=&quot;00EF548C&quot;/&gt;&lt;wsp:rsid wsp:val=&quot;00F04BAF&quot;/&gt;&lt;wsp:rsid wsp:val=&quot;00F0786A&quot;/&gt;&lt;wsp:rsid wsp:val=&quot;00F10B32&quot;/&gt;&lt;wsp:rsid wsp:val=&quot;00F172D0&quot;/&gt;&lt;wsp:rsid wsp:val=&quot;00F206D3&quot;/&gt;&lt;wsp:rsid wsp:val=&quot;00F2221F&quot;/&gt;&lt;wsp:rsid wsp:val=&quot;00F2560C&quot;/&gt;&lt;wsp:rsid wsp:val=&quot;00F372BB&quot;/&gt;&lt;wsp:rsid wsp:val=&quot;00F54331&quot;/&gt;&lt;wsp:rsid wsp:val=&quot;00F57142&quot;/&gt;&lt;wsp:rsid wsp:val=&quot;00F6183B&quot;/&gt;&lt;wsp:rsid wsp:val=&quot;00F665FF&quot;/&gt;&lt;wsp:rsid wsp:val=&quot;00F70246&quot;/&gt;&lt;wsp:rsid wsp:val=&quot;00F75ED1&quot;/&gt;&lt;wsp:rsid wsp:val=&quot;00F80546&quot;/&gt;&lt;wsp:rsid wsp:val=&quot;00F83C05&quot;/&gt;&lt;wsp:rsid wsp:val=&quot;00F83E62&quot;/&gt;&lt;wsp:rsid wsp:val=&quot;00F8498C&quot;/&gt;&lt;wsp:rsid wsp:val=&quot;00F861C0&quot;/&gt;&lt;wsp:rsid wsp:val=&quot;00F93F9D&quot;/&gt;&lt;wsp:rsid wsp:val=&quot;00F94DF1&quot;/&gt;&lt;wsp:rsid wsp:val=&quot;00F959B4&quot;/&gt;&lt;wsp:rsid wsp:val=&quot;00F96406&quot;/&gt;&lt;wsp:rsid wsp:val=&quot;00F9648C&quot;/&gt;&lt;wsp:rsid wsp:val=&quot;00F96965&quot;/&gt;&lt;wsp:rsid wsp:val=&quot;00F96FA6&quot;/&gt;&lt;wsp:rsid wsp:val=&quot;00FA16FC&quot;/&gt;&lt;wsp:rsid wsp:val=&quot;00FA284D&quot;/&gt;&lt;wsp:rsid wsp:val=&quot;00FB1811&quot;/&gt;&lt;wsp:rsid wsp:val=&quot;00FB26F4&quot;/&gt;&lt;wsp:rsid wsp:val=&quot;00FB56D4&quot;/&gt;&lt;wsp:rsid wsp:val=&quot;00FB79E7&quot;/&gt;&lt;wsp:rsid wsp:val=&quot;00FC12FC&quot;/&gt;&lt;wsp:rsid wsp:val=&quot;00FC511C&quot;/&gt;&lt;wsp:rsid wsp:val=&quot;00FC6560&quot;/&gt;&lt;wsp:rsid wsp:val=&quot;00FC66D2&quot;/&gt;&lt;wsp:rsid wsp:val=&quot;00FD17FD&quot;/&gt;&lt;wsp:rsid wsp:val=&quot;00FD2755&quot;/&gt;&lt;wsp:rsid wsp:val=&quot;00FD5F4D&quot;/&gt;&lt;wsp:rsid wsp:val=&quot;00FD6555&quot;/&gt;&lt;wsp:rsid wsp:val=&quot;00FE1EA8&quot;/&gt;&lt;wsp:rsid wsp:val=&quot;00FE4401&quot;/&gt;&lt;wsp:rsid wsp:val=&quot;00FE5E09&quot;/&gt;&lt;wsp:rsid wsp:val=&quot;00FE6B78&quot;/&gt;&lt;wsp:rsid wsp:val=&quot;00FF62C0&quot;/&gt;&lt;wsp:rsid wsp:val=&quot;00FF6C9E&quot;/&gt;&lt;wsp:rsid wsp:val=&quot;00FF710B&quot;/&gt;&lt;wsp:rsid wsp:val=&quot;00FF7731&quot;/&gt;&lt;/wsp:rsids&gt;&lt;/w:docPr&gt;&lt;w:body&gt;&lt;w:p wsp:rsidR=&quot;00000000&quot; wsp:rsidRDefault=&quot;00492FB5&quot;&gt;&lt;m:oMathPara&gt;&lt;m:oMath&gt;&lt;m:f&gt;&lt;m:fPr&gt;&lt;m:ctrlPr&gt;&lt;w:rPr&gt;&lt;w:rFonts w:ascii=&quot;Cambria Math&quot; w:fareast=&quot;Calibri&quot; w:h-ansi=&quot;Trebuchet MS&quot;/&gt;&lt;wx:font wx:val=&quot;Cambria Math&quot;/&gt;&lt;w:i/&gt;&lt;w:sz w:val=&quot;20&quot;/&gt;&lt;w:sz-cs w:val=&quot;20&quot;/&gt;&lt;w:lang w:val=&quot;EN-GB&quot;/&gt;&lt;/w:rPr&gt;&lt;/m:ctrlPr&gt;&lt;/m:fPr&gt;&lt;m:num&gt;&lt;m:r&gt;&lt;m:rPr&gt;&lt;m:nor/&gt;&lt;/m:rPr&gt;&lt;w:rPr&gt;&lt;w:rFonts w:ascii=&quot;Cambria Math&quot; w:h-ansi=&quot;Trebuchet MS&quot;/&gt;&lt;wx:font wx:val=&quot;Cambria Math&quot;/&gt;&lt;w:i/&gt;&lt;w:sz w:val=&quot;20&quot;/&gt;&lt;w:sz-cs w:val=&quot;20&quot;/&gt;&lt;/w:rPr&gt;&lt;m:t&gt;'&lt;/m:t&gt;&lt;/m:r&gt;&lt;m:r&gt;&lt;m:rPr&gt;&lt;m:nor/&gt;&lt;/m:rPr&gt;&lt;w:rPr&gt;&lt;w:rFonts w:ascii=&quot;Trebuchet MS&quot; w:h-ansi=&quot;Trebuchet MS&quot;/&gt;&lt;wx:font wx:val=&quot;Trebuchet MS&quot;/&gt;&lt;w:sz w:val=&quot;20&quot;/&gt;&lt;w:sz-cs w:val=&quot;20&quot;/&gt;&lt;/w:rPr&gt;&lt;m:t&gt;40000'&lt;/m:t&gt;&lt;/m:r&gt;&lt;/m:num&gt;&lt;m:den&gt;&lt;m:r&gt;&lt;m:rPr&gt;&lt;m:nor/&gt;&lt;/m:rPr&gt;&lt;w:rPr&gt;&lt;w:rFonts w:ascii=&quot;Trebuchet MS&quot; w:h-ansi=&quot;Trebuchet MS&quot;/&gt;&lt;wx:font wx:val=&quot;Trebuchet MS&quot;/&gt;&lt;w:sz w:val=&quot;20&quot;/&gt;&lt;w:sz-cs w:val=&quot;20&quot;/&gt;&lt;/w:rPr&gt;&lt;m:t&gt;125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11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position w:val="-11"/>
                <w:sz w:val="24"/>
                <w:szCs w:val="24"/>
              </w:rPr>
              <w:pict>
                <v:shape id="_x0000_i1036" type="#_x0000_t75" style="width:21pt;height:17.4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efaultTabStop w:val=&quot;720&quot;/&gt;&lt;w:drawingGridHorizontalSpacing w:val=&quot;181&quot;/&gt;&lt;w:drawingGridVerticalSpacing w:val=&quot;181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867AA&quot;/&gt;&lt;wsp:rsid wsp:val=&quot;00006249&quot;/&gt;&lt;wsp:rsid wsp:val=&quot;0000697A&quot;/&gt;&lt;wsp:rsid wsp:val=&quot;0001587A&quot;/&gt;&lt;wsp:rsid wsp:val=&quot;00015E41&quot;/&gt;&lt;wsp:rsid wsp:val=&quot;00022F6D&quot;/&gt;&lt;wsp:rsid wsp:val=&quot;000260BF&quot;/&gt;&lt;wsp:rsid wsp:val=&quot;00032CCE&quot;/&gt;&lt;wsp:rsid wsp:val=&quot;00047A6B&quot;/&gt;&lt;wsp:rsid wsp:val=&quot;0005113C&quot;/&gt;&lt;wsp:rsid wsp:val=&quot;000545D8&quot;/&gt;&lt;wsp:rsid wsp:val=&quot;0006183E&quot;/&gt;&lt;wsp:rsid wsp:val=&quot;00062B47&quot;/&gt;&lt;wsp:rsid wsp:val=&quot;00065CF0&quot;/&gt;&lt;wsp:rsid wsp:val=&quot;0008524C&quot;/&gt;&lt;wsp:rsid wsp:val=&quot;0008778A&quot;/&gt;&lt;wsp:rsid wsp:val=&quot;00090B41&quot;/&gt;&lt;wsp:rsid wsp:val=&quot;000918EB&quot;/&gt;&lt;wsp:rsid wsp:val=&quot;00093788&quot;/&gt;&lt;wsp:rsid wsp:val=&quot;000A5421&quot;/&gt;&lt;wsp:rsid wsp:val=&quot;000A57A7&quot;/&gt;&lt;wsp:rsid wsp:val=&quot;000A72F6&quot;/&gt;&lt;wsp:rsid wsp:val=&quot;000B1973&quot;/&gt;&lt;wsp:rsid wsp:val=&quot;000B74EA&quot;/&gt;&lt;wsp:rsid wsp:val=&quot;000B7AEF&quot;/&gt;&lt;wsp:rsid wsp:val=&quot;000C3C6D&quot;/&gt;&lt;wsp:rsid wsp:val=&quot;000F6CE7&quot;/&gt;&lt;wsp:rsid wsp:val=&quot;00100349&quot;/&gt;&lt;wsp:rsid wsp:val=&quot;00101799&quot;/&gt;&lt;wsp:rsid wsp:val=&quot;00102C6C&quot;/&gt;&lt;wsp:rsid wsp:val=&quot;00105227&quot;/&gt;&lt;wsp:rsid wsp:val=&quot;00110450&quot;/&gt;&lt;wsp:rsid wsp:val=&quot;001106BD&quot;/&gt;&lt;wsp:rsid wsp:val=&quot;00120717&quot;/&gt;&lt;wsp:rsid wsp:val=&quot;00121D44&quot;/&gt;&lt;wsp:rsid wsp:val=&quot;001242E8&quot;/&gt;&lt;wsp:rsid wsp:val=&quot;00124EB6&quot;/&gt;&lt;wsp:rsid wsp:val=&quot;00125390&quot;/&gt;&lt;wsp:rsid wsp:val=&quot;001268D4&quot;/&gt;&lt;wsp:rsid wsp:val=&quot;00127710&quot;/&gt;&lt;wsp:rsid wsp:val=&quot;00127F20&quot;/&gt;&lt;wsp:rsid wsp:val=&quot;00131B9B&quot;/&gt;&lt;wsp:rsid wsp:val=&quot;0013430D&quot;/&gt;&lt;wsp:rsid wsp:val=&quot;00137616&quot;/&gt;&lt;wsp:rsid wsp:val=&quot;001406FD&quot;/&gt;&lt;wsp:rsid wsp:val=&quot;00141A9F&quot;/&gt;&lt;wsp:rsid wsp:val=&quot;00143A7D&quot;/&gt;&lt;wsp:rsid wsp:val=&quot;00146410&quot;/&gt;&lt;wsp:rsid wsp:val=&quot;00150540&quot;/&gt;&lt;wsp:rsid wsp:val=&quot;0015165A&quot;/&gt;&lt;wsp:rsid wsp:val=&quot;00153388&quot;/&gt;&lt;wsp:rsid wsp:val=&quot;00157430&quot;/&gt;&lt;wsp:rsid wsp:val=&quot;00160981&quot;/&gt;&lt;wsp:rsid wsp:val=&quot;001619C2&quot;/&gt;&lt;wsp:rsid wsp:val=&quot;001640CB&quot;/&gt;&lt;wsp:rsid wsp:val=&quot;001672B8&quot;/&gt;&lt;wsp:rsid wsp:val=&quot;00173CFE&quot;/&gt;&lt;wsp:rsid wsp:val=&quot;0017721D&quot;/&gt;&lt;wsp:rsid wsp:val=&quot;00177B8A&quot;/&gt;&lt;wsp:rsid wsp:val=&quot;001807F6&quot;/&gt;&lt;wsp:rsid wsp:val=&quot;0018095E&quot;/&gt;&lt;wsp:rsid wsp:val=&quot;00183C42&quot;/&gt;&lt;wsp:rsid wsp:val=&quot;00184BE9&quot;/&gt;&lt;wsp:rsid wsp:val=&quot;00190CE4&quot;/&gt;&lt;wsp:rsid wsp:val=&quot;0019118D&quot;/&gt;&lt;wsp:rsid wsp:val=&quot;00191630&quot;/&gt;&lt;wsp:rsid wsp:val=&quot;0019230B&quot;/&gt;&lt;wsp:rsid wsp:val=&quot;001A04D2&quot;/&gt;&lt;wsp:rsid wsp:val=&quot;001A0E86&quot;/&gt;&lt;wsp:rsid wsp:val=&quot;001A6A1E&quot;/&gt;&lt;wsp:rsid wsp:val=&quot;001A6F6F&quot;/&gt;&lt;wsp:rsid wsp:val=&quot;001A758A&quot;/&gt;&lt;wsp:rsid wsp:val=&quot;001B29EE&quot;/&gt;&lt;wsp:rsid wsp:val=&quot;001B4343&quot;/&gt;&lt;wsp:rsid wsp:val=&quot;001C1A24&quot;/&gt;&lt;wsp:rsid wsp:val=&quot;001C30F9&quot;/&gt;&lt;wsp:rsid wsp:val=&quot;001C608E&quot;/&gt;&lt;wsp:rsid wsp:val=&quot;001D176D&quot;/&gt;&lt;wsp:rsid wsp:val=&quot;001D3CBA&quot;/&gt;&lt;wsp:rsid wsp:val=&quot;001F1850&quot;/&gt;&lt;wsp:rsid wsp:val=&quot;001F1B5C&quot;/&gt;&lt;wsp:rsid wsp:val=&quot;001F4906&quot;/&gt;&lt;wsp:rsid wsp:val=&quot;001F50C4&quot;/&gt;&lt;wsp:rsid wsp:val=&quot;00203593&quot;/&gt;&lt;wsp:rsid wsp:val=&quot;0020719A&quot;/&gt;&lt;wsp:rsid wsp:val=&quot;00210097&quot;/&gt;&lt;wsp:rsid wsp:val=&quot;00210237&quot;/&gt;&lt;wsp:rsid wsp:val=&quot;00222FCB&quot;/&gt;&lt;wsp:rsid wsp:val=&quot;00225D5D&quot;/&gt;&lt;wsp:rsid wsp:val=&quot;002317CA&quot;/&gt;&lt;wsp:rsid wsp:val=&quot;002422E4&quot;/&gt;&lt;wsp:rsid wsp:val=&quot;002446B3&quot;/&gt;&lt;wsp:rsid wsp:val=&quot;0024505B&quot;/&gt;&lt;wsp:rsid wsp:val=&quot;00245E31&quot;/&gt;&lt;wsp:rsid wsp:val=&quot;002476B7&quot;/&gt;&lt;wsp:rsid wsp:val=&quot;002511BD&quot;/&gt;&lt;wsp:rsid wsp:val=&quot;002539D2&quot;/&gt;&lt;wsp:rsid wsp:val=&quot;0025540B&quot;/&gt;&lt;wsp:rsid wsp:val=&quot;00257611&quot;/&gt;&lt;wsp:rsid wsp:val=&quot;00257FB3&quot;/&gt;&lt;wsp:rsid wsp:val=&quot;002645F4&quot;/&gt;&lt;wsp:rsid wsp:val=&quot;002701A1&quot;/&gt;&lt;wsp:rsid wsp:val=&quot;0027135B&quot;/&gt;&lt;wsp:rsid wsp:val=&quot;00271644&quot;/&gt;&lt;wsp:rsid wsp:val=&quot;00275E99&quot;/&gt;&lt;wsp:rsid wsp:val=&quot;00280290&quot;/&gt;&lt;wsp:rsid wsp:val=&quot;002825C9&quot;/&gt;&lt;wsp:rsid wsp:val=&quot;00285DB2&quot;/&gt;&lt;wsp:rsid wsp:val=&quot;00285F67&quot;/&gt;&lt;wsp:rsid wsp:val=&quot;0029353F&quot;/&gt;&lt;wsp:rsid wsp:val=&quot;002A303D&quot;/&gt;&lt;wsp:rsid wsp:val=&quot;002A5919&quot;/&gt;&lt;wsp:rsid wsp:val=&quot;002A5F80&quot;/&gt;&lt;wsp:rsid wsp:val=&quot;002B0D6A&quot;/&gt;&lt;wsp:rsid wsp:val=&quot;002B1A88&quot;/&gt;&lt;wsp:rsid wsp:val=&quot;002C52CF&quot;/&gt;&lt;wsp:rsid wsp:val=&quot;002D0DE2&quot;/&gt;&lt;wsp:rsid wsp:val=&quot;002D2296&quot;/&gt;&lt;wsp:rsid wsp:val=&quot;002D3BDD&quot;/&gt;&lt;wsp:rsid wsp:val=&quot;002D700D&quot;/&gt;&lt;wsp:rsid wsp:val=&quot;002D7D4C&quot;/&gt;&lt;wsp:rsid wsp:val=&quot;002E1371&quot;/&gt;&lt;wsp:rsid wsp:val=&quot;002E75DF&quot;/&gt;&lt;wsp:rsid wsp:val=&quot;002F5F6B&quot;/&gt;&lt;wsp:rsid wsp:val=&quot;00300415&quot;/&gt;&lt;wsp:rsid wsp:val=&quot;00306EE9&quot;/&gt;&lt;wsp:rsid wsp:val=&quot;003075F7&quot;/&gt;&lt;wsp:rsid wsp:val=&quot;00312473&quot;/&gt;&lt;wsp:rsid wsp:val=&quot;003146E2&quot;/&gt;&lt;wsp:rsid wsp:val=&quot;00315DBA&quot;/&gt;&lt;wsp:rsid wsp:val=&quot;003174E2&quot;/&gt;&lt;wsp:rsid wsp:val=&quot;00317E6F&quot;/&gt;&lt;wsp:rsid wsp:val=&quot;00320466&quot;/&gt;&lt;wsp:rsid wsp:val=&quot;00325440&quot;/&gt;&lt;wsp:rsid wsp:val=&quot;003305AE&quot;/&gt;&lt;wsp:rsid wsp:val=&quot;00332CF8&quot;/&gt;&lt;wsp:rsid wsp:val=&quot;00342E90&quot;/&gt;&lt;wsp:rsid wsp:val=&quot;00344B64&quot;/&gt;&lt;wsp:rsid wsp:val=&quot;00364685&quot;/&gt;&lt;wsp:rsid wsp:val=&quot;003705CC&quot;/&gt;&lt;wsp:rsid wsp:val=&quot;00372F4C&quot;/&gt;&lt;wsp:rsid wsp:val=&quot;00373B00&quot;/&gt;&lt;wsp:rsid wsp:val=&quot;00376003&quot;/&gt;&lt;wsp:rsid wsp:val=&quot;00376209&quot;/&gt;&lt;wsp:rsid wsp:val=&quot;00376EF3&quot;/&gt;&lt;wsp:rsid wsp:val=&quot;00380944&quot;/&gt;&lt;wsp:rsid wsp:val=&quot;00381D56&quot;/&gt;&lt;wsp:rsid wsp:val=&quot;003820CE&quot;/&gt;&lt;wsp:rsid wsp:val=&quot;003867AA&quot;/&gt;&lt;wsp:rsid wsp:val=&quot;003906EF&quot;/&gt;&lt;wsp:rsid wsp:val=&quot;00393CEE&quot;/&gt;&lt;wsp:rsid wsp:val=&quot;00396254&quot;/&gt;&lt;wsp:rsid wsp:val=&quot;0039708A&quot;/&gt;&lt;wsp:rsid wsp:val=&quot;00397FA7&quot;/&gt;&lt;wsp:rsid wsp:val=&quot;003A1A31&quot;/&gt;&lt;wsp:rsid wsp:val=&quot;003A4F48&quot;/&gt;&lt;wsp:rsid wsp:val=&quot;003A616F&quot;/&gt;&lt;wsp:rsid wsp:val=&quot;003A68B4&quot;/&gt;&lt;wsp:rsid wsp:val=&quot;003B19E3&quot;/&gt;&lt;wsp:rsid wsp:val=&quot;003B20D8&quot;/&gt;&lt;wsp:rsid wsp:val=&quot;003B2C03&quot;/&gt;&lt;wsp:rsid wsp:val=&quot;003B4D74&quot;/&gt;&lt;wsp:rsid wsp:val=&quot;003B59BF&quot;/&gt;&lt;wsp:rsid wsp:val=&quot;003B5B54&quot;/&gt;&lt;wsp:rsid wsp:val=&quot;003B641A&quot;/&gt;&lt;wsp:rsid wsp:val=&quot;003C0D09&quot;/&gt;&lt;wsp:rsid wsp:val=&quot;003C3033&quot;/&gt;&lt;wsp:rsid wsp:val=&quot;003C5B4F&quot;/&gt;&lt;wsp:rsid wsp:val=&quot;003C74EC&quot;/&gt;&lt;wsp:rsid wsp:val=&quot;003D1D53&quot;/&gt;&lt;wsp:rsid wsp:val=&quot;003D6B9E&quot;/&gt;&lt;wsp:rsid wsp:val=&quot;003D7639&quot;/&gt;&lt;wsp:rsid wsp:val=&quot;003D7921&quot;/&gt;&lt;wsp:rsid wsp:val=&quot;003E41C6&quot;/&gt;&lt;wsp:rsid wsp:val=&quot;003E4AF1&quot;/&gt;&lt;wsp:rsid wsp:val=&quot;003E4F14&quot;/&gt;&lt;wsp:rsid wsp:val=&quot;003F4587&quot;/&gt;&lt;wsp:rsid wsp:val=&quot;003F7489&quot;/&gt;&lt;wsp:rsid wsp:val=&quot;00401F1D&quot;/&gt;&lt;wsp:rsid wsp:val=&quot;00403BF2&quot;/&gt;&lt;wsp:rsid wsp:val=&quot;004078B7&quot;/&gt;&lt;wsp:rsid wsp:val=&quot;0041490F&quot;/&gt;&lt;wsp:rsid wsp:val=&quot;00414D8C&quot;/&gt;&lt;wsp:rsid wsp:val=&quot;00417821&quot;/&gt;&lt;wsp:rsid wsp:val=&quot;00417B23&quot;/&gt;&lt;wsp:rsid wsp:val=&quot;0042193A&quot;/&gt;&lt;wsp:rsid wsp:val=&quot;00421FF4&quot;/&gt;&lt;wsp:rsid wsp:val=&quot;00434364&quot;/&gt;&lt;wsp:rsid wsp:val=&quot;00434389&quot;/&gt;&lt;wsp:rsid wsp:val=&quot;00435F59&quot;/&gt;&lt;wsp:rsid wsp:val=&quot;004375BA&quot;/&gt;&lt;wsp:rsid wsp:val=&quot;00442B7E&quot;/&gt;&lt;wsp:rsid wsp:val=&quot;0044689D&quot;/&gt;&lt;wsp:rsid wsp:val=&quot;00450773&quot;/&gt;&lt;wsp:rsid wsp:val=&quot;00452D7A&quot;/&gt;&lt;wsp:rsid wsp:val=&quot;00454DED&quot;/&gt;&lt;wsp:rsid wsp:val=&quot;00460229&quot;/&gt;&lt;wsp:rsid wsp:val=&quot;0046234A&quot;/&gt;&lt;wsp:rsid wsp:val=&quot;0046300F&quot;/&gt;&lt;wsp:rsid wsp:val=&quot;004669D0&quot;/&gt;&lt;wsp:rsid wsp:val=&quot;00477DA9&quot;/&gt;&lt;wsp:rsid wsp:val=&quot;00477E3A&quot;/&gt;&lt;wsp:rsid wsp:val=&quot;0048085F&quot;/&gt;&lt;wsp:rsid wsp:val=&quot;00481797&quot;/&gt;&lt;wsp:rsid wsp:val=&quot;0048797B&quot;/&gt;&lt;wsp:rsid wsp:val=&quot;004920F9&quot;/&gt;&lt;wsp:rsid wsp:val=&quot;00492FB5&quot;/&gt;&lt;wsp:rsid wsp:val=&quot;004937A6&quot;/&gt;&lt;wsp:rsid wsp:val=&quot;00497D45&quot;/&gt;&lt;wsp:rsid wsp:val=&quot;004A17A2&quot;/&gt;&lt;wsp:rsid wsp:val=&quot;004A3702&quot;/&gt;&lt;wsp:rsid wsp:val=&quot;004A62C5&quot;/&gt;&lt;wsp:rsid wsp:val=&quot;004A6EF9&quot;/&gt;&lt;wsp:rsid wsp:val=&quot;004B142F&quot;/&gt;&lt;wsp:rsid wsp:val=&quot;004B1875&quot;/&gt;&lt;wsp:rsid wsp:val=&quot;004B5A80&quot;/&gt;&lt;wsp:rsid wsp:val=&quot;004B5C6A&quot;/&gt;&lt;wsp:rsid wsp:val=&quot;004C1D3E&quot;/&gt;&lt;wsp:rsid wsp:val=&quot;004C4FF0&quot;/&gt;&lt;wsp:rsid wsp:val=&quot;004C5436&quot;/&gt;&lt;wsp:rsid wsp:val=&quot;004C67F6&quot;/&gt;&lt;wsp:rsid wsp:val=&quot;004D0A2D&quot;/&gt;&lt;wsp:rsid wsp:val=&quot;004D62A3&quot;/&gt;&lt;wsp:rsid wsp:val=&quot;004E1A0F&quot;/&gt;&lt;wsp:rsid wsp:val=&quot;004E335C&quot;/&gt;&lt;wsp:rsid wsp:val=&quot;004E6D9B&quot;/&gt;&lt;wsp:rsid wsp:val=&quot;004E7337&quot;/&gt;&lt;wsp:rsid wsp:val=&quot;004E7A95&quot;/&gt;&lt;wsp:rsid wsp:val=&quot;004F1A22&quot;/&gt;&lt;wsp:rsid wsp:val=&quot;004F497D&quot;/&gt;&lt;wsp:rsid wsp:val=&quot;004F4D64&quot;/&gt;&lt;wsp:rsid wsp:val=&quot;004F6DA8&quot;/&gt;&lt;wsp:rsid wsp:val=&quot;00501F31&quot;/&gt;&lt;wsp:rsid wsp:val=&quot;00502A84&quot;/&gt;&lt;wsp:rsid wsp:val=&quot;00503072&quot;/&gt;&lt;wsp:rsid wsp:val=&quot;00507825&quot;/&gt;&lt;wsp:rsid wsp:val=&quot;005145BD&quot;/&gt;&lt;wsp:rsid wsp:val=&quot;00517E35&quot;/&gt;&lt;wsp:rsid wsp:val=&quot;00527A03&quot;/&gt;&lt;wsp:rsid wsp:val=&quot;005348D9&quot;/&gt;&lt;wsp:rsid wsp:val=&quot;00537B76&quot;/&gt;&lt;wsp:rsid wsp:val=&quot;0054257F&quot;/&gt;&lt;wsp:rsid wsp:val=&quot;0054283F&quot;/&gt;&lt;wsp:rsid wsp:val=&quot;00544A2B&quot;/&gt;&lt;wsp:rsid wsp:val=&quot;005454CA&quot;/&gt;&lt;wsp:rsid wsp:val=&quot;00547D68&quot;/&gt;&lt;wsp:rsid wsp:val=&quot;00550291&quot;/&gt;&lt;wsp:rsid wsp:val=&quot;00552A43&quot;/&gt;&lt;wsp:rsid wsp:val=&quot;005544F5&quot;/&gt;&lt;wsp:rsid wsp:val=&quot;005713DD&quot;/&gt;&lt;wsp:rsid wsp:val=&quot;005720C4&quot;/&gt;&lt;wsp:rsid wsp:val=&quot;00572BC6&quot;/&gt;&lt;wsp:rsid wsp:val=&quot;00576835&quot;/&gt;&lt;wsp:rsid wsp:val=&quot;005773B5&quot;/&gt;&lt;wsp:rsid wsp:val=&quot;00590072&quot;/&gt;&lt;wsp:rsid wsp:val=&quot;005918C1&quot;/&gt;&lt;wsp:rsid wsp:val=&quot;00591AF3&quot;/&gt;&lt;wsp:rsid wsp:val=&quot;0059547A&quot;/&gt;&lt;wsp:rsid wsp:val=&quot;005A155C&quot;/&gt;&lt;wsp:rsid wsp:val=&quot;005A3D8B&quot;/&gt;&lt;wsp:rsid wsp:val=&quot;005A419B&quot;/&gt;&lt;wsp:rsid wsp:val=&quot;005A6987&quot;/&gt;&lt;wsp:rsid wsp:val=&quot;005A7D06&quot;/&gt;&lt;wsp:rsid wsp:val=&quot;005B39E5&quot;/&gt;&lt;wsp:rsid wsp:val=&quot;005B4F11&quot;/&gt;&lt;wsp:rsid wsp:val=&quot;005B4F46&quot;/&gt;&lt;wsp:rsid wsp:val=&quot;005B5BF1&quot;/&gt;&lt;wsp:rsid wsp:val=&quot;005C1580&quot;/&gt;&lt;wsp:rsid wsp:val=&quot;005C1E05&quot;/&gt;&lt;wsp:rsid wsp:val=&quot;005C3354&quot;/&gt;&lt;wsp:rsid wsp:val=&quot;005D0035&quot;/&gt;&lt;wsp:rsid wsp:val=&quot;005D0397&quot;/&gt;&lt;wsp:rsid wsp:val=&quot;005D3741&quot;/&gt;&lt;wsp:rsid wsp:val=&quot;005D78CE&quot;/&gt;&lt;wsp:rsid wsp:val=&quot;005E195E&quot;/&gt;&lt;wsp:rsid wsp:val=&quot;005E4BA2&quot;/&gt;&lt;wsp:rsid wsp:val=&quot;005F0AC7&quot;/&gt;&lt;wsp:rsid wsp:val=&quot;005F125F&quot;/&gt;&lt;wsp:rsid wsp:val=&quot;005F4046&quot;/&gt;&lt;wsp:rsid wsp:val=&quot;005F6FA3&quot;/&gt;&lt;wsp:rsid wsp:val=&quot;006021FA&quot;/&gt;&lt;wsp:rsid wsp:val=&quot;00603196&quot;/&gt;&lt;wsp:rsid wsp:val=&quot;00603896&quot;/&gt;&lt;wsp:rsid wsp:val=&quot;0061020D&quot;/&gt;&lt;wsp:rsid wsp:val=&quot;006127A0&quot;/&gt;&lt;wsp:rsid wsp:val=&quot;0061404D&quot;/&gt;&lt;wsp:rsid wsp:val=&quot;006206E6&quot;/&gt;&lt;wsp:rsid wsp:val=&quot;0062169C&quot;/&gt;&lt;wsp:rsid wsp:val=&quot;00626C44&quot;/&gt;&lt;wsp:rsid wsp:val=&quot;00627949&quot;/&gt;&lt;wsp:rsid wsp:val=&quot;00633C9B&quot;/&gt;&lt;wsp:rsid wsp:val=&quot;00636099&quot;/&gt;&lt;wsp:rsid wsp:val=&quot;00640378&quot;/&gt;&lt;wsp:rsid wsp:val=&quot;006430B4&quot;/&gt;&lt;wsp:rsid wsp:val=&quot;00645C00&quot;/&gt;&lt;wsp:rsid wsp:val=&quot;00646A38&quot;/&gt;&lt;wsp:rsid wsp:val=&quot;006518E4&quot;/&gt;&lt;wsp:rsid wsp:val=&quot;0065703F&quot;/&gt;&lt;wsp:rsid wsp:val=&quot;00662EAE&quot;/&gt;&lt;wsp:rsid wsp:val=&quot;006753C5&quot;/&gt;&lt;wsp:rsid wsp:val=&quot;006773B9&quot;/&gt;&lt;wsp:rsid wsp:val=&quot;00680675&quot;/&gt;&lt;wsp:rsid wsp:val=&quot;00686D0C&quot;/&gt;&lt;wsp:rsid wsp:val=&quot;00690A5A&quot;/&gt;&lt;wsp:rsid wsp:val=&quot;00690F87&quot;/&gt;&lt;wsp:rsid wsp:val=&quot;00692737&quot;/&gt;&lt;wsp:rsid wsp:val=&quot;006945B0&quot;/&gt;&lt;wsp:rsid wsp:val=&quot;0069515B&quot;/&gt;&lt;wsp:rsid wsp:val=&quot;00697DF9&quot;/&gt;&lt;wsp:rsid wsp:val=&quot;006A048E&quot;/&gt;&lt;wsp:rsid wsp:val=&quot;006A1F27&quot;/&gt;&lt;wsp:rsid wsp:val=&quot;006A4120&quot;/&gt;&lt;wsp:rsid wsp:val=&quot;006A4C5A&quot;/&gt;&lt;wsp:rsid wsp:val=&quot;006B29C8&quot;/&gt;&lt;wsp:rsid wsp:val=&quot;006B4AEC&quot;/&gt;&lt;wsp:rsid wsp:val=&quot;006C1186&quot;/&gt;&lt;wsp:rsid wsp:val=&quot;006C3994&quot;/&gt;&lt;wsp:rsid wsp:val=&quot;006E3F85&quot;/&gt;&lt;wsp:rsid wsp:val=&quot;006E44EE&quot;/&gt;&lt;wsp:rsid wsp:val=&quot;006E606C&quot;/&gt;&lt;wsp:rsid wsp:val=&quot;006F5712&quot;/&gt;&lt;wsp:rsid wsp:val=&quot;006F7787&quot;/&gt;&lt;wsp:rsid wsp:val=&quot;006F7BC2&quot;/&gt;&lt;wsp:rsid wsp:val=&quot;00701BBB&quot;/&gt;&lt;wsp:rsid wsp:val=&quot;00701E61&quot;/&gt;&lt;wsp:rsid wsp:val=&quot;00704F94&quot;/&gt;&lt;wsp:rsid wsp:val=&quot;00711D7D&quot;/&gt;&lt;wsp:rsid wsp:val=&quot;00711FCF&quot;/&gt;&lt;wsp:rsid wsp:val=&quot;007154D4&quot;/&gt;&lt;wsp:rsid wsp:val=&quot;00716094&quot;/&gt;&lt;wsp:rsid wsp:val=&quot;007166DB&quot;/&gt;&lt;wsp:rsid wsp:val=&quot;00717800&quot;/&gt;&lt;wsp:rsid wsp:val=&quot;00717A37&quot;/&gt;&lt;wsp:rsid wsp:val=&quot;00720809&quot;/&gt;&lt;wsp:rsid wsp:val=&quot;007248A5&quot;/&gt;&lt;wsp:rsid wsp:val=&quot;00727B09&quot;/&gt;&lt;wsp:rsid wsp:val=&quot;00732D4C&quot;/&gt;&lt;wsp:rsid wsp:val=&quot;00734740&quot;/&gt;&lt;wsp:rsid wsp:val=&quot;00740983&quot;/&gt;&lt;wsp:rsid wsp:val=&quot;007436CA&quot;/&gt;&lt;wsp:rsid wsp:val=&quot;007452E3&quot;/&gt;&lt;wsp:rsid wsp:val=&quot;00750BCB&quot;/&gt;&lt;wsp:rsid wsp:val=&quot;0075178A&quot;/&gt;&lt;wsp:rsid wsp:val=&quot;00756BF4&quot;/&gt;&lt;wsp:rsid wsp:val=&quot;00762DD3&quot;/&gt;&lt;wsp:rsid wsp:val=&quot;00781FD2&quot;/&gt;&lt;wsp:rsid wsp:val=&quot;00783EF2&quot;/&gt;&lt;wsp:rsid wsp:val=&quot;007852F8&quot;/&gt;&lt;wsp:rsid wsp:val=&quot;007919B7&quot;/&gt;&lt;wsp:rsid wsp:val=&quot;00791C6E&quot;/&gt;&lt;wsp:rsid wsp:val=&quot;007A073E&quot;/&gt;&lt;wsp:rsid wsp:val=&quot;007A2BD8&quot;/&gt;&lt;wsp:rsid wsp:val=&quot;007A3050&quot;/&gt;&lt;wsp:rsid wsp:val=&quot;007B0034&quot;/&gt;&lt;wsp:rsid wsp:val=&quot;007B3091&quot;/&gt;&lt;wsp:rsid wsp:val=&quot;007B7AE2&quot;/&gt;&lt;wsp:rsid wsp:val=&quot;007C0695&quot;/&gt;&lt;wsp:rsid wsp:val=&quot;007C2358&quot;/&gt;&lt;wsp:rsid wsp:val=&quot;007C350F&quot;/&gt;&lt;wsp:rsid wsp:val=&quot;007C5AAB&quot;/&gt;&lt;wsp:rsid wsp:val=&quot;007C5B45&quot;/&gt;&lt;wsp:rsid wsp:val=&quot;007D06C5&quot;/&gt;&lt;wsp:rsid wsp:val=&quot;007E461C&quot;/&gt;&lt;wsp:rsid wsp:val=&quot;007F0699&quot;/&gt;&lt;wsp:rsid wsp:val=&quot;007F2366&quot;/&gt;&lt;wsp:rsid wsp:val=&quot;00805EA1&quot;/&gt;&lt;wsp:rsid wsp:val=&quot;0082065C&quot;/&gt;&lt;wsp:rsid wsp:val=&quot;008206DA&quot;/&gt;&lt;wsp:rsid wsp:val=&quot;00820B24&quot;/&gt;&lt;wsp:rsid wsp:val=&quot;00821528&quot;/&gt;&lt;wsp:rsid wsp:val=&quot;00824A7D&quot;/&gt;&lt;wsp:rsid wsp:val=&quot;00827CE8&quot;/&gt;&lt;wsp:rsid wsp:val=&quot;0083354E&quot;/&gt;&lt;wsp:rsid wsp:val=&quot;00843A83&quot;/&gt;&lt;wsp:rsid wsp:val=&quot;008475BF&quot;/&gt;&lt;wsp:rsid wsp:val=&quot;008539CE&quot;/&gt;&lt;wsp:rsid wsp:val=&quot;008579BB&quot;/&gt;&lt;wsp:rsid wsp:val=&quot;00864309&quot;/&gt;&lt;wsp:rsid wsp:val=&quot;0086638B&quot;/&gt;&lt;wsp:rsid wsp:val=&quot;00866A30&quot;/&gt;&lt;wsp:rsid wsp:val=&quot;00866C84&quot;/&gt;&lt;wsp:rsid wsp:val=&quot;00867863&quot;/&gt;&lt;wsp:rsid wsp:val=&quot;00872DA2&quot;/&gt;&lt;wsp:rsid wsp:val=&quot;00877D5C&quot;/&gt;&lt;wsp:rsid wsp:val=&quot;008800FA&quot;/&gt;&lt;wsp:rsid wsp:val=&quot;00882625&quot;/&gt;&lt;wsp:rsid wsp:val=&quot;0089242D&quot;/&gt;&lt;wsp:rsid wsp:val=&quot;008A34F5&quot;/&gt;&lt;wsp:rsid wsp:val=&quot;008A358B&quot;/&gt;&lt;wsp:rsid wsp:val=&quot;008A39AB&quot;/&gt;&lt;wsp:rsid wsp:val=&quot;008A5B95&quot;/&gt;&lt;wsp:rsid wsp:val=&quot;008B2078&quot;/&gt;&lt;wsp:rsid wsp:val=&quot;008B256D&quot;/&gt;&lt;wsp:rsid wsp:val=&quot;008C3C0B&quot;/&gt;&lt;wsp:rsid wsp:val=&quot;008C5C67&quot;/&gt;&lt;wsp:rsid wsp:val=&quot;008D1073&quot;/&gt;&lt;wsp:rsid wsp:val=&quot;008D533A&quot;/&gt;&lt;wsp:rsid wsp:val=&quot;008E1BC8&quot;/&gt;&lt;wsp:rsid wsp:val=&quot;008E2F67&quot;/&gt;&lt;wsp:rsid wsp:val=&quot;008F274A&quot;/&gt;&lt;wsp:rsid wsp:val=&quot;008F3768&quot;/&gt;&lt;wsp:rsid wsp:val=&quot;00900E74&quot;/&gt;&lt;wsp:rsid wsp:val=&quot;00904E0D&quot;/&gt;&lt;wsp:rsid wsp:val=&quot;009058C6&quot;/&gt;&lt;wsp:rsid wsp:val=&quot;00910832&quot;/&gt;&lt;wsp:rsid wsp:val=&quot;00911D11&quot;/&gt;&lt;wsp:rsid wsp:val=&quot;009123C6&quot;/&gt;&lt;wsp:rsid wsp:val=&quot;0091438E&quot;/&gt;&lt;wsp:rsid wsp:val=&quot;00921ABB&quot;/&gt;&lt;wsp:rsid wsp:val=&quot;00922562&quot;/&gt;&lt;wsp:rsid wsp:val=&quot;00925D53&quot;/&gt;&lt;wsp:rsid wsp:val=&quot;0093372C&quot;/&gt;&lt;wsp:rsid wsp:val=&quot;00940456&quot;/&gt;&lt;wsp:rsid wsp:val=&quot;009415C0&quot;/&gt;&lt;wsp:rsid wsp:val=&quot;00945B75&quot;/&gt;&lt;wsp:rsid wsp:val=&quot;00947176&quot;/&gt;&lt;wsp:rsid wsp:val=&quot;0095629E&quot;/&gt;&lt;wsp:rsid wsp:val=&quot;00964F5D&quot;/&gt;&lt;wsp:rsid wsp:val=&quot;00965BA4&quot;/&gt;&lt;wsp:rsid wsp:val=&quot;00973557&quot;/&gt;&lt;wsp:rsid wsp:val=&quot;0097635F&quot;/&gt;&lt;wsp:rsid wsp:val=&quot;00982BA6&quot;/&gt;&lt;wsp:rsid wsp:val=&quot;00984A5D&quot;/&gt;&lt;wsp:rsid wsp:val=&quot;00986098&quot;/&gt;&lt;wsp:rsid wsp:val=&quot;0098664C&quot;/&gt;&lt;wsp:rsid wsp:val=&quot;00987700&quot;/&gt;&lt;wsp:rsid wsp:val=&quot;009A34DA&quot;/&gt;&lt;wsp:rsid wsp:val=&quot;009B254A&quot;/&gt;&lt;wsp:rsid wsp:val=&quot;009B2807&quot;/&gt;&lt;wsp:rsid wsp:val=&quot;009B4C2F&quot;/&gt;&lt;wsp:rsid wsp:val=&quot;009B7549&quot;/&gt;&lt;wsp:rsid wsp:val=&quot;009C0970&quot;/&gt;&lt;wsp:rsid wsp:val=&quot;009C5C87&quot;/&gt;&lt;wsp:rsid wsp:val=&quot;009C6ABB&quot;/&gt;&lt;wsp:rsid wsp:val=&quot;009C7BCF&quot;/&gt;&lt;wsp:rsid wsp:val=&quot;009D3E1E&quot;/&gt;&lt;wsp:rsid wsp:val=&quot;009D3FA8&quot;/&gt;&lt;wsp:rsid wsp:val=&quot;009D70EE&quot;/&gt;&lt;wsp:rsid wsp:val=&quot;009D7169&quot;/&gt;&lt;wsp:rsid wsp:val=&quot;009D7842&quot;/&gt;&lt;wsp:rsid wsp:val=&quot;009E0893&quot;/&gt;&lt;wsp:rsid wsp:val=&quot;009E1E1D&quot;/&gt;&lt;wsp:rsid wsp:val=&quot;009E6271&quot;/&gt;&lt;wsp:rsid wsp:val=&quot;009E63E2&quot;/&gt;&lt;wsp:rsid wsp:val=&quot;009F07E0&quot;/&gt;&lt;wsp:rsid wsp:val=&quot;009F5DF3&quot;/&gt;&lt;wsp:rsid wsp:val=&quot;00A00F26&quot;/&gt;&lt;wsp:rsid wsp:val=&quot;00A01653&quot;/&gt;&lt;wsp:rsid wsp:val=&quot;00A039E9&quot;/&gt;&lt;wsp:rsid wsp:val=&quot;00A10B5E&quot;/&gt;&lt;wsp:rsid wsp:val=&quot;00A11F00&quot;/&gt;&lt;wsp:rsid wsp:val=&quot;00A1740B&quot;/&gt;&lt;wsp:rsid wsp:val=&quot;00A251C7&quot;/&gt;&lt;wsp:rsid wsp:val=&quot;00A2552A&quot;/&gt;&lt;wsp:rsid wsp:val=&quot;00A257BA&quot;/&gt;&lt;wsp:rsid wsp:val=&quot;00A305A1&quot;/&gt;&lt;wsp:rsid wsp:val=&quot;00A30C36&quot;/&gt;&lt;wsp:rsid wsp:val=&quot;00A3751C&quot;/&gt;&lt;wsp:rsid wsp:val=&quot;00A37687&quot;/&gt;&lt;wsp:rsid wsp:val=&quot;00A37707&quot;/&gt;&lt;wsp:rsid wsp:val=&quot;00A53327&quot;/&gt;&lt;wsp:rsid wsp:val=&quot;00A56494&quot;/&gt;&lt;wsp:rsid wsp:val=&quot;00A61DEF&quot;/&gt;&lt;wsp:rsid wsp:val=&quot;00A62934&quot;/&gt;&lt;wsp:rsid wsp:val=&quot;00A67447&quot;/&gt;&lt;wsp:rsid wsp:val=&quot;00A678D7&quot;/&gt;&lt;wsp:rsid wsp:val=&quot;00A702AD&quot;/&gt;&lt;wsp:rsid wsp:val=&quot;00A71185&quot;/&gt;&lt;wsp:rsid wsp:val=&quot;00A72057&quot;/&gt;&lt;wsp:rsid wsp:val=&quot;00A724D2&quot;/&gt;&lt;wsp:rsid wsp:val=&quot;00A93D53&quot;/&gt;&lt;wsp:rsid wsp:val=&quot;00A94D6B&quot;/&gt;&lt;wsp:rsid wsp:val=&quot;00A95BD7&quot;/&gt;&lt;wsp:rsid wsp:val=&quot;00A979E3&quot;/&gt;&lt;wsp:rsid wsp:val=&quot;00AA0117&quot;/&gt;&lt;wsp:rsid wsp:val=&quot;00AA2F48&quot;/&gt;&lt;wsp:rsid wsp:val=&quot;00AB093B&quot;/&gt;&lt;wsp:rsid wsp:val=&quot;00AB0BE9&quot;/&gt;&lt;wsp:rsid wsp:val=&quot;00AB2AEB&quot;/&gt;&lt;wsp:rsid wsp:val=&quot;00AB591F&quot;/&gt;&lt;wsp:rsid wsp:val=&quot;00AC092C&quot;/&gt;&lt;wsp:rsid wsp:val=&quot;00AC1324&quot;/&gt;&lt;wsp:rsid wsp:val=&quot;00AC5E72&quot;/&gt;&lt;wsp:rsid wsp:val=&quot;00AD28AB&quot;/&gt;&lt;wsp:rsid wsp:val=&quot;00AD49BB&quot;/&gt;&lt;wsp:rsid wsp:val=&quot;00AD52CA&quot;/&gt;&lt;wsp:rsid wsp:val=&quot;00AD5E29&quot;/&gt;&lt;wsp:rsid wsp:val=&quot;00AE099E&quot;/&gt;&lt;wsp:rsid wsp:val=&quot;00AE1246&quot;/&gt;&lt;wsp:rsid wsp:val=&quot;00AE1BD6&quot;/&gt;&lt;wsp:rsid wsp:val=&quot;00AE1F53&quot;/&gt;&lt;wsp:rsid wsp:val=&quot;00AE3B0B&quot;/&gt;&lt;wsp:rsid wsp:val=&quot;00AE4892&quot;/&gt;&lt;wsp:rsid wsp:val=&quot;00AE5055&quot;/&gt;&lt;wsp:rsid wsp:val=&quot;00AE6529&quot;/&gt;&lt;wsp:rsid wsp:val=&quot;00AE6B8E&quot;/&gt;&lt;wsp:rsid wsp:val=&quot;00AE6E79&quot;/&gt;&lt;wsp:rsid wsp:val=&quot;00AF1915&quot;/&gt;&lt;wsp:rsid wsp:val=&quot;00AF7BB3&quot;/&gt;&lt;wsp:rsid wsp:val=&quot;00B00337&quot;/&gt;&lt;wsp:rsid wsp:val=&quot;00B04162&quot;/&gt;&lt;wsp:rsid wsp:val=&quot;00B122A1&quot;/&gt;&lt;wsp:rsid wsp:val=&quot;00B16BFF&quot;/&gt;&lt;wsp:rsid wsp:val=&quot;00B20077&quot;/&gt;&lt;wsp:rsid wsp:val=&quot;00B20E6C&quot;/&gt;&lt;wsp:rsid wsp:val=&quot;00B242E0&quot;/&gt;&lt;wsp:rsid wsp:val=&quot;00B247C6&quot;/&gt;&lt;wsp:rsid wsp:val=&quot;00B26AD5&quot;/&gt;&lt;wsp:rsid wsp:val=&quot;00B332EA&quot;/&gt;&lt;wsp:rsid wsp:val=&quot;00B35C17&quot;/&gt;&lt;wsp:rsid wsp:val=&quot;00B375CC&quot;/&gt;&lt;wsp:rsid wsp:val=&quot;00B403E9&quot;/&gt;&lt;wsp:rsid wsp:val=&quot;00B43CC4&quot;/&gt;&lt;wsp:rsid wsp:val=&quot;00B46873&quot;/&gt;&lt;wsp:rsid wsp:val=&quot;00B47364&quot;/&gt;&lt;wsp:rsid wsp:val=&quot;00B474AA&quot;/&gt;&lt;wsp:rsid wsp:val=&quot;00B552EA&quot;/&gt;&lt;wsp:rsid wsp:val=&quot;00B578F0&quot;/&gt;&lt;wsp:rsid wsp:val=&quot;00B57DB6&quot;/&gt;&lt;wsp:rsid wsp:val=&quot;00B60ABF&quot;/&gt;&lt;wsp:rsid wsp:val=&quot;00B62551&quot;/&gt;&lt;wsp:rsid wsp:val=&quot;00B709AE&quot;/&gt;&lt;wsp:rsid wsp:val=&quot;00B7230F&quot;/&gt;&lt;wsp:rsid wsp:val=&quot;00B72FDC&quot;/&gt;&lt;wsp:rsid wsp:val=&quot;00B74051&quot;/&gt;&lt;wsp:rsid wsp:val=&quot;00B76E75&quot;/&gt;&lt;wsp:rsid wsp:val=&quot;00B82C1A&quot;/&gt;&lt;wsp:rsid wsp:val=&quot;00B8301A&quot;/&gt;&lt;wsp:rsid wsp:val=&quot;00B836C1&quot;/&gt;&lt;wsp:rsid wsp:val=&quot;00B83762&quot;/&gt;&lt;wsp:rsid wsp:val=&quot;00B85F95&quot;/&gt;&lt;wsp:rsid wsp:val=&quot;00B87478&quot;/&gt;&lt;wsp:rsid wsp:val=&quot;00B92614&quot;/&gt;&lt;wsp:rsid wsp:val=&quot;00B930C4&quot;/&gt;&lt;wsp:rsid wsp:val=&quot;00B97979&quot;/&gt;&lt;wsp:rsid wsp:val=&quot;00BA59AF&quot;/&gt;&lt;wsp:rsid wsp:val=&quot;00BA6BA3&quot;/&gt;&lt;wsp:rsid wsp:val=&quot;00BA7FEE&quot;/&gt;&lt;wsp:rsid wsp:val=&quot;00BB11C3&quot;/&gt;&lt;wsp:rsid wsp:val=&quot;00BB12B4&quot;/&gt;&lt;wsp:rsid wsp:val=&quot;00BB290D&quot;/&gt;&lt;wsp:rsid wsp:val=&quot;00BB3BEB&quot;/&gt;&lt;wsp:rsid wsp:val=&quot;00BC074D&quot;/&gt;&lt;wsp:rsid wsp:val=&quot;00BC37AE&quot;/&gt;&lt;wsp:rsid wsp:val=&quot;00BC5400&quot;/&gt;&lt;wsp:rsid wsp:val=&quot;00BC5D5C&quot;/&gt;&lt;wsp:rsid wsp:val=&quot;00BD1B40&quot;/&gt;&lt;wsp:rsid wsp:val=&quot;00BD4183&quot;/&gt;&lt;wsp:rsid wsp:val=&quot;00BD5162&quot;/&gt;&lt;wsp:rsid wsp:val=&quot;00BE196A&quot;/&gt;&lt;wsp:rsid wsp:val=&quot;00BF4201&quot;/&gt;&lt;wsp:rsid wsp:val=&quot;00BF6C3F&quot;/&gt;&lt;wsp:rsid wsp:val=&quot;00C00E10&quot;/&gt;&lt;wsp:rsid wsp:val=&quot;00C02168&quot;/&gt;&lt;wsp:rsid wsp:val=&quot;00C03144&quot;/&gt;&lt;wsp:rsid wsp:val=&quot;00C03C2A&quot;/&gt;&lt;wsp:rsid wsp:val=&quot;00C067E9&quot;/&gt;&lt;wsp:rsid wsp:val=&quot;00C11335&quot;/&gt;&lt;wsp:rsid wsp:val=&quot;00C11B81&quot;/&gt;&lt;wsp:rsid wsp:val=&quot;00C135FB&quot;/&gt;&lt;wsp:rsid wsp:val=&quot;00C16E6B&quot;/&gt;&lt;wsp:rsid wsp:val=&quot;00C22C27&quot;/&gt;&lt;wsp:rsid wsp:val=&quot;00C22CD3&quot;/&gt;&lt;wsp:rsid wsp:val=&quot;00C24744&quot;/&gt;&lt;wsp:rsid wsp:val=&quot;00C24A55&quot;/&gt;&lt;wsp:rsid wsp:val=&quot;00C272CC&quot;/&gt;&lt;wsp:rsid wsp:val=&quot;00C32834&quot;/&gt;&lt;wsp:rsid wsp:val=&quot;00C35255&quot;/&gt;&lt;wsp:rsid wsp:val=&quot;00C3735F&quot;/&gt;&lt;wsp:rsid wsp:val=&quot;00C3742D&quot;/&gt;&lt;wsp:rsid wsp:val=&quot;00C424F9&quot;/&gt;&lt;wsp:rsid wsp:val=&quot;00C47CEA&quot;/&gt;&lt;wsp:rsid wsp:val=&quot;00C50C6A&quot;/&gt;&lt;wsp:rsid wsp:val=&quot;00C54C8D&quot;/&gt;&lt;wsp:rsid wsp:val=&quot;00C56455&quot;/&gt;&lt;wsp:rsid wsp:val=&quot;00C619C2&quot;/&gt;&lt;wsp:rsid wsp:val=&quot;00C67A65&quot;/&gt;&lt;wsp:rsid wsp:val=&quot;00C70810&quot;/&gt;&lt;wsp:rsid wsp:val=&quot;00C7222C&quot;/&gt;&lt;wsp:rsid wsp:val=&quot;00C731C3&quot;/&gt;&lt;wsp:rsid wsp:val=&quot;00C75B34&quot;/&gt;&lt;wsp:rsid wsp:val=&quot;00C75F5F&quot;/&gt;&lt;wsp:rsid wsp:val=&quot;00C76931&quot;/&gt;&lt;wsp:rsid wsp:val=&quot;00C81271&quot;/&gt;&lt;wsp:rsid wsp:val=&quot;00C81C0C&quot;/&gt;&lt;wsp:rsid wsp:val=&quot;00C82030&quot;/&gt;&lt;wsp:rsid wsp:val=&quot;00C8373F&quot;/&gt;&lt;wsp:rsid wsp:val=&quot;00C8503E&quot;/&gt;&lt;wsp:rsid wsp:val=&quot;00C85B67&quot;/&gt;&lt;wsp:rsid wsp:val=&quot;00C8689E&quot;/&gt;&lt;wsp:rsid wsp:val=&quot;00C86A39&quot;/&gt;&lt;wsp:rsid wsp:val=&quot;00CA11EA&quot;/&gt;&lt;wsp:rsid wsp:val=&quot;00CA2001&quot;/&gt;&lt;wsp:rsid wsp:val=&quot;00CA4ADD&quot;/&gt;&lt;wsp:rsid wsp:val=&quot;00CA6014&quot;/&gt;&lt;wsp:rsid wsp:val=&quot;00CA6B59&quot;/&gt;&lt;wsp:rsid wsp:val=&quot;00CB3F71&quot;/&gt;&lt;wsp:rsid wsp:val=&quot;00CB4785&quot;/&gt;&lt;wsp:rsid wsp:val=&quot;00CC2F44&quot;/&gt;&lt;wsp:rsid wsp:val=&quot;00CC4F89&quot;/&gt;&lt;wsp:rsid wsp:val=&quot;00CC7439&quot;/&gt;&lt;wsp:rsid wsp:val=&quot;00CC7617&quot;/&gt;&lt;wsp:rsid wsp:val=&quot;00CD3394&quot;/&gt;&lt;wsp:rsid wsp:val=&quot;00CD550D&quot;/&gt;&lt;wsp:rsid wsp:val=&quot;00CE27B4&quot;/&gt;&lt;wsp:rsid wsp:val=&quot;00CE5E71&quot;/&gt;&lt;wsp:rsid wsp:val=&quot;00CE6F5B&quot;/&gt;&lt;wsp:rsid wsp:val=&quot;00CE75E4&quot;/&gt;&lt;wsp:rsid wsp:val=&quot;00CF2236&quot;/&gt;&lt;wsp:rsid wsp:val=&quot;00CF22C7&quot;/&gt;&lt;wsp:rsid wsp:val=&quot;00CF27FD&quot;/&gt;&lt;wsp:rsid wsp:val=&quot;00CF3488&quot;/&gt;&lt;wsp:rsid wsp:val=&quot;00CF55AA&quot;/&gt;&lt;wsp:rsid wsp:val=&quot;00D02151&quot;/&gt;&lt;wsp:rsid wsp:val=&quot;00D04C8C&quot;/&gt;&lt;wsp:rsid wsp:val=&quot;00D1134C&quot;/&gt;&lt;wsp:rsid wsp:val=&quot;00D13A13&quot;/&gt;&lt;wsp:rsid wsp:val=&quot;00D21BE8&quot;/&gt;&lt;wsp:rsid wsp:val=&quot;00D2276C&quot;/&gt;&lt;wsp:rsid wsp:val=&quot;00D2519E&quot;/&gt;&lt;wsp:rsid wsp:val=&quot;00D318F6&quot;/&gt;&lt;wsp:rsid wsp:val=&quot;00D327D4&quot;/&gt;&lt;wsp:rsid wsp:val=&quot;00D34498&quot;/&gt;&lt;wsp:rsid wsp:val=&quot;00D34F4E&quot;/&gt;&lt;wsp:rsid wsp:val=&quot;00D52E01&quot;/&gt;&lt;wsp:rsid wsp:val=&quot;00D55E08&quot;/&gt;&lt;wsp:rsid wsp:val=&quot;00D5602F&quot;/&gt;&lt;wsp:rsid wsp:val=&quot;00D571E0&quot;/&gt;&lt;wsp:rsid wsp:val=&quot;00D6181F&quot;/&gt;&lt;wsp:rsid wsp:val=&quot;00D633B4&quot;/&gt;&lt;wsp:rsid wsp:val=&quot;00D644E4&quot;/&gt;&lt;wsp:rsid wsp:val=&quot;00D6531A&quot;/&gt;&lt;wsp:rsid wsp:val=&quot;00D65A1D&quot;/&gt;&lt;wsp:rsid wsp:val=&quot;00D6639B&quot;/&gt;&lt;wsp:rsid wsp:val=&quot;00D67496&quot;/&gt;&lt;wsp:rsid wsp:val=&quot;00D71047&quot;/&gt;&lt;wsp:rsid wsp:val=&quot;00D71F65&quot;/&gt;&lt;wsp:rsid wsp:val=&quot;00D84A83&quot;/&gt;&lt;wsp:rsid wsp:val=&quot;00D9091D&quot;/&gt;&lt;wsp:rsid wsp:val=&quot;00D9457E&quot;/&gt;&lt;wsp:rsid wsp:val=&quot;00D964D8&quot;/&gt;&lt;wsp:rsid wsp:val=&quot;00DA7206&quot;/&gt;&lt;wsp:rsid wsp:val=&quot;00DB2337&quot;/&gt;&lt;wsp:rsid wsp:val=&quot;00DB5361&quot;/&gt;&lt;wsp:rsid wsp:val=&quot;00DB6F48&quot;/&gt;&lt;wsp:rsid wsp:val=&quot;00DB7854&quot;/&gt;&lt;wsp:rsid wsp:val=&quot;00DC5439&quot;/&gt;&lt;wsp:rsid wsp:val=&quot;00DD7C33&quot;/&gt;&lt;wsp:rsid wsp:val=&quot;00DE1335&quot;/&gt;&lt;wsp:rsid wsp:val=&quot;00DE3BEC&quot;/&gt;&lt;wsp:rsid wsp:val=&quot;00DE41C9&quot;/&gt;&lt;wsp:rsid wsp:val=&quot;00DE4CC7&quot;/&gt;&lt;wsp:rsid wsp:val=&quot;00DE5B5C&quot;/&gt;&lt;wsp:rsid wsp:val=&quot;00DE6C6F&quot;/&gt;&lt;wsp:rsid wsp:val=&quot;00DE6DA2&quot;/&gt;&lt;wsp:rsid wsp:val=&quot;00DF4922&quot;/&gt;&lt;wsp:rsid wsp:val=&quot;00DF7F90&quot;/&gt;&lt;wsp:rsid wsp:val=&quot;00E016AA&quot;/&gt;&lt;wsp:rsid wsp:val=&quot;00E04F75&quot;/&gt;&lt;wsp:rsid wsp:val=&quot;00E1216C&quot;/&gt;&lt;wsp:rsid wsp:val=&quot;00E12566&quot;/&gt;&lt;wsp:rsid wsp:val=&quot;00E13172&quot;/&gt;&lt;wsp:rsid wsp:val=&quot;00E1704F&quot;/&gt;&lt;wsp:rsid wsp:val=&quot;00E24D8D&quot;/&gt;&lt;wsp:rsid wsp:val=&quot;00E31A18&quot;/&gt;&lt;wsp:rsid wsp:val=&quot;00E32743&quot;/&gt;&lt;wsp:rsid wsp:val=&quot;00E42EE9&quot;/&gt;&lt;wsp:rsid wsp:val=&quot;00E53FBD&quot;/&gt;&lt;wsp:rsid wsp:val=&quot;00E60683&quot;/&gt;&lt;wsp:rsid wsp:val=&quot;00E66D15&quot;/&gt;&lt;wsp:rsid wsp:val=&quot;00E707DD&quot;/&gt;&lt;wsp:rsid wsp:val=&quot;00E72CA0&quot;/&gt;&lt;wsp:rsid wsp:val=&quot;00E737F1&quot;/&gt;&lt;wsp:rsid wsp:val=&quot;00E75A45&quot;/&gt;&lt;wsp:rsid wsp:val=&quot;00E837C5&quot;/&gt;&lt;wsp:rsid wsp:val=&quot;00E8687D&quot;/&gt;&lt;wsp:rsid wsp:val=&quot;00E92165&quot;/&gt;&lt;wsp:rsid wsp:val=&quot;00E94D64&quot;/&gt;&lt;wsp:rsid wsp:val=&quot;00EA3BC9&quot;/&gt;&lt;wsp:rsid wsp:val=&quot;00EA69AE&quot;/&gt;&lt;wsp:rsid wsp:val=&quot;00EB14A5&quot;/&gt;&lt;wsp:rsid wsp:val=&quot;00EB3F39&quot;/&gt;&lt;wsp:rsid wsp:val=&quot;00EC12CE&quot;/&gt;&lt;wsp:rsid wsp:val=&quot;00EC42ED&quot;/&gt;&lt;wsp:rsid wsp:val=&quot;00ED56F5&quot;/&gt;&lt;wsp:rsid wsp:val=&quot;00EE3E3B&quot;/&gt;&lt;wsp:rsid wsp:val=&quot;00EF0735&quot;/&gt;&lt;wsp:rsid wsp:val=&quot;00EF0E39&quot;/&gt;&lt;wsp:rsid wsp:val=&quot;00EF548C&quot;/&gt;&lt;wsp:rsid wsp:val=&quot;00F04BAF&quot;/&gt;&lt;wsp:rsid wsp:val=&quot;00F0786A&quot;/&gt;&lt;wsp:rsid wsp:val=&quot;00F10B32&quot;/&gt;&lt;wsp:rsid wsp:val=&quot;00F172D0&quot;/&gt;&lt;wsp:rsid wsp:val=&quot;00F206D3&quot;/&gt;&lt;wsp:rsid wsp:val=&quot;00F2221F&quot;/&gt;&lt;wsp:rsid wsp:val=&quot;00F2560C&quot;/&gt;&lt;wsp:rsid wsp:val=&quot;00F372BB&quot;/&gt;&lt;wsp:rsid wsp:val=&quot;00F54331&quot;/&gt;&lt;wsp:rsid wsp:val=&quot;00F57142&quot;/&gt;&lt;wsp:rsid wsp:val=&quot;00F6183B&quot;/&gt;&lt;wsp:rsid wsp:val=&quot;00F665FF&quot;/&gt;&lt;wsp:rsid wsp:val=&quot;00F70246&quot;/&gt;&lt;wsp:rsid wsp:val=&quot;00F75ED1&quot;/&gt;&lt;wsp:rsid wsp:val=&quot;00F80546&quot;/&gt;&lt;wsp:rsid wsp:val=&quot;00F83C05&quot;/&gt;&lt;wsp:rsid wsp:val=&quot;00F83E62&quot;/&gt;&lt;wsp:rsid wsp:val=&quot;00F8498C&quot;/&gt;&lt;wsp:rsid wsp:val=&quot;00F861C0&quot;/&gt;&lt;wsp:rsid wsp:val=&quot;00F93F9D&quot;/&gt;&lt;wsp:rsid wsp:val=&quot;00F94DF1&quot;/&gt;&lt;wsp:rsid wsp:val=&quot;00F959B4&quot;/&gt;&lt;wsp:rsid wsp:val=&quot;00F96406&quot;/&gt;&lt;wsp:rsid wsp:val=&quot;00F9648C&quot;/&gt;&lt;wsp:rsid wsp:val=&quot;00F96965&quot;/&gt;&lt;wsp:rsid wsp:val=&quot;00F96FA6&quot;/&gt;&lt;wsp:rsid wsp:val=&quot;00FA16FC&quot;/&gt;&lt;wsp:rsid wsp:val=&quot;00FA284D&quot;/&gt;&lt;wsp:rsid wsp:val=&quot;00FB1811&quot;/&gt;&lt;wsp:rsid wsp:val=&quot;00FB26F4&quot;/&gt;&lt;wsp:rsid wsp:val=&quot;00FB56D4&quot;/&gt;&lt;wsp:rsid wsp:val=&quot;00FB79E7&quot;/&gt;&lt;wsp:rsid wsp:val=&quot;00FC12FC&quot;/&gt;&lt;wsp:rsid wsp:val=&quot;00FC511C&quot;/&gt;&lt;wsp:rsid wsp:val=&quot;00FC6560&quot;/&gt;&lt;wsp:rsid wsp:val=&quot;00FC66D2&quot;/&gt;&lt;wsp:rsid wsp:val=&quot;00FD17FD&quot;/&gt;&lt;wsp:rsid wsp:val=&quot;00FD2755&quot;/&gt;&lt;wsp:rsid wsp:val=&quot;00FD5F4D&quot;/&gt;&lt;wsp:rsid wsp:val=&quot;00FD6555&quot;/&gt;&lt;wsp:rsid wsp:val=&quot;00FE1EA8&quot;/&gt;&lt;wsp:rsid wsp:val=&quot;00FE4401&quot;/&gt;&lt;wsp:rsid wsp:val=&quot;00FE5E09&quot;/&gt;&lt;wsp:rsid wsp:val=&quot;00FE6B78&quot;/&gt;&lt;wsp:rsid wsp:val=&quot;00FF62C0&quot;/&gt;&lt;wsp:rsid wsp:val=&quot;00FF6C9E&quot;/&gt;&lt;wsp:rsid wsp:val=&quot;00FF710B&quot;/&gt;&lt;wsp:rsid wsp:val=&quot;00FF7731&quot;/&gt;&lt;/wsp:rsids&gt;&lt;/w:docPr&gt;&lt;w:body&gt;&lt;w:p wsp:rsidR=&quot;00000000&quot; wsp:rsidRDefault=&quot;00492FB5&quot;&gt;&lt;m:oMathPara&gt;&lt;m:oMath&gt;&lt;m:f&gt;&lt;m:fPr&gt;&lt;m:ctrlPr&gt;&lt;w:rPr&gt;&lt;w:rFonts w:ascii=&quot;Cambria Math&quot; w:fareast=&quot;Calibri&quot; w:h-ansi=&quot;Trebuchet MS&quot;/&gt;&lt;wx:font wx:val=&quot;Cambria Math&quot;/&gt;&lt;w:i/&gt;&lt;w:sz w:val=&quot;20&quot;/&gt;&lt;w:sz-cs w:val=&quot;20&quot;/&gt;&lt;w:lang w:val=&quot;EN-GB&quot;/&gt;&lt;/w:rPr&gt;&lt;/m:ctrlPr&gt;&lt;/m:fPr&gt;&lt;m:num&gt;&lt;m:r&gt;&lt;m:rPr&gt;&lt;m:nor/&gt;&lt;/m:rPr&gt;&lt;w:rPr&gt;&lt;w:rFonts w:ascii=&quot;Cambria Math&quot; w:h-ansi=&quot;Trebuchet MS&quot;/&gt;&lt;wx:font wx:val=&quot;Cambria Math&quot;/&gt;&lt;w:i/&gt;&lt;w:sz w:val=&quot;20&quot;/&gt;&lt;w:sz-cs w:val=&quot;20&quot;/&gt;&lt;/w:rPr&gt;&lt;m:t&gt;'&lt;/m:t&gt;&lt;/m:r&gt;&lt;m:r&gt;&lt;m:rPr&gt;&lt;m:nor/&gt;&lt;/m:rPr&gt;&lt;w:rPr&gt;&lt;w:rFonts w:ascii=&quot;Trebuchet MS&quot; w:h-ansi=&quot;Trebuchet MS&quot;/&gt;&lt;wx:font wx:val=&quot;Trebuchet MS&quot;/&gt;&lt;w:sz w:val=&quot;20&quot;/&gt;&lt;w:sz-cs w:val=&quot;20&quot;/&gt;&lt;/w:rPr&gt;&lt;m:t&gt;40000'&lt;/m:t&gt;&lt;/m:r&gt;&lt;/m:num&gt;&lt;m:den&gt;&lt;m:r&gt;&lt;m:rPr&gt;&lt;m:nor/&gt;&lt;/m:rPr&gt;&lt;w:rPr&gt;&lt;w:rFonts w:ascii=&quot;Trebuchet MS&quot; w:h-ansi=&quot;Trebuchet MS&quot;/&gt;&lt;wx:font wx:val=&quot;Trebuchet MS&quot;/&gt;&lt;w:sz w:val=&quot;20&quot;/&gt;&lt;w:sz-cs w:val=&quot;20&quot;/&gt;&lt;/w:rPr&gt;&lt;m:t&gt;125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11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or 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37" type="#_x0000_t75" style="width:26.4pt;height:24.6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efaultTabStop w:val=&quot;720&quot;/&gt;&lt;w:drawingGridHorizontalSpacing w:val=&quot;181&quot;/&gt;&lt;w:drawingGridVerticalSpacing w:val=&quot;181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867AA&quot;/&gt;&lt;wsp:rsid wsp:val=&quot;00006249&quot;/&gt;&lt;wsp:rsid wsp:val=&quot;0000697A&quot;/&gt;&lt;wsp:rsid wsp:val=&quot;0001587A&quot;/&gt;&lt;wsp:rsid wsp:val=&quot;00015E41&quot;/&gt;&lt;wsp:rsid wsp:val=&quot;00022F6D&quot;/&gt;&lt;wsp:rsid wsp:val=&quot;000260BF&quot;/&gt;&lt;wsp:rsid wsp:val=&quot;00032CCE&quot;/&gt;&lt;wsp:rsid wsp:val=&quot;00047A6B&quot;/&gt;&lt;wsp:rsid wsp:val=&quot;0005113C&quot;/&gt;&lt;wsp:rsid wsp:val=&quot;000545D8&quot;/&gt;&lt;wsp:rsid wsp:val=&quot;0006183E&quot;/&gt;&lt;wsp:rsid wsp:val=&quot;00062B47&quot;/&gt;&lt;wsp:rsid wsp:val=&quot;00065CF0&quot;/&gt;&lt;wsp:rsid wsp:val=&quot;0008524C&quot;/&gt;&lt;wsp:rsid wsp:val=&quot;0008778A&quot;/&gt;&lt;wsp:rsid wsp:val=&quot;00090B41&quot;/&gt;&lt;wsp:rsid wsp:val=&quot;000918EB&quot;/&gt;&lt;wsp:rsid wsp:val=&quot;00093788&quot;/&gt;&lt;wsp:rsid wsp:val=&quot;000A5421&quot;/&gt;&lt;wsp:rsid wsp:val=&quot;000A57A7&quot;/&gt;&lt;wsp:rsid wsp:val=&quot;000A72F6&quot;/&gt;&lt;wsp:rsid wsp:val=&quot;000B1973&quot;/&gt;&lt;wsp:rsid wsp:val=&quot;000B74EA&quot;/&gt;&lt;wsp:rsid wsp:val=&quot;000B7AEF&quot;/&gt;&lt;wsp:rsid wsp:val=&quot;000C3C6D&quot;/&gt;&lt;wsp:rsid wsp:val=&quot;000F6CE7&quot;/&gt;&lt;wsp:rsid wsp:val=&quot;00100349&quot;/&gt;&lt;wsp:rsid wsp:val=&quot;00101799&quot;/&gt;&lt;wsp:rsid wsp:val=&quot;00102C6C&quot;/&gt;&lt;wsp:rsid wsp:val=&quot;00105227&quot;/&gt;&lt;wsp:rsid wsp:val=&quot;00110450&quot;/&gt;&lt;wsp:rsid wsp:val=&quot;001106BD&quot;/&gt;&lt;wsp:rsid wsp:val=&quot;00120717&quot;/&gt;&lt;wsp:rsid wsp:val=&quot;00121D44&quot;/&gt;&lt;wsp:rsid wsp:val=&quot;001242E8&quot;/&gt;&lt;wsp:rsid wsp:val=&quot;00124EB6&quot;/&gt;&lt;wsp:rsid wsp:val=&quot;00125390&quot;/&gt;&lt;wsp:rsid wsp:val=&quot;001268D4&quot;/&gt;&lt;wsp:rsid wsp:val=&quot;00127710&quot;/&gt;&lt;wsp:rsid wsp:val=&quot;00127F20&quot;/&gt;&lt;wsp:rsid wsp:val=&quot;00131B9B&quot;/&gt;&lt;wsp:rsid wsp:val=&quot;0013430D&quot;/&gt;&lt;wsp:rsid wsp:val=&quot;00137616&quot;/&gt;&lt;wsp:rsid wsp:val=&quot;001406FD&quot;/&gt;&lt;wsp:rsid wsp:val=&quot;00141A9F&quot;/&gt;&lt;wsp:rsid wsp:val=&quot;00143A7D&quot;/&gt;&lt;wsp:rsid wsp:val=&quot;00146410&quot;/&gt;&lt;wsp:rsid wsp:val=&quot;00150540&quot;/&gt;&lt;wsp:rsid wsp:val=&quot;0015165A&quot;/&gt;&lt;wsp:rsid wsp:val=&quot;00153388&quot;/&gt;&lt;wsp:rsid wsp:val=&quot;00157430&quot;/&gt;&lt;wsp:rsid wsp:val=&quot;00160981&quot;/&gt;&lt;wsp:rsid wsp:val=&quot;001619C2&quot;/&gt;&lt;wsp:rsid wsp:val=&quot;001640CB&quot;/&gt;&lt;wsp:rsid wsp:val=&quot;001672B8&quot;/&gt;&lt;wsp:rsid wsp:val=&quot;00173CFE&quot;/&gt;&lt;wsp:rsid wsp:val=&quot;0017721D&quot;/&gt;&lt;wsp:rsid wsp:val=&quot;00177B8A&quot;/&gt;&lt;wsp:rsid wsp:val=&quot;001807F6&quot;/&gt;&lt;wsp:rsid wsp:val=&quot;0018095E&quot;/&gt;&lt;wsp:rsid wsp:val=&quot;00183C42&quot;/&gt;&lt;wsp:rsid wsp:val=&quot;00184BE9&quot;/&gt;&lt;wsp:rsid wsp:val=&quot;00190CE4&quot;/&gt;&lt;wsp:rsid wsp:val=&quot;0019118D&quot;/&gt;&lt;wsp:rsid wsp:val=&quot;00191630&quot;/&gt;&lt;wsp:rsid wsp:val=&quot;0019230B&quot;/&gt;&lt;wsp:rsid wsp:val=&quot;001A04D2&quot;/&gt;&lt;wsp:rsid wsp:val=&quot;001A0E86&quot;/&gt;&lt;wsp:rsid wsp:val=&quot;001A6A1E&quot;/&gt;&lt;wsp:rsid wsp:val=&quot;001A6F6F&quot;/&gt;&lt;wsp:rsid wsp:val=&quot;001A758A&quot;/&gt;&lt;wsp:rsid wsp:val=&quot;001B29EE&quot;/&gt;&lt;wsp:rsid wsp:val=&quot;001B4343&quot;/&gt;&lt;wsp:rsid wsp:val=&quot;001C1A24&quot;/&gt;&lt;wsp:rsid wsp:val=&quot;001C30F9&quot;/&gt;&lt;wsp:rsid wsp:val=&quot;001C608E&quot;/&gt;&lt;wsp:rsid wsp:val=&quot;001D176D&quot;/&gt;&lt;wsp:rsid wsp:val=&quot;001D3CBA&quot;/&gt;&lt;wsp:rsid wsp:val=&quot;001F1850&quot;/&gt;&lt;wsp:rsid wsp:val=&quot;001F1B5C&quot;/&gt;&lt;wsp:rsid wsp:val=&quot;001F4906&quot;/&gt;&lt;wsp:rsid wsp:val=&quot;001F50C4&quot;/&gt;&lt;wsp:rsid wsp:val=&quot;00203593&quot;/&gt;&lt;wsp:rsid wsp:val=&quot;0020719A&quot;/&gt;&lt;wsp:rsid wsp:val=&quot;00210097&quot;/&gt;&lt;wsp:rsid wsp:val=&quot;00210237&quot;/&gt;&lt;wsp:rsid wsp:val=&quot;00222FCB&quot;/&gt;&lt;wsp:rsid wsp:val=&quot;00225D5D&quot;/&gt;&lt;wsp:rsid wsp:val=&quot;002317CA&quot;/&gt;&lt;wsp:rsid wsp:val=&quot;002422E4&quot;/&gt;&lt;wsp:rsid wsp:val=&quot;002446B3&quot;/&gt;&lt;wsp:rsid wsp:val=&quot;0024505B&quot;/&gt;&lt;wsp:rsid wsp:val=&quot;00245E31&quot;/&gt;&lt;wsp:rsid wsp:val=&quot;002476B7&quot;/&gt;&lt;wsp:rsid wsp:val=&quot;002511BD&quot;/&gt;&lt;wsp:rsid wsp:val=&quot;002539D2&quot;/&gt;&lt;wsp:rsid wsp:val=&quot;0025540B&quot;/&gt;&lt;wsp:rsid wsp:val=&quot;00257611&quot;/&gt;&lt;wsp:rsid wsp:val=&quot;00257FB3&quot;/&gt;&lt;wsp:rsid wsp:val=&quot;002645F4&quot;/&gt;&lt;wsp:rsid wsp:val=&quot;002701A1&quot;/&gt;&lt;wsp:rsid wsp:val=&quot;0027135B&quot;/&gt;&lt;wsp:rsid wsp:val=&quot;00271644&quot;/&gt;&lt;wsp:rsid wsp:val=&quot;00275E99&quot;/&gt;&lt;wsp:rsid wsp:val=&quot;00280290&quot;/&gt;&lt;wsp:rsid wsp:val=&quot;002825C9&quot;/&gt;&lt;wsp:rsid wsp:val=&quot;00285DB2&quot;/&gt;&lt;wsp:rsid wsp:val=&quot;00285F67&quot;/&gt;&lt;wsp:rsid wsp:val=&quot;0029353F&quot;/&gt;&lt;wsp:rsid wsp:val=&quot;002A303D&quot;/&gt;&lt;wsp:rsid wsp:val=&quot;002A5919&quot;/&gt;&lt;wsp:rsid wsp:val=&quot;002A5F80&quot;/&gt;&lt;wsp:rsid wsp:val=&quot;002B0D6A&quot;/&gt;&lt;wsp:rsid wsp:val=&quot;002B1A88&quot;/&gt;&lt;wsp:rsid wsp:val=&quot;002C52CF&quot;/&gt;&lt;wsp:rsid wsp:val=&quot;002D0DE2&quot;/&gt;&lt;wsp:rsid wsp:val=&quot;002D2296&quot;/&gt;&lt;wsp:rsid wsp:val=&quot;002D3BDD&quot;/&gt;&lt;wsp:rsid wsp:val=&quot;002D700D&quot;/&gt;&lt;wsp:rsid wsp:val=&quot;002D7D4C&quot;/&gt;&lt;wsp:rsid wsp:val=&quot;002E1371&quot;/&gt;&lt;wsp:rsid wsp:val=&quot;002E75DF&quot;/&gt;&lt;wsp:rsid wsp:val=&quot;002F5F6B&quot;/&gt;&lt;wsp:rsid wsp:val=&quot;00300415&quot;/&gt;&lt;wsp:rsid wsp:val=&quot;00306EE9&quot;/&gt;&lt;wsp:rsid wsp:val=&quot;003075F7&quot;/&gt;&lt;wsp:rsid wsp:val=&quot;00312473&quot;/&gt;&lt;wsp:rsid wsp:val=&quot;003146E2&quot;/&gt;&lt;wsp:rsid wsp:val=&quot;00315DBA&quot;/&gt;&lt;wsp:rsid wsp:val=&quot;003174E2&quot;/&gt;&lt;wsp:rsid wsp:val=&quot;00317E6F&quot;/&gt;&lt;wsp:rsid wsp:val=&quot;00320466&quot;/&gt;&lt;wsp:rsid wsp:val=&quot;00325440&quot;/&gt;&lt;wsp:rsid wsp:val=&quot;003305AE&quot;/&gt;&lt;wsp:rsid wsp:val=&quot;00332CF8&quot;/&gt;&lt;wsp:rsid wsp:val=&quot;00342E90&quot;/&gt;&lt;wsp:rsid wsp:val=&quot;00344B64&quot;/&gt;&lt;wsp:rsid wsp:val=&quot;00364685&quot;/&gt;&lt;wsp:rsid wsp:val=&quot;003705CC&quot;/&gt;&lt;wsp:rsid wsp:val=&quot;00372F4C&quot;/&gt;&lt;wsp:rsid wsp:val=&quot;00373B00&quot;/&gt;&lt;wsp:rsid wsp:val=&quot;00376003&quot;/&gt;&lt;wsp:rsid wsp:val=&quot;00376209&quot;/&gt;&lt;wsp:rsid wsp:val=&quot;00376EF3&quot;/&gt;&lt;wsp:rsid wsp:val=&quot;00380944&quot;/&gt;&lt;wsp:rsid wsp:val=&quot;00381D56&quot;/&gt;&lt;wsp:rsid wsp:val=&quot;003820CE&quot;/&gt;&lt;wsp:rsid wsp:val=&quot;003867AA&quot;/&gt;&lt;wsp:rsid wsp:val=&quot;003906EF&quot;/&gt;&lt;wsp:rsid wsp:val=&quot;00393CEE&quot;/&gt;&lt;wsp:rsid wsp:val=&quot;00396254&quot;/&gt;&lt;wsp:rsid wsp:val=&quot;0039708A&quot;/&gt;&lt;wsp:rsid wsp:val=&quot;00397FA7&quot;/&gt;&lt;wsp:rsid wsp:val=&quot;003A1A31&quot;/&gt;&lt;wsp:rsid wsp:val=&quot;003A4F48&quot;/&gt;&lt;wsp:rsid wsp:val=&quot;003A616F&quot;/&gt;&lt;wsp:rsid wsp:val=&quot;003A68B4&quot;/&gt;&lt;wsp:rsid wsp:val=&quot;003B19E3&quot;/&gt;&lt;wsp:rsid wsp:val=&quot;003B20D8&quot;/&gt;&lt;wsp:rsid wsp:val=&quot;003B2C03&quot;/&gt;&lt;wsp:rsid wsp:val=&quot;003B4D74&quot;/&gt;&lt;wsp:rsid wsp:val=&quot;003B59BF&quot;/&gt;&lt;wsp:rsid wsp:val=&quot;003B5B54&quot;/&gt;&lt;wsp:rsid wsp:val=&quot;003B641A&quot;/&gt;&lt;wsp:rsid wsp:val=&quot;003C0D09&quot;/&gt;&lt;wsp:rsid wsp:val=&quot;003C3033&quot;/&gt;&lt;wsp:rsid wsp:val=&quot;003C5B4F&quot;/&gt;&lt;wsp:rsid wsp:val=&quot;003C74EC&quot;/&gt;&lt;wsp:rsid wsp:val=&quot;003D1D53&quot;/&gt;&lt;wsp:rsid wsp:val=&quot;003D6B9E&quot;/&gt;&lt;wsp:rsid wsp:val=&quot;003D7639&quot;/&gt;&lt;wsp:rsid wsp:val=&quot;003D7921&quot;/&gt;&lt;wsp:rsid wsp:val=&quot;003E41C6&quot;/&gt;&lt;wsp:rsid wsp:val=&quot;003E4AF1&quot;/&gt;&lt;wsp:rsid wsp:val=&quot;003E4F14&quot;/&gt;&lt;wsp:rsid wsp:val=&quot;003F4587&quot;/&gt;&lt;wsp:rsid wsp:val=&quot;003F7489&quot;/&gt;&lt;wsp:rsid wsp:val=&quot;00401F1D&quot;/&gt;&lt;wsp:rsid wsp:val=&quot;00403BF2&quot;/&gt;&lt;wsp:rsid wsp:val=&quot;004078B7&quot;/&gt;&lt;wsp:rsid wsp:val=&quot;0041490F&quot;/&gt;&lt;wsp:rsid wsp:val=&quot;00414D8C&quot;/&gt;&lt;wsp:rsid wsp:val=&quot;00417821&quot;/&gt;&lt;wsp:rsid wsp:val=&quot;00417B23&quot;/&gt;&lt;wsp:rsid wsp:val=&quot;0042193A&quot;/&gt;&lt;wsp:rsid wsp:val=&quot;00421FF4&quot;/&gt;&lt;wsp:rsid wsp:val=&quot;00434364&quot;/&gt;&lt;wsp:rsid wsp:val=&quot;00434389&quot;/&gt;&lt;wsp:rsid wsp:val=&quot;00435F59&quot;/&gt;&lt;wsp:rsid wsp:val=&quot;004375BA&quot;/&gt;&lt;wsp:rsid wsp:val=&quot;00442B7E&quot;/&gt;&lt;wsp:rsid wsp:val=&quot;0044689D&quot;/&gt;&lt;wsp:rsid wsp:val=&quot;00450773&quot;/&gt;&lt;wsp:rsid wsp:val=&quot;00452D7A&quot;/&gt;&lt;wsp:rsid wsp:val=&quot;00454DED&quot;/&gt;&lt;wsp:rsid wsp:val=&quot;00460229&quot;/&gt;&lt;wsp:rsid wsp:val=&quot;0046234A&quot;/&gt;&lt;wsp:rsid wsp:val=&quot;0046300F&quot;/&gt;&lt;wsp:rsid wsp:val=&quot;004669D0&quot;/&gt;&lt;wsp:rsid wsp:val=&quot;00477DA9&quot;/&gt;&lt;wsp:rsid wsp:val=&quot;00477E3A&quot;/&gt;&lt;wsp:rsid wsp:val=&quot;0048085F&quot;/&gt;&lt;wsp:rsid wsp:val=&quot;00481797&quot;/&gt;&lt;wsp:rsid wsp:val=&quot;0048797B&quot;/&gt;&lt;wsp:rsid wsp:val=&quot;004920F9&quot;/&gt;&lt;wsp:rsid wsp:val=&quot;004937A6&quot;/&gt;&lt;wsp:rsid wsp:val=&quot;00497D45&quot;/&gt;&lt;wsp:rsid wsp:val=&quot;004A17A2&quot;/&gt;&lt;wsp:rsid wsp:val=&quot;004A3702&quot;/&gt;&lt;wsp:rsid wsp:val=&quot;004A62C5&quot;/&gt;&lt;wsp:rsid wsp:val=&quot;004A6EF9&quot;/&gt;&lt;wsp:rsid wsp:val=&quot;004B142F&quot;/&gt;&lt;wsp:rsid wsp:val=&quot;004B1875&quot;/&gt;&lt;wsp:rsid wsp:val=&quot;004B5A80&quot;/&gt;&lt;wsp:rsid wsp:val=&quot;004B5C6A&quot;/&gt;&lt;wsp:rsid wsp:val=&quot;004C1D3E&quot;/&gt;&lt;wsp:rsid wsp:val=&quot;004C4FF0&quot;/&gt;&lt;wsp:rsid wsp:val=&quot;004C5436&quot;/&gt;&lt;wsp:rsid wsp:val=&quot;004C67F6&quot;/&gt;&lt;wsp:rsid wsp:val=&quot;004D0A2D&quot;/&gt;&lt;wsp:rsid wsp:val=&quot;004D62A3&quot;/&gt;&lt;wsp:rsid wsp:val=&quot;004E1A0F&quot;/&gt;&lt;wsp:rsid wsp:val=&quot;004E335C&quot;/&gt;&lt;wsp:rsid wsp:val=&quot;004E6D9B&quot;/&gt;&lt;wsp:rsid wsp:val=&quot;004E7337&quot;/&gt;&lt;wsp:rsid wsp:val=&quot;004E7A95&quot;/&gt;&lt;wsp:rsid wsp:val=&quot;004F1A22&quot;/&gt;&lt;wsp:rsid wsp:val=&quot;004F497D&quot;/&gt;&lt;wsp:rsid wsp:val=&quot;004F4D64&quot;/&gt;&lt;wsp:rsid wsp:val=&quot;004F6DA8&quot;/&gt;&lt;wsp:rsid wsp:val=&quot;00501F31&quot;/&gt;&lt;wsp:rsid wsp:val=&quot;00502A84&quot;/&gt;&lt;wsp:rsid wsp:val=&quot;00503072&quot;/&gt;&lt;wsp:rsid wsp:val=&quot;00507825&quot;/&gt;&lt;wsp:rsid wsp:val=&quot;005145BD&quot;/&gt;&lt;wsp:rsid wsp:val=&quot;00517E35&quot;/&gt;&lt;wsp:rsid wsp:val=&quot;00527A03&quot;/&gt;&lt;wsp:rsid wsp:val=&quot;005348D9&quot;/&gt;&lt;wsp:rsid wsp:val=&quot;00537B76&quot;/&gt;&lt;wsp:rsid wsp:val=&quot;005422E3&quot;/&gt;&lt;wsp:rsid wsp:val=&quot;0054257F&quot;/&gt;&lt;wsp:rsid wsp:val=&quot;0054283F&quot;/&gt;&lt;wsp:rsid wsp:val=&quot;00544A2B&quot;/&gt;&lt;wsp:rsid wsp:val=&quot;005454CA&quot;/&gt;&lt;wsp:rsid wsp:val=&quot;00547D68&quot;/&gt;&lt;wsp:rsid wsp:val=&quot;00550291&quot;/&gt;&lt;wsp:rsid wsp:val=&quot;00552A43&quot;/&gt;&lt;wsp:rsid wsp:val=&quot;005544F5&quot;/&gt;&lt;wsp:rsid wsp:val=&quot;005713DD&quot;/&gt;&lt;wsp:rsid wsp:val=&quot;005720C4&quot;/&gt;&lt;wsp:rsid wsp:val=&quot;00572BC6&quot;/&gt;&lt;wsp:rsid wsp:val=&quot;00576835&quot;/&gt;&lt;wsp:rsid wsp:val=&quot;005773B5&quot;/&gt;&lt;wsp:rsid wsp:val=&quot;00590072&quot;/&gt;&lt;wsp:rsid wsp:val=&quot;005918C1&quot;/&gt;&lt;wsp:rsid wsp:val=&quot;00591AF3&quot;/&gt;&lt;wsp:rsid wsp:val=&quot;0059547A&quot;/&gt;&lt;wsp:rsid wsp:val=&quot;005A155C&quot;/&gt;&lt;wsp:rsid wsp:val=&quot;005A3D8B&quot;/&gt;&lt;wsp:rsid wsp:val=&quot;005A419B&quot;/&gt;&lt;wsp:rsid wsp:val=&quot;005A6987&quot;/&gt;&lt;wsp:rsid wsp:val=&quot;005A7D06&quot;/&gt;&lt;wsp:rsid wsp:val=&quot;005B39E5&quot;/&gt;&lt;wsp:rsid wsp:val=&quot;005B4F11&quot;/&gt;&lt;wsp:rsid wsp:val=&quot;005B4F46&quot;/&gt;&lt;wsp:rsid wsp:val=&quot;005B5BF1&quot;/&gt;&lt;wsp:rsid wsp:val=&quot;005C1580&quot;/&gt;&lt;wsp:rsid wsp:val=&quot;005C1E05&quot;/&gt;&lt;wsp:rsid wsp:val=&quot;005C3354&quot;/&gt;&lt;wsp:rsid wsp:val=&quot;005D0035&quot;/&gt;&lt;wsp:rsid wsp:val=&quot;005D0397&quot;/&gt;&lt;wsp:rsid wsp:val=&quot;005D3741&quot;/&gt;&lt;wsp:rsid wsp:val=&quot;005D78CE&quot;/&gt;&lt;wsp:rsid wsp:val=&quot;005E195E&quot;/&gt;&lt;wsp:rsid wsp:val=&quot;005E4BA2&quot;/&gt;&lt;wsp:rsid wsp:val=&quot;005F0AC7&quot;/&gt;&lt;wsp:rsid wsp:val=&quot;005F125F&quot;/&gt;&lt;wsp:rsid wsp:val=&quot;005F4046&quot;/&gt;&lt;wsp:rsid wsp:val=&quot;005F6FA3&quot;/&gt;&lt;wsp:rsid wsp:val=&quot;006021FA&quot;/&gt;&lt;wsp:rsid wsp:val=&quot;00603196&quot;/&gt;&lt;wsp:rsid wsp:val=&quot;00603896&quot;/&gt;&lt;wsp:rsid wsp:val=&quot;0061020D&quot;/&gt;&lt;wsp:rsid wsp:val=&quot;006127A0&quot;/&gt;&lt;wsp:rsid wsp:val=&quot;0061404D&quot;/&gt;&lt;wsp:rsid wsp:val=&quot;006206E6&quot;/&gt;&lt;wsp:rsid wsp:val=&quot;0062169C&quot;/&gt;&lt;wsp:rsid wsp:val=&quot;00626C44&quot;/&gt;&lt;wsp:rsid wsp:val=&quot;00627949&quot;/&gt;&lt;wsp:rsid wsp:val=&quot;00633C9B&quot;/&gt;&lt;wsp:rsid wsp:val=&quot;00636099&quot;/&gt;&lt;wsp:rsid wsp:val=&quot;00640378&quot;/&gt;&lt;wsp:rsid wsp:val=&quot;006430B4&quot;/&gt;&lt;wsp:rsid wsp:val=&quot;00645C00&quot;/&gt;&lt;wsp:rsid wsp:val=&quot;00646A38&quot;/&gt;&lt;wsp:rsid wsp:val=&quot;006518E4&quot;/&gt;&lt;wsp:rsid wsp:val=&quot;0065703F&quot;/&gt;&lt;wsp:rsid wsp:val=&quot;00662EAE&quot;/&gt;&lt;wsp:rsid wsp:val=&quot;006753C5&quot;/&gt;&lt;wsp:rsid wsp:val=&quot;006773B9&quot;/&gt;&lt;wsp:rsid wsp:val=&quot;00680675&quot;/&gt;&lt;wsp:rsid wsp:val=&quot;00686D0C&quot;/&gt;&lt;wsp:rsid wsp:val=&quot;00690A5A&quot;/&gt;&lt;wsp:rsid wsp:val=&quot;00690F87&quot;/&gt;&lt;wsp:rsid wsp:val=&quot;00692737&quot;/&gt;&lt;wsp:rsid wsp:val=&quot;006945B0&quot;/&gt;&lt;wsp:rsid wsp:val=&quot;0069515B&quot;/&gt;&lt;wsp:rsid wsp:val=&quot;00697DF9&quot;/&gt;&lt;wsp:rsid wsp:val=&quot;006A048E&quot;/&gt;&lt;wsp:rsid wsp:val=&quot;006A1F27&quot;/&gt;&lt;wsp:rsid wsp:val=&quot;006A4120&quot;/&gt;&lt;wsp:rsid wsp:val=&quot;006A4C5A&quot;/&gt;&lt;wsp:rsid wsp:val=&quot;006B29C8&quot;/&gt;&lt;wsp:rsid wsp:val=&quot;006B4AEC&quot;/&gt;&lt;wsp:rsid wsp:val=&quot;006C1186&quot;/&gt;&lt;wsp:rsid wsp:val=&quot;006C3994&quot;/&gt;&lt;wsp:rsid wsp:val=&quot;006E3F85&quot;/&gt;&lt;wsp:rsid wsp:val=&quot;006E44EE&quot;/&gt;&lt;wsp:rsid wsp:val=&quot;006E606C&quot;/&gt;&lt;wsp:rsid wsp:val=&quot;006F5712&quot;/&gt;&lt;wsp:rsid wsp:val=&quot;006F7787&quot;/&gt;&lt;wsp:rsid wsp:val=&quot;006F7BC2&quot;/&gt;&lt;wsp:rsid wsp:val=&quot;00701BBB&quot;/&gt;&lt;wsp:rsid wsp:val=&quot;00701E61&quot;/&gt;&lt;wsp:rsid wsp:val=&quot;00704F94&quot;/&gt;&lt;wsp:rsid wsp:val=&quot;00711D7D&quot;/&gt;&lt;wsp:rsid wsp:val=&quot;00711FCF&quot;/&gt;&lt;wsp:rsid wsp:val=&quot;007154D4&quot;/&gt;&lt;wsp:rsid wsp:val=&quot;00716094&quot;/&gt;&lt;wsp:rsid wsp:val=&quot;007166DB&quot;/&gt;&lt;wsp:rsid wsp:val=&quot;00717800&quot;/&gt;&lt;wsp:rsid wsp:val=&quot;00717A37&quot;/&gt;&lt;wsp:rsid wsp:val=&quot;00720809&quot;/&gt;&lt;wsp:rsid wsp:val=&quot;007248A5&quot;/&gt;&lt;wsp:rsid wsp:val=&quot;00727B09&quot;/&gt;&lt;wsp:rsid wsp:val=&quot;00732D4C&quot;/&gt;&lt;wsp:rsid wsp:val=&quot;00734740&quot;/&gt;&lt;wsp:rsid wsp:val=&quot;00740983&quot;/&gt;&lt;wsp:rsid wsp:val=&quot;007436CA&quot;/&gt;&lt;wsp:rsid wsp:val=&quot;007452E3&quot;/&gt;&lt;wsp:rsid wsp:val=&quot;00750BCB&quot;/&gt;&lt;wsp:rsid wsp:val=&quot;0075178A&quot;/&gt;&lt;wsp:rsid wsp:val=&quot;00756BF4&quot;/&gt;&lt;wsp:rsid wsp:val=&quot;00762DD3&quot;/&gt;&lt;wsp:rsid wsp:val=&quot;00781FD2&quot;/&gt;&lt;wsp:rsid wsp:val=&quot;00783EF2&quot;/&gt;&lt;wsp:rsid wsp:val=&quot;007852F8&quot;/&gt;&lt;wsp:rsid wsp:val=&quot;007919B7&quot;/&gt;&lt;wsp:rsid wsp:val=&quot;00791C6E&quot;/&gt;&lt;wsp:rsid wsp:val=&quot;007A073E&quot;/&gt;&lt;wsp:rsid wsp:val=&quot;007A2BD8&quot;/&gt;&lt;wsp:rsid wsp:val=&quot;007A3050&quot;/&gt;&lt;wsp:rsid wsp:val=&quot;007B0034&quot;/&gt;&lt;wsp:rsid wsp:val=&quot;007B3091&quot;/&gt;&lt;wsp:rsid wsp:val=&quot;007B7AE2&quot;/&gt;&lt;wsp:rsid wsp:val=&quot;007C0695&quot;/&gt;&lt;wsp:rsid wsp:val=&quot;007C2358&quot;/&gt;&lt;wsp:rsid wsp:val=&quot;007C350F&quot;/&gt;&lt;wsp:rsid wsp:val=&quot;007C5AAB&quot;/&gt;&lt;wsp:rsid wsp:val=&quot;007C5B45&quot;/&gt;&lt;wsp:rsid wsp:val=&quot;007D06C5&quot;/&gt;&lt;wsp:rsid wsp:val=&quot;007E461C&quot;/&gt;&lt;wsp:rsid wsp:val=&quot;007F0699&quot;/&gt;&lt;wsp:rsid wsp:val=&quot;007F2366&quot;/&gt;&lt;wsp:rsid wsp:val=&quot;00805EA1&quot;/&gt;&lt;wsp:rsid wsp:val=&quot;0082065C&quot;/&gt;&lt;wsp:rsid wsp:val=&quot;008206DA&quot;/&gt;&lt;wsp:rsid wsp:val=&quot;00820B24&quot;/&gt;&lt;wsp:rsid wsp:val=&quot;00821528&quot;/&gt;&lt;wsp:rsid wsp:val=&quot;00824A7D&quot;/&gt;&lt;wsp:rsid wsp:val=&quot;00827CE8&quot;/&gt;&lt;wsp:rsid wsp:val=&quot;0083354E&quot;/&gt;&lt;wsp:rsid wsp:val=&quot;00843A83&quot;/&gt;&lt;wsp:rsid wsp:val=&quot;008475BF&quot;/&gt;&lt;wsp:rsid wsp:val=&quot;008539CE&quot;/&gt;&lt;wsp:rsid wsp:val=&quot;008579BB&quot;/&gt;&lt;wsp:rsid wsp:val=&quot;00864309&quot;/&gt;&lt;wsp:rsid wsp:val=&quot;0086638B&quot;/&gt;&lt;wsp:rsid wsp:val=&quot;00866A30&quot;/&gt;&lt;wsp:rsid wsp:val=&quot;00866C84&quot;/&gt;&lt;wsp:rsid wsp:val=&quot;00867863&quot;/&gt;&lt;wsp:rsid wsp:val=&quot;00872DA2&quot;/&gt;&lt;wsp:rsid wsp:val=&quot;00877D5C&quot;/&gt;&lt;wsp:rsid wsp:val=&quot;008800FA&quot;/&gt;&lt;wsp:rsid wsp:val=&quot;00882625&quot;/&gt;&lt;wsp:rsid wsp:val=&quot;0089242D&quot;/&gt;&lt;wsp:rsid wsp:val=&quot;008A34F5&quot;/&gt;&lt;wsp:rsid wsp:val=&quot;008A358B&quot;/&gt;&lt;wsp:rsid wsp:val=&quot;008A39AB&quot;/&gt;&lt;wsp:rsid wsp:val=&quot;008A5B95&quot;/&gt;&lt;wsp:rsid wsp:val=&quot;008B2078&quot;/&gt;&lt;wsp:rsid wsp:val=&quot;008B256D&quot;/&gt;&lt;wsp:rsid wsp:val=&quot;008C3C0B&quot;/&gt;&lt;wsp:rsid wsp:val=&quot;008C5C67&quot;/&gt;&lt;wsp:rsid wsp:val=&quot;008D1073&quot;/&gt;&lt;wsp:rsid wsp:val=&quot;008D533A&quot;/&gt;&lt;wsp:rsid wsp:val=&quot;008E1BC8&quot;/&gt;&lt;wsp:rsid wsp:val=&quot;008E2F67&quot;/&gt;&lt;wsp:rsid wsp:val=&quot;008F274A&quot;/&gt;&lt;wsp:rsid wsp:val=&quot;008F3768&quot;/&gt;&lt;wsp:rsid wsp:val=&quot;00900E74&quot;/&gt;&lt;wsp:rsid wsp:val=&quot;00904E0D&quot;/&gt;&lt;wsp:rsid wsp:val=&quot;009058C6&quot;/&gt;&lt;wsp:rsid wsp:val=&quot;00910832&quot;/&gt;&lt;wsp:rsid wsp:val=&quot;00911D11&quot;/&gt;&lt;wsp:rsid wsp:val=&quot;009123C6&quot;/&gt;&lt;wsp:rsid wsp:val=&quot;0091438E&quot;/&gt;&lt;wsp:rsid wsp:val=&quot;00921ABB&quot;/&gt;&lt;wsp:rsid wsp:val=&quot;00922562&quot;/&gt;&lt;wsp:rsid wsp:val=&quot;00925D53&quot;/&gt;&lt;wsp:rsid wsp:val=&quot;0093372C&quot;/&gt;&lt;wsp:rsid wsp:val=&quot;00940456&quot;/&gt;&lt;wsp:rsid wsp:val=&quot;009415C0&quot;/&gt;&lt;wsp:rsid wsp:val=&quot;00945B75&quot;/&gt;&lt;wsp:rsid wsp:val=&quot;00947176&quot;/&gt;&lt;wsp:rsid wsp:val=&quot;0095629E&quot;/&gt;&lt;wsp:rsid wsp:val=&quot;00964F5D&quot;/&gt;&lt;wsp:rsid wsp:val=&quot;00965BA4&quot;/&gt;&lt;wsp:rsid wsp:val=&quot;00973557&quot;/&gt;&lt;wsp:rsid wsp:val=&quot;0097635F&quot;/&gt;&lt;wsp:rsid wsp:val=&quot;00982BA6&quot;/&gt;&lt;wsp:rsid wsp:val=&quot;00984A5D&quot;/&gt;&lt;wsp:rsid wsp:val=&quot;00986098&quot;/&gt;&lt;wsp:rsid wsp:val=&quot;0098664C&quot;/&gt;&lt;wsp:rsid wsp:val=&quot;00987700&quot;/&gt;&lt;wsp:rsid wsp:val=&quot;009A34DA&quot;/&gt;&lt;wsp:rsid wsp:val=&quot;009B254A&quot;/&gt;&lt;wsp:rsid wsp:val=&quot;009B2807&quot;/&gt;&lt;wsp:rsid wsp:val=&quot;009B4C2F&quot;/&gt;&lt;wsp:rsid wsp:val=&quot;009B7549&quot;/&gt;&lt;wsp:rsid wsp:val=&quot;009C0970&quot;/&gt;&lt;wsp:rsid wsp:val=&quot;009C5C87&quot;/&gt;&lt;wsp:rsid wsp:val=&quot;009C6ABB&quot;/&gt;&lt;wsp:rsid wsp:val=&quot;009C7BCF&quot;/&gt;&lt;wsp:rsid wsp:val=&quot;009D3E1E&quot;/&gt;&lt;wsp:rsid wsp:val=&quot;009D3FA8&quot;/&gt;&lt;wsp:rsid wsp:val=&quot;009D70EE&quot;/&gt;&lt;wsp:rsid wsp:val=&quot;009D7169&quot;/&gt;&lt;wsp:rsid wsp:val=&quot;009D7842&quot;/&gt;&lt;wsp:rsid wsp:val=&quot;009E0893&quot;/&gt;&lt;wsp:rsid wsp:val=&quot;009E1E1D&quot;/&gt;&lt;wsp:rsid wsp:val=&quot;009E6271&quot;/&gt;&lt;wsp:rsid wsp:val=&quot;009E63E2&quot;/&gt;&lt;wsp:rsid wsp:val=&quot;009F07E0&quot;/&gt;&lt;wsp:rsid wsp:val=&quot;009F5DF3&quot;/&gt;&lt;wsp:rsid wsp:val=&quot;00A00F26&quot;/&gt;&lt;wsp:rsid wsp:val=&quot;00A01653&quot;/&gt;&lt;wsp:rsid wsp:val=&quot;00A039E9&quot;/&gt;&lt;wsp:rsid wsp:val=&quot;00A10B5E&quot;/&gt;&lt;wsp:rsid wsp:val=&quot;00A11F00&quot;/&gt;&lt;wsp:rsid wsp:val=&quot;00A1740B&quot;/&gt;&lt;wsp:rsid wsp:val=&quot;00A251C7&quot;/&gt;&lt;wsp:rsid wsp:val=&quot;00A2552A&quot;/&gt;&lt;wsp:rsid wsp:val=&quot;00A257BA&quot;/&gt;&lt;wsp:rsid wsp:val=&quot;00A305A1&quot;/&gt;&lt;wsp:rsid wsp:val=&quot;00A30C36&quot;/&gt;&lt;wsp:rsid wsp:val=&quot;00A3751C&quot;/&gt;&lt;wsp:rsid wsp:val=&quot;00A37687&quot;/&gt;&lt;wsp:rsid wsp:val=&quot;00A37707&quot;/&gt;&lt;wsp:rsid wsp:val=&quot;00A53327&quot;/&gt;&lt;wsp:rsid wsp:val=&quot;00A56494&quot;/&gt;&lt;wsp:rsid wsp:val=&quot;00A61DEF&quot;/&gt;&lt;wsp:rsid wsp:val=&quot;00A62934&quot;/&gt;&lt;wsp:rsid wsp:val=&quot;00A67447&quot;/&gt;&lt;wsp:rsid wsp:val=&quot;00A678D7&quot;/&gt;&lt;wsp:rsid wsp:val=&quot;00A702AD&quot;/&gt;&lt;wsp:rsid wsp:val=&quot;00A71185&quot;/&gt;&lt;wsp:rsid wsp:val=&quot;00A72057&quot;/&gt;&lt;wsp:rsid wsp:val=&quot;00A724D2&quot;/&gt;&lt;wsp:rsid wsp:val=&quot;00A93D53&quot;/&gt;&lt;wsp:rsid wsp:val=&quot;00A94D6B&quot;/&gt;&lt;wsp:rsid wsp:val=&quot;00A95BD7&quot;/&gt;&lt;wsp:rsid wsp:val=&quot;00A979E3&quot;/&gt;&lt;wsp:rsid wsp:val=&quot;00AA0117&quot;/&gt;&lt;wsp:rsid wsp:val=&quot;00AA2F48&quot;/&gt;&lt;wsp:rsid wsp:val=&quot;00AB093B&quot;/&gt;&lt;wsp:rsid wsp:val=&quot;00AB0BE9&quot;/&gt;&lt;wsp:rsid wsp:val=&quot;00AB2AEB&quot;/&gt;&lt;wsp:rsid wsp:val=&quot;00AB591F&quot;/&gt;&lt;wsp:rsid wsp:val=&quot;00AC092C&quot;/&gt;&lt;wsp:rsid wsp:val=&quot;00AC1324&quot;/&gt;&lt;wsp:rsid wsp:val=&quot;00AC5E72&quot;/&gt;&lt;wsp:rsid wsp:val=&quot;00AD28AB&quot;/&gt;&lt;wsp:rsid wsp:val=&quot;00AD49BB&quot;/&gt;&lt;wsp:rsid wsp:val=&quot;00AD52CA&quot;/&gt;&lt;wsp:rsid wsp:val=&quot;00AD5E29&quot;/&gt;&lt;wsp:rsid wsp:val=&quot;00AE099E&quot;/&gt;&lt;wsp:rsid wsp:val=&quot;00AE1246&quot;/&gt;&lt;wsp:rsid wsp:val=&quot;00AE1BD6&quot;/&gt;&lt;wsp:rsid wsp:val=&quot;00AE1F53&quot;/&gt;&lt;wsp:rsid wsp:val=&quot;00AE3B0B&quot;/&gt;&lt;wsp:rsid wsp:val=&quot;00AE4892&quot;/&gt;&lt;wsp:rsid wsp:val=&quot;00AE5055&quot;/&gt;&lt;wsp:rsid wsp:val=&quot;00AE6529&quot;/&gt;&lt;wsp:rsid wsp:val=&quot;00AE6B8E&quot;/&gt;&lt;wsp:rsid wsp:val=&quot;00AE6E79&quot;/&gt;&lt;wsp:rsid wsp:val=&quot;00AF1915&quot;/&gt;&lt;wsp:rsid wsp:val=&quot;00AF7BB3&quot;/&gt;&lt;wsp:rsid wsp:val=&quot;00B00337&quot;/&gt;&lt;wsp:rsid wsp:val=&quot;00B04162&quot;/&gt;&lt;wsp:rsid wsp:val=&quot;00B122A1&quot;/&gt;&lt;wsp:rsid wsp:val=&quot;00B16BFF&quot;/&gt;&lt;wsp:rsid wsp:val=&quot;00B20077&quot;/&gt;&lt;wsp:rsid wsp:val=&quot;00B20E6C&quot;/&gt;&lt;wsp:rsid wsp:val=&quot;00B242E0&quot;/&gt;&lt;wsp:rsid wsp:val=&quot;00B247C6&quot;/&gt;&lt;wsp:rsid wsp:val=&quot;00B26AD5&quot;/&gt;&lt;wsp:rsid wsp:val=&quot;00B332EA&quot;/&gt;&lt;wsp:rsid wsp:val=&quot;00B35C17&quot;/&gt;&lt;wsp:rsid wsp:val=&quot;00B375CC&quot;/&gt;&lt;wsp:rsid wsp:val=&quot;00B403E9&quot;/&gt;&lt;wsp:rsid wsp:val=&quot;00B43CC4&quot;/&gt;&lt;wsp:rsid wsp:val=&quot;00B46873&quot;/&gt;&lt;wsp:rsid wsp:val=&quot;00B47364&quot;/&gt;&lt;wsp:rsid wsp:val=&quot;00B474AA&quot;/&gt;&lt;wsp:rsid wsp:val=&quot;00B552EA&quot;/&gt;&lt;wsp:rsid wsp:val=&quot;00B578F0&quot;/&gt;&lt;wsp:rsid wsp:val=&quot;00B57DB6&quot;/&gt;&lt;wsp:rsid wsp:val=&quot;00B60ABF&quot;/&gt;&lt;wsp:rsid wsp:val=&quot;00B62551&quot;/&gt;&lt;wsp:rsid wsp:val=&quot;00B709AE&quot;/&gt;&lt;wsp:rsid wsp:val=&quot;00B7230F&quot;/&gt;&lt;wsp:rsid wsp:val=&quot;00B72FDC&quot;/&gt;&lt;wsp:rsid wsp:val=&quot;00B74051&quot;/&gt;&lt;wsp:rsid wsp:val=&quot;00B76E75&quot;/&gt;&lt;wsp:rsid wsp:val=&quot;00B82C1A&quot;/&gt;&lt;wsp:rsid wsp:val=&quot;00B8301A&quot;/&gt;&lt;wsp:rsid wsp:val=&quot;00B836C1&quot;/&gt;&lt;wsp:rsid wsp:val=&quot;00B83762&quot;/&gt;&lt;wsp:rsid wsp:val=&quot;00B85F95&quot;/&gt;&lt;wsp:rsid wsp:val=&quot;00B87478&quot;/&gt;&lt;wsp:rsid wsp:val=&quot;00B92614&quot;/&gt;&lt;wsp:rsid wsp:val=&quot;00B930C4&quot;/&gt;&lt;wsp:rsid wsp:val=&quot;00B97979&quot;/&gt;&lt;wsp:rsid wsp:val=&quot;00BA59AF&quot;/&gt;&lt;wsp:rsid wsp:val=&quot;00BA6BA3&quot;/&gt;&lt;wsp:rsid wsp:val=&quot;00BA7FEE&quot;/&gt;&lt;wsp:rsid wsp:val=&quot;00BB11C3&quot;/&gt;&lt;wsp:rsid wsp:val=&quot;00BB12B4&quot;/&gt;&lt;wsp:rsid wsp:val=&quot;00BB290D&quot;/&gt;&lt;wsp:rsid wsp:val=&quot;00BB3BEB&quot;/&gt;&lt;wsp:rsid wsp:val=&quot;00BC074D&quot;/&gt;&lt;wsp:rsid wsp:val=&quot;00BC37AE&quot;/&gt;&lt;wsp:rsid wsp:val=&quot;00BC5400&quot;/&gt;&lt;wsp:rsid wsp:val=&quot;00BC5D5C&quot;/&gt;&lt;wsp:rsid wsp:val=&quot;00BD1B40&quot;/&gt;&lt;wsp:rsid wsp:val=&quot;00BD4183&quot;/&gt;&lt;wsp:rsid wsp:val=&quot;00BD5162&quot;/&gt;&lt;wsp:rsid wsp:val=&quot;00BE196A&quot;/&gt;&lt;wsp:rsid wsp:val=&quot;00BF4201&quot;/&gt;&lt;wsp:rsid wsp:val=&quot;00BF6C3F&quot;/&gt;&lt;wsp:rsid wsp:val=&quot;00C00E10&quot;/&gt;&lt;wsp:rsid wsp:val=&quot;00C02168&quot;/&gt;&lt;wsp:rsid wsp:val=&quot;00C03144&quot;/&gt;&lt;wsp:rsid wsp:val=&quot;00C03C2A&quot;/&gt;&lt;wsp:rsid wsp:val=&quot;00C067E9&quot;/&gt;&lt;wsp:rsid wsp:val=&quot;00C11335&quot;/&gt;&lt;wsp:rsid wsp:val=&quot;00C11B81&quot;/&gt;&lt;wsp:rsid wsp:val=&quot;00C135FB&quot;/&gt;&lt;wsp:rsid wsp:val=&quot;00C16E6B&quot;/&gt;&lt;wsp:rsid wsp:val=&quot;00C22C27&quot;/&gt;&lt;wsp:rsid wsp:val=&quot;00C22CD3&quot;/&gt;&lt;wsp:rsid wsp:val=&quot;00C24744&quot;/&gt;&lt;wsp:rsid wsp:val=&quot;00C24A55&quot;/&gt;&lt;wsp:rsid wsp:val=&quot;00C272CC&quot;/&gt;&lt;wsp:rsid wsp:val=&quot;00C32834&quot;/&gt;&lt;wsp:rsid wsp:val=&quot;00C35255&quot;/&gt;&lt;wsp:rsid wsp:val=&quot;00C3735F&quot;/&gt;&lt;wsp:rsid wsp:val=&quot;00C3742D&quot;/&gt;&lt;wsp:rsid wsp:val=&quot;00C424F9&quot;/&gt;&lt;wsp:rsid wsp:val=&quot;00C47CEA&quot;/&gt;&lt;wsp:rsid wsp:val=&quot;00C50C6A&quot;/&gt;&lt;wsp:rsid wsp:val=&quot;00C54C8D&quot;/&gt;&lt;wsp:rsid wsp:val=&quot;00C56455&quot;/&gt;&lt;wsp:rsid wsp:val=&quot;00C619C2&quot;/&gt;&lt;wsp:rsid wsp:val=&quot;00C67A65&quot;/&gt;&lt;wsp:rsid wsp:val=&quot;00C70810&quot;/&gt;&lt;wsp:rsid wsp:val=&quot;00C7222C&quot;/&gt;&lt;wsp:rsid wsp:val=&quot;00C731C3&quot;/&gt;&lt;wsp:rsid wsp:val=&quot;00C75B34&quot;/&gt;&lt;wsp:rsid wsp:val=&quot;00C75F5F&quot;/&gt;&lt;wsp:rsid wsp:val=&quot;00C76931&quot;/&gt;&lt;wsp:rsid wsp:val=&quot;00C81271&quot;/&gt;&lt;wsp:rsid wsp:val=&quot;00C81C0C&quot;/&gt;&lt;wsp:rsid wsp:val=&quot;00C82030&quot;/&gt;&lt;wsp:rsid wsp:val=&quot;00C8373F&quot;/&gt;&lt;wsp:rsid wsp:val=&quot;00C8503E&quot;/&gt;&lt;wsp:rsid wsp:val=&quot;00C85B67&quot;/&gt;&lt;wsp:rsid wsp:val=&quot;00C8689E&quot;/&gt;&lt;wsp:rsid wsp:val=&quot;00C86A39&quot;/&gt;&lt;wsp:rsid wsp:val=&quot;00CA11EA&quot;/&gt;&lt;wsp:rsid wsp:val=&quot;00CA2001&quot;/&gt;&lt;wsp:rsid wsp:val=&quot;00CA4ADD&quot;/&gt;&lt;wsp:rsid wsp:val=&quot;00CA6014&quot;/&gt;&lt;wsp:rsid wsp:val=&quot;00CA6B59&quot;/&gt;&lt;wsp:rsid wsp:val=&quot;00CB3F71&quot;/&gt;&lt;wsp:rsid wsp:val=&quot;00CB4785&quot;/&gt;&lt;wsp:rsid wsp:val=&quot;00CC2F44&quot;/&gt;&lt;wsp:rsid wsp:val=&quot;00CC4F89&quot;/&gt;&lt;wsp:rsid wsp:val=&quot;00CC7439&quot;/&gt;&lt;wsp:rsid wsp:val=&quot;00CC7617&quot;/&gt;&lt;wsp:rsid wsp:val=&quot;00CD3394&quot;/&gt;&lt;wsp:rsid wsp:val=&quot;00CD550D&quot;/&gt;&lt;wsp:rsid wsp:val=&quot;00CE27B4&quot;/&gt;&lt;wsp:rsid wsp:val=&quot;00CE5E71&quot;/&gt;&lt;wsp:rsid wsp:val=&quot;00CE6F5B&quot;/&gt;&lt;wsp:rsid wsp:val=&quot;00CE75E4&quot;/&gt;&lt;wsp:rsid wsp:val=&quot;00CF2236&quot;/&gt;&lt;wsp:rsid wsp:val=&quot;00CF22C7&quot;/&gt;&lt;wsp:rsid wsp:val=&quot;00CF27FD&quot;/&gt;&lt;wsp:rsid wsp:val=&quot;00CF3488&quot;/&gt;&lt;wsp:rsid wsp:val=&quot;00CF55AA&quot;/&gt;&lt;wsp:rsid wsp:val=&quot;00D02151&quot;/&gt;&lt;wsp:rsid wsp:val=&quot;00D04C8C&quot;/&gt;&lt;wsp:rsid wsp:val=&quot;00D1134C&quot;/&gt;&lt;wsp:rsid wsp:val=&quot;00D13A13&quot;/&gt;&lt;wsp:rsid wsp:val=&quot;00D21BE8&quot;/&gt;&lt;wsp:rsid wsp:val=&quot;00D2276C&quot;/&gt;&lt;wsp:rsid wsp:val=&quot;00D2519E&quot;/&gt;&lt;wsp:rsid wsp:val=&quot;00D318F6&quot;/&gt;&lt;wsp:rsid wsp:val=&quot;00D327D4&quot;/&gt;&lt;wsp:rsid wsp:val=&quot;00D34498&quot;/&gt;&lt;wsp:rsid wsp:val=&quot;00D34F4E&quot;/&gt;&lt;wsp:rsid wsp:val=&quot;00D52E01&quot;/&gt;&lt;wsp:rsid wsp:val=&quot;00D55E08&quot;/&gt;&lt;wsp:rsid wsp:val=&quot;00D5602F&quot;/&gt;&lt;wsp:rsid wsp:val=&quot;00D571E0&quot;/&gt;&lt;wsp:rsid wsp:val=&quot;00D6181F&quot;/&gt;&lt;wsp:rsid wsp:val=&quot;00D633B4&quot;/&gt;&lt;wsp:rsid wsp:val=&quot;00D644E4&quot;/&gt;&lt;wsp:rsid wsp:val=&quot;00D6531A&quot;/&gt;&lt;wsp:rsid wsp:val=&quot;00D65A1D&quot;/&gt;&lt;wsp:rsid wsp:val=&quot;00D6639B&quot;/&gt;&lt;wsp:rsid wsp:val=&quot;00D67496&quot;/&gt;&lt;wsp:rsid wsp:val=&quot;00D71047&quot;/&gt;&lt;wsp:rsid wsp:val=&quot;00D71F65&quot;/&gt;&lt;wsp:rsid wsp:val=&quot;00D84A83&quot;/&gt;&lt;wsp:rsid wsp:val=&quot;00D9091D&quot;/&gt;&lt;wsp:rsid wsp:val=&quot;00D9457E&quot;/&gt;&lt;wsp:rsid wsp:val=&quot;00D964D8&quot;/&gt;&lt;wsp:rsid wsp:val=&quot;00DA7206&quot;/&gt;&lt;wsp:rsid wsp:val=&quot;00DB2337&quot;/&gt;&lt;wsp:rsid wsp:val=&quot;00DB5361&quot;/&gt;&lt;wsp:rsid wsp:val=&quot;00DB6F48&quot;/&gt;&lt;wsp:rsid wsp:val=&quot;00DB7854&quot;/&gt;&lt;wsp:rsid wsp:val=&quot;00DC5439&quot;/&gt;&lt;wsp:rsid wsp:val=&quot;00DD7C33&quot;/&gt;&lt;wsp:rsid wsp:val=&quot;00DE1335&quot;/&gt;&lt;wsp:rsid wsp:val=&quot;00DE3BEC&quot;/&gt;&lt;wsp:rsid wsp:val=&quot;00DE41C9&quot;/&gt;&lt;wsp:rsid wsp:val=&quot;00DE4CC7&quot;/&gt;&lt;wsp:rsid wsp:val=&quot;00DE5B5C&quot;/&gt;&lt;wsp:rsid wsp:val=&quot;00DE6C6F&quot;/&gt;&lt;wsp:rsid wsp:val=&quot;00DE6DA2&quot;/&gt;&lt;wsp:rsid wsp:val=&quot;00DF4922&quot;/&gt;&lt;wsp:rsid wsp:val=&quot;00DF7F90&quot;/&gt;&lt;wsp:rsid wsp:val=&quot;00E016AA&quot;/&gt;&lt;wsp:rsid wsp:val=&quot;00E04F75&quot;/&gt;&lt;wsp:rsid wsp:val=&quot;00E1216C&quot;/&gt;&lt;wsp:rsid wsp:val=&quot;00E12566&quot;/&gt;&lt;wsp:rsid wsp:val=&quot;00E13172&quot;/&gt;&lt;wsp:rsid wsp:val=&quot;00E1704F&quot;/&gt;&lt;wsp:rsid wsp:val=&quot;00E24D8D&quot;/&gt;&lt;wsp:rsid wsp:val=&quot;00E31A18&quot;/&gt;&lt;wsp:rsid wsp:val=&quot;00E32743&quot;/&gt;&lt;wsp:rsid wsp:val=&quot;00E42EE9&quot;/&gt;&lt;wsp:rsid wsp:val=&quot;00E53FBD&quot;/&gt;&lt;wsp:rsid wsp:val=&quot;00E60683&quot;/&gt;&lt;wsp:rsid wsp:val=&quot;00E66D15&quot;/&gt;&lt;wsp:rsid wsp:val=&quot;00E707DD&quot;/&gt;&lt;wsp:rsid wsp:val=&quot;00E72CA0&quot;/&gt;&lt;wsp:rsid wsp:val=&quot;00E737F1&quot;/&gt;&lt;wsp:rsid wsp:val=&quot;00E75A45&quot;/&gt;&lt;wsp:rsid wsp:val=&quot;00E837C5&quot;/&gt;&lt;wsp:rsid wsp:val=&quot;00E8687D&quot;/&gt;&lt;wsp:rsid wsp:val=&quot;00E92165&quot;/&gt;&lt;wsp:rsid wsp:val=&quot;00E94D64&quot;/&gt;&lt;wsp:rsid wsp:val=&quot;00EA3BC9&quot;/&gt;&lt;wsp:rsid wsp:val=&quot;00EA69AE&quot;/&gt;&lt;wsp:rsid wsp:val=&quot;00EB14A5&quot;/&gt;&lt;wsp:rsid wsp:val=&quot;00EB3F39&quot;/&gt;&lt;wsp:rsid wsp:val=&quot;00EC12CE&quot;/&gt;&lt;wsp:rsid wsp:val=&quot;00EC42ED&quot;/&gt;&lt;wsp:rsid wsp:val=&quot;00ED56F5&quot;/&gt;&lt;wsp:rsid wsp:val=&quot;00EE3E3B&quot;/&gt;&lt;wsp:rsid wsp:val=&quot;00EF0735&quot;/&gt;&lt;wsp:rsid wsp:val=&quot;00EF0E39&quot;/&gt;&lt;wsp:rsid wsp:val=&quot;00EF548C&quot;/&gt;&lt;wsp:rsid wsp:val=&quot;00F04BAF&quot;/&gt;&lt;wsp:rsid wsp:val=&quot;00F0786A&quot;/&gt;&lt;wsp:rsid wsp:val=&quot;00F10B32&quot;/&gt;&lt;wsp:rsid wsp:val=&quot;00F172D0&quot;/&gt;&lt;wsp:rsid wsp:val=&quot;00F206D3&quot;/&gt;&lt;wsp:rsid wsp:val=&quot;00F2221F&quot;/&gt;&lt;wsp:rsid wsp:val=&quot;00F2560C&quot;/&gt;&lt;wsp:rsid wsp:val=&quot;00F372BB&quot;/&gt;&lt;wsp:rsid wsp:val=&quot;00F54331&quot;/&gt;&lt;wsp:rsid wsp:val=&quot;00F57142&quot;/&gt;&lt;wsp:rsid wsp:val=&quot;00F6183B&quot;/&gt;&lt;wsp:rsid wsp:val=&quot;00F665FF&quot;/&gt;&lt;wsp:rsid wsp:val=&quot;00F70246&quot;/&gt;&lt;wsp:rsid wsp:val=&quot;00F75ED1&quot;/&gt;&lt;wsp:rsid wsp:val=&quot;00F80546&quot;/&gt;&lt;wsp:rsid wsp:val=&quot;00F83C05&quot;/&gt;&lt;wsp:rsid wsp:val=&quot;00F83E62&quot;/&gt;&lt;wsp:rsid wsp:val=&quot;00F8498C&quot;/&gt;&lt;wsp:rsid wsp:val=&quot;00F861C0&quot;/&gt;&lt;wsp:rsid wsp:val=&quot;00F93F9D&quot;/&gt;&lt;wsp:rsid wsp:val=&quot;00F94DF1&quot;/&gt;&lt;wsp:rsid wsp:val=&quot;00F959B4&quot;/&gt;&lt;wsp:rsid wsp:val=&quot;00F96406&quot;/&gt;&lt;wsp:rsid wsp:val=&quot;00F9648C&quot;/&gt;&lt;wsp:rsid wsp:val=&quot;00F96965&quot;/&gt;&lt;wsp:rsid wsp:val=&quot;00F96FA6&quot;/&gt;&lt;wsp:rsid wsp:val=&quot;00FA16FC&quot;/&gt;&lt;wsp:rsid wsp:val=&quot;00FA284D&quot;/&gt;&lt;wsp:rsid wsp:val=&quot;00FB1811&quot;/&gt;&lt;wsp:rsid wsp:val=&quot;00FB26F4&quot;/&gt;&lt;wsp:rsid wsp:val=&quot;00FB56D4&quot;/&gt;&lt;wsp:rsid wsp:val=&quot;00FB79E7&quot;/&gt;&lt;wsp:rsid wsp:val=&quot;00FC12FC&quot;/&gt;&lt;wsp:rsid wsp:val=&quot;00FC511C&quot;/&gt;&lt;wsp:rsid wsp:val=&quot;00FC6560&quot;/&gt;&lt;wsp:rsid wsp:val=&quot;00FC66D2&quot;/&gt;&lt;wsp:rsid wsp:val=&quot;00FD17FD&quot;/&gt;&lt;wsp:rsid wsp:val=&quot;00FD2755&quot;/&gt;&lt;wsp:rsid wsp:val=&quot;00FD5F4D&quot;/&gt;&lt;wsp:rsid wsp:val=&quot;00FD6555&quot;/&gt;&lt;wsp:rsid wsp:val=&quot;00FE1EA8&quot;/&gt;&lt;wsp:rsid wsp:val=&quot;00FE4401&quot;/&gt;&lt;wsp:rsid wsp:val=&quot;00FE5E09&quot;/&gt;&lt;wsp:rsid wsp:val=&quot;00FE6B78&quot;/&gt;&lt;wsp:rsid wsp:val=&quot;00FF62C0&quot;/&gt;&lt;wsp:rsid wsp:val=&quot;00FF6C9E&quot;/&gt;&lt;wsp:rsid wsp:val=&quot;00FF710B&quot;/&gt;&lt;wsp:rsid wsp:val=&quot;00FF7731&quot;/&gt;&lt;/wsp:rsids&gt;&lt;/w:docPr&gt;&lt;w:body&gt;&lt;w:p wsp:rsidR=&quot;00000000&quot; wsp:rsidRDefault=&quot;005422E3&quot;&gt;&lt;m:oMathPara&gt;&lt;m:oMath&gt;&lt;m:f&gt;&lt;m:fPr&gt;&lt;m:ctrlPr&gt;&lt;w:rPr&gt;&lt;w:rFonts w:ascii=&quot;Cambria Math&quot; w:fareast=&quot;Calibri&quot; w:h-ansi=&quot;Trebuchet MS&quot;/&gt;&lt;wx:font wx:val=&quot;Cambria Math&quot;/&gt;&lt;w:i/&gt;&lt;w:sz w:val=&quot;28&quot;/&gt;&lt;w:sz-cs w:val=&quot;28&quot;/&gt;&lt;w:lang w:val=&quot;EN-GB&quot;/&gt;&lt;/w:rPr&gt;&lt;/m:ctrlPr&gt;&lt;/m:fPr&gt;&lt;m:num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40&lt;/m:t&gt;&lt;/m:r&gt;&lt;/m:num&gt;&lt;m:den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'0&lt;/m:t&gt;&lt;/m:r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.125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12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38" type="#_x0000_t75" style="width:26.4pt;height:24.6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efaultTabStop w:val=&quot;720&quot;/&gt;&lt;w:drawingGridHorizontalSpacing w:val=&quot;181&quot;/&gt;&lt;w:drawingGridVerticalSpacing w:val=&quot;181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867AA&quot;/&gt;&lt;wsp:rsid wsp:val=&quot;00006249&quot;/&gt;&lt;wsp:rsid wsp:val=&quot;0000697A&quot;/&gt;&lt;wsp:rsid wsp:val=&quot;0001587A&quot;/&gt;&lt;wsp:rsid wsp:val=&quot;00015E41&quot;/&gt;&lt;wsp:rsid wsp:val=&quot;00022F6D&quot;/&gt;&lt;wsp:rsid wsp:val=&quot;000260BF&quot;/&gt;&lt;wsp:rsid wsp:val=&quot;00032CCE&quot;/&gt;&lt;wsp:rsid wsp:val=&quot;00047A6B&quot;/&gt;&lt;wsp:rsid wsp:val=&quot;0005113C&quot;/&gt;&lt;wsp:rsid wsp:val=&quot;000545D8&quot;/&gt;&lt;wsp:rsid wsp:val=&quot;0006183E&quot;/&gt;&lt;wsp:rsid wsp:val=&quot;00062B47&quot;/&gt;&lt;wsp:rsid wsp:val=&quot;00065CF0&quot;/&gt;&lt;wsp:rsid wsp:val=&quot;0008524C&quot;/&gt;&lt;wsp:rsid wsp:val=&quot;0008778A&quot;/&gt;&lt;wsp:rsid wsp:val=&quot;00090B41&quot;/&gt;&lt;wsp:rsid wsp:val=&quot;000918EB&quot;/&gt;&lt;wsp:rsid wsp:val=&quot;00093788&quot;/&gt;&lt;wsp:rsid wsp:val=&quot;000A5421&quot;/&gt;&lt;wsp:rsid wsp:val=&quot;000A57A7&quot;/&gt;&lt;wsp:rsid wsp:val=&quot;000A72F6&quot;/&gt;&lt;wsp:rsid wsp:val=&quot;000B1973&quot;/&gt;&lt;wsp:rsid wsp:val=&quot;000B74EA&quot;/&gt;&lt;wsp:rsid wsp:val=&quot;000B7AEF&quot;/&gt;&lt;wsp:rsid wsp:val=&quot;000C3C6D&quot;/&gt;&lt;wsp:rsid wsp:val=&quot;000F6CE7&quot;/&gt;&lt;wsp:rsid wsp:val=&quot;00100349&quot;/&gt;&lt;wsp:rsid wsp:val=&quot;00101799&quot;/&gt;&lt;wsp:rsid wsp:val=&quot;00102C6C&quot;/&gt;&lt;wsp:rsid wsp:val=&quot;00105227&quot;/&gt;&lt;wsp:rsid wsp:val=&quot;00110450&quot;/&gt;&lt;wsp:rsid wsp:val=&quot;001106BD&quot;/&gt;&lt;wsp:rsid wsp:val=&quot;00120717&quot;/&gt;&lt;wsp:rsid wsp:val=&quot;00121D44&quot;/&gt;&lt;wsp:rsid wsp:val=&quot;001242E8&quot;/&gt;&lt;wsp:rsid wsp:val=&quot;00124EB6&quot;/&gt;&lt;wsp:rsid wsp:val=&quot;00125390&quot;/&gt;&lt;wsp:rsid wsp:val=&quot;001268D4&quot;/&gt;&lt;wsp:rsid wsp:val=&quot;00127710&quot;/&gt;&lt;wsp:rsid wsp:val=&quot;00127F20&quot;/&gt;&lt;wsp:rsid wsp:val=&quot;00131B9B&quot;/&gt;&lt;wsp:rsid wsp:val=&quot;0013430D&quot;/&gt;&lt;wsp:rsid wsp:val=&quot;00137616&quot;/&gt;&lt;wsp:rsid wsp:val=&quot;001406FD&quot;/&gt;&lt;wsp:rsid wsp:val=&quot;00141A9F&quot;/&gt;&lt;wsp:rsid wsp:val=&quot;00143A7D&quot;/&gt;&lt;wsp:rsid wsp:val=&quot;00146410&quot;/&gt;&lt;wsp:rsid wsp:val=&quot;00150540&quot;/&gt;&lt;wsp:rsid wsp:val=&quot;0015165A&quot;/&gt;&lt;wsp:rsid wsp:val=&quot;00153388&quot;/&gt;&lt;wsp:rsid wsp:val=&quot;00157430&quot;/&gt;&lt;wsp:rsid wsp:val=&quot;00160981&quot;/&gt;&lt;wsp:rsid wsp:val=&quot;001619C2&quot;/&gt;&lt;wsp:rsid wsp:val=&quot;001640CB&quot;/&gt;&lt;wsp:rsid wsp:val=&quot;001672B8&quot;/&gt;&lt;wsp:rsid wsp:val=&quot;00173CFE&quot;/&gt;&lt;wsp:rsid wsp:val=&quot;0017721D&quot;/&gt;&lt;wsp:rsid wsp:val=&quot;00177B8A&quot;/&gt;&lt;wsp:rsid wsp:val=&quot;001807F6&quot;/&gt;&lt;wsp:rsid wsp:val=&quot;0018095E&quot;/&gt;&lt;wsp:rsid wsp:val=&quot;00183C42&quot;/&gt;&lt;wsp:rsid wsp:val=&quot;00184BE9&quot;/&gt;&lt;wsp:rsid wsp:val=&quot;00190CE4&quot;/&gt;&lt;wsp:rsid wsp:val=&quot;0019118D&quot;/&gt;&lt;wsp:rsid wsp:val=&quot;00191630&quot;/&gt;&lt;wsp:rsid wsp:val=&quot;0019230B&quot;/&gt;&lt;wsp:rsid wsp:val=&quot;001A04D2&quot;/&gt;&lt;wsp:rsid wsp:val=&quot;001A0E86&quot;/&gt;&lt;wsp:rsid wsp:val=&quot;001A6A1E&quot;/&gt;&lt;wsp:rsid wsp:val=&quot;001A6F6F&quot;/&gt;&lt;wsp:rsid wsp:val=&quot;001A758A&quot;/&gt;&lt;wsp:rsid wsp:val=&quot;001B29EE&quot;/&gt;&lt;wsp:rsid wsp:val=&quot;001B4343&quot;/&gt;&lt;wsp:rsid wsp:val=&quot;001C1A24&quot;/&gt;&lt;wsp:rsid wsp:val=&quot;001C30F9&quot;/&gt;&lt;wsp:rsid wsp:val=&quot;001C608E&quot;/&gt;&lt;wsp:rsid wsp:val=&quot;001D176D&quot;/&gt;&lt;wsp:rsid wsp:val=&quot;001D3CBA&quot;/&gt;&lt;wsp:rsid wsp:val=&quot;001F1850&quot;/&gt;&lt;wsp:rsid wsp:val=&quot;001F1B5C&quot;/&gt;&lt;wsp:rsid wsp:val=&quot;001F4906&quot;/&gt;&lt;wsp:rsid wsp:val=&quot;001F50C4&quot;/&gt;&lt;wsp:rsid wsp:val=&quot;00203593&quot;/&gt;&lt;wsp:rsid wsp:val=&quot;0020719A&quot;/&gt;&lt;wsp:rsid wsp:val=&quot;00210097&quot;/&gt;&lt;wsp:rsid wsp:val=&quot;00210237&quot;/&gt;&lt;wsp:rsid wsp:val=&quot;00222FCB&quot;/&gt;&lt;wsp:rsid wsp:val=&quot;00225D5D&quot;/&gt;&lt;wsp:rsid wsp:val=&quot;002317CA&quot;/&gt;&lt;wsp:rsid wsp:val=&quot;002422E4&quot;/&gt;&lt;wsp:rsid wsp:val=&quot;002446B3&quot;/&gt;&lt;wsp:rsid wsp:val=&quot;0024505B&quot;/&gt;&lt;wsp:rsid wsp:val=&quot;00245E31&quot;/&gt;&lt;wsp:rsid wsp:val=&quot;002476B7&quot;/&gt;&lt;wsp:rsid wsp:val=&quot;002511BD&quot;/&gt;&lt;wsp:rsid wsp:val=&quot;002539D2&quot;/&gt;&lt;wsp:rsid wsp:val=&quot;0025540B&quot;/&gt;&lt;wsp:rsid wsp:val=&quot;00257611&quot;/&gt;&lt;wsp:rsid wsp:val=&quot;00257FB3&quot;/&gt;&lt;wsp:rsid wsp:val=&quot;002645F4&quot;/&gt;&lt;wsp:rsid wsp:val=&quot;002701A1&quot;/&gt;&lt;wsp:rsid wsp:val=&quot;0027135B&quot;/&gt;&lt;wsp:rsid wsp:val=&quot;00271644&quot;/&gt;&lt;wsp:rsid wsp:val=&quot;00275E99&quot;/&gt;&lt;wsp:rsid wsp:val=&quot;00280290&quot;/&gt;&lt;wsp:rsid wsp:val=&quot;002825C9&quot;/&gt;&lt;wsp:rsid wsp:val=&quot;00285DB2&quot;/&gt;&lt;wsp:rsid wsp:val=&quot;00285F67&quot;/&gt;&lt;wsp:rsid wsp:val=&quot;0029353F&quot;/&gt;&lt;wsp:rsid wsp:val=&quot;002A303D&quot;/&gt;&lt;wsp:rsid wsp:val=&quot;002A5919&quot;/&gt;&lt;wsp:rsid wsp:val=&quot;002A5F80&quot;/&gt;&lt;wsp:rsid wsp:val=&quot;002B0D6A&quot;/&gt;&lt;wsp:rsid wsp:val=&quot;002B1A88&quot;/&gt;&lt;wsp:rsid wsp:val=&quot;002C52CF&quot;/&gt;&lt;wsp:rsid wsp:val=&quot;002D0DE2&quot;/&gt;&lt;wsp:rsid wsp:val=&quot;002D2296&quot;/&gt;&lt;wsp:rsid wsp:val=&quot;002D3BDD&quot;/&gt;&lt;wsp:rsid wsp:val=&quot;002D700D&quot;/&gt;&lt;wsp:rsid wsp:val=&quot;002D7D4C&quot;/&gt;&lt;wsp:rsid wsp:val=&quot;002E1371&quot;/&gt;&lt;wsp:rsid wsp:val=&quot;002E75DF&quot;/&gt;&lt;wsp:rsid wsp:val=&quot;002F5F6B&quot;/&gt;&lt;wsp:rsid wsp:val=&quot;00300415&quot;/&gt;&lt;wsp:rsid wsp:val=&quot;00306EE9&quot;/&gt;&lt;wsp:rsid wsp:val=&quot;003075F7&quot;/&gt;&lt;wsp:rsid wsp:val=&quot;00312473&quot;/&gt;&lt;wsp:rsid wsp:val=&quot;003146E2&quot;/&gt;&lt;wsp:rsid wsp:val=&quot;00315DBA&quot;/&gt;&lt;wsp:rsid wsp:val=&quot;003174E2&quot;/&gt;&lt;wsp:rsid wsp:val=&quot;00317E6F&quot;/&gt;&lt;wsp:rsid wsp:val=&quot;00320466&quot;/&gt;&lt;wsp:rsid wsp:val=&quot;00325440&quot;/&gt;&lt;wsp:rsid wsp:val=&quot;003305AE&quot;/&gt;&lt;wsp:rsid wsp:val=&quot;00332CF8&quot;/&gt;&lt;wsp:rsid wsp:val=&quot;00342E90&quot;/&gt;&lt;wsp:rsid wsp:val=&quot;00344B64&quot;/&gt;&lt;wsp:rsid wsp:val=&quot;00364685&quot;/&gt;&lt;wsp:rsid wsp:val=&quot;003705CC&quot;/&gt;&lt;wsp:rsid wsp:val=&quot;00372F4C&quot;/&gt;&lt;wsp:rsid wsp:val=&quot;00373B00&quot;/&gt;&lt;wsp:rsid wsp:val=&quot;00376003&quot;/&gt;&lt;wsp:rsid wsp:val=&quot;00376209&quot;/&gt;&lt;wsp:rsid wsp:val=&quot;00376EF3&quot;/&gt;&lt;wsp:rsid wsp:val=&quot;00380944&quot;/&gt;&lt;wsp:rsid wsp:val=&quot;00381D56&quot;/&gt;&lt;wsp:rsid wsp:val=&quot;003820CE&quot;/&gt;&lt;wsp:rsid wsp:val=&quot;003867AA&quot;/&gt;&lt;wsp:rsid wsp:val=&quot;003906EF&quot;/&gt;&lt;wsp:rsid wsp:val=&quot;00393CEE&quot;/&gt;&lt;wsp:rsid wsp:val=&quot;00396254&quot;/&gt;&lt;wsp:rsid wsp:val=&quot;0039708A&quot;/&gt;&lt;wsp:rsid wsp:val=&quot;00397FA7&quot;/&gt;&lt;wsp:rsid wsp:val=&quot;003A1A31&quot;/&gt;&lt;wsp:rsid wsp:val=&quot;003A4F48&quot;/&gt;&lt;wsp:rsid wsp:val=&quot;003A616F&quot;/&gt;&lt;wsp:rsid wsp:val=&quot;003A68B4&quot;/&gt;&lt;wsp:rsid wsp:val=&quot;003B19E3&quot;/&gt;&lt;wsp:rsid wsp:val=&quot;003B20D8&quot;/&gt;&lt;wsp:rsid wsp:val=&quot;003B2C03&quot;/&gt;&lt;wsp:rsid wsp:val=&quot;003B4D74&quot;/&gt;&lt;wsp:rsid wsp:val=&quot;003B59BF&quot;/&gt;&lt;wsp:rsid wsp:val=&quot;003B5B54&quot;/&gt;&lt;wsp:rsid wsp:val=&quot;003B641A&quot;/&gt;&lt;wsp:rsid wsp:val=&quot;003C0D09&quot;/&gt;&lt;wsp:rsid wsp:val=&quot;003C3033&quot;/&gt;&lt;wsp:rsid wsp:val=&quot;003C5B4F&quot;/&gt;&lt;wsp:rsid wsp:val=&quot;003C74EC&quot;/&gt;&lt;wsp:rsid wsp:val=&quot;003D1D53&quot;/&gt;&lt;wsp:rsid wsp:val=&quot;003D6B9E&quot;/&gt;&lt;wsp:rsid wsp:val=&quot;003D7639&quot;/&gt;&lt;wsp:rsid wsp:val=&quot;003D7921&quot;/&gt;&lt;wsp:rsid wsp:val=&quot;003E41C6&quot;/&gt;&lt;wsp:rsid wsp:val=&quot;003E4AF1&quot;/&gt;&lt;wsp:rsid wsp:val=&quot;003E4F14&quot;/&gt;&lt;wsp:rsid wsp:val=&quot;003F4587&quot;/&gt;&lt;wsp:rsid wsp:val=&quot;003F7489&quot;/&gt;&lt;wsp:rsid wsp:val=&quot;00401F1D&quot;/&gt;&lt;wsp:rsid wsp:val=&quot;00403BF2&quot;/&gt;&lt;wsp:rsid wsp:val=&quot;004078B7&quot;/&gt;&lt;wsp:rsid wsp:val=&quot;0041490F&quot;/&gt;&lt;wsp:rsid wsp:val=&quot;00414D8C&quot;/&gt;&lt;wsp:rsid wsp:val=&quot;00417821&quot;/&gt;&lt;wsp:rsid wsp:val=&quot;00417B23&quot;/&gt;&lt;wsp:rsid wsp:val=&quot;0042193A&quot;/&gt;&lt;wsp:rsid wsp:val=&quot;00421FF4&quot;/&gt;&lt;wsp:rsid wsp:val=&quot;00434364&quot;/&gt;&lt;wsp:rsid wsp:val=&quot;00434389&quot;/&gt;&lt;wsp:rsid wsp:val=&quot;00435F59&quot;/&gt;&lt;wsp:rsid wsp:val=&quot;004375BA&quot;/&gt;&lt;wsp:rsid wsp:val=&quot;00442B7E&quot;/&gt;&lt;wsp:rsid wsp:val=&quot;0044689D&quot;/&gt;&lt;wsp:rsid wsp:val=&quot;00450773&quot;/&gt;&lt;wsp:rsid wsp:val=&quot;00452D7A&quot;/&gt;&lt;wsp:rsid wsp:val=&quot;00454DED&quot;/&gt;&lt;wsp:rsid wsp:val=&quot;00460229&quot;/&gt;&lt;wsp:rsid wsp:val=&quot;0046234A&quot;/&gt;&lt;wsp:rsid wsp:val=&quot;0046300F&quot;/&gt;&lt;wsp:rsid wsp:val=&quot;004669D0&quot;/&gt;&lt;wsp:rsid wsp:val=&quot;00477DA9&quot;/&gt;&lt;wsp:rsid wsp:val=&quot;00477E3A&quot;/&gt;&lt;wsp:rsid wsp:val=&quot;0048085F&quot;/&gt;&lt;wsp:rsid wsp:val=&quot;00481797&quot;/&gt;&lt;wsp:rsid wsp:val=&quot;0048797B&quot;/&gt;&lt;wsp:rsid wsp:val=&quot;004920F9&quot;/&gt;&lt;wsp:rsid wsp:val=&quot;004937A6&quot;/&gt;&lt;wsp:rsid wsp:val=&quot;00497D45&quot;/&gt;&lt;wsp:rsid wsp:val=&quot;004A17A2&quot;/&gt;&lt;wsp:rsid wsp:val=&quot;004A3702&quot;/&gt;&lt;wsp:rsid wsp:val=&quot;004A62C5&quot;/&gt;&lt;wsp:rsid wsp:val=&quot;004A6EF9&quot;/&gt;&lt;wsp:rsid wsp:val=&quot;004B142F&quot;/&gt;&lt;wsp:rsid wsp:val=&quot;004B1875&quot;/&gt;&lt;wsp:rsid wsp:val=&quot;004B5A80&quot;/&gt;&lt;wsp:rsid wsp:val=&quot;004B5C6A&quot;/&gt;&lt;wsp:rsid wsp:val=&quot;004C1D3E&quot;/&gt;&lt;wsp:rsid wsp:val=&quot;004C4FF0&quot;/&gt;&lt;wsp:rsid wsp:val=&quot;004C5436&quot;/&gt;&lt;wsp:rsid wsp:val=&quot;004C67F6&quot;/&gt;&lt;wsp:rsid wsp:val=&quot;004D0A2D&quot;/&gt;&lt;wsp:rsid wsp:val=&quot;004D62A3&quot;/&gt;&lt;wsp:rsid wsp:val=&quot;004E1A0F&quot;/&gt;&lt;wsp:rsid wsp:val=&quot;004E335C&quot;/&gt;&lt;wsp:rsid wsp:val=&quot;004E6D9B&quot;/&gt;&lt;wsp:rsid wsp:val=&quot;004E7337&quot;/&gt;&lt;wsp:rsid wsp:val=&quot;004E7A95&quot;/&gt;&lt;wsp:rsid wsp:val=&quot;004F1A22&quot;/&gt;&lt;wsp:rsid wsp:val=&quot;004F497D&quot;/&gt;&lt;wsp:rsid wsp:val=&quot;004F4D64&quot;/&gt;&lt;wsp:rsid wsp:val=&quot;004F6DA8&quot;/&gt;&lt;wsp:rsid wsp:val=&quot;00501F31&quot;/&gt;&lt;wsp:rsid wsp:val=&quot;00502A84&quot;/&gt;&lt;wsp:rsid wsp:val=&quot;00503072&quot;/&gt;&lt;wsp:rsid wsp:val=&quot;00507825&quot;/&gt;&lt;wsp:rsid wsp:val=&quot;005145BD&quot;/&gt;&lt;wsp:rsid wsp:val=&quot;00517E35&quot;/&gt;&lt;wsp:rsid wsp:val=&quot;00527A03&quot;/&gt;&lt;wsp:rsid wsp:val=&quot;005348D9&quot;/&gt;&lt;wsp:rsid wsp:val=&quot;00537B76&quot;/&gt;&lt;wsp:rsid wsp:val=&quot;005422E3&quot;/&gt;&lt;wsp:rsid wsp:val=&quot;0054257F&quot;/&gt;&lt;wsp:rsid wsp:val=&quot;0054283F&quot;/&gt;&lt;wsp:rsid wsp:val=&quot;00544A2B&quot;/&gt;&lt;wsp:rsid wsp:val=&quot;005454CA&quot;/&gt;&lt;wsp:rsid wsp:val=&quot;00547D68&quot;/&gt;&lt;wsp:rsid wsp:val=&quot;00550291&quot;/&gt;&lt;wsp:rsid wsp:val=&quot;00552A43&quot;/&gt;&lt;wsp:rsid wsp:val=&quot;005544F5&quot;/&gt;&lt;wsp:rsid wsp:val=&quot;005713DD&quot;/&gt;&lt;wsp:rsid wsp:val=&quot;005720C4&quot;/&gt;&lt;wsp:rsid wsp:val=&quot;00572BC6&quot;/&gt;&lt;wsp:rsid wsp:val=&quot;00576835&quot;/&gt;&lt;wsp:rsid wsp:val=&quot;005773B5&quot;/&gt;&lt;wsp:rsid wsp:val=&quot;00590072&quot;/&gt;&lt;wsp:rsid wsp:val=&quot;005918C1&quot;/&gt;&lt;wsp:rsid wsp:val=&quot;00591AF3&quot;/&gt;&lt;wsp:rsid wsp:val=&quot;0059547A&quot;/&gt;&lt;wsp:rsid wsp:val=&quot;005A155C&quot;/&gt;&lt;wsp:rsid wsp:val=&quot;005A3D8B&quot;/&gt;&lt;wsp:rsid wsp:val=&quot;005A419B&quot;/&gt;&lt;wsp:rsid wsp:val=&quot;005A6987&quot;/&gt;&lt;wsp:rsid wsp:val=&quot;005A7D06&quot;/&gt;&lt;wsp:rsid wsp:val=&quot;005B39E5&quot;/&gt;&lt;wsp:rsid wsp:val=&quot;005B4F11&quot;/&gt;&lt;wsp:rsid wsp:val=&quot;005B4F46&quot;/&gt;&lt;wsp:rsid wsp:val=&quot;005B5BF1&quot;/&gt;&lt;wsp:rsid wsp:val=&quot;005C1580&quot;/&gt;&lt;wsp:rsid wsp:val=&quot;005C1E05&quot;/&gt;&lt;wsp:rsid wsp:val=&quot;005C3354&quot;/&gt;&lt;wsp:rsid wsp:val=&quot;005D0035&quot;/&gt;&lt;wsp:rsid wsp:val=&quot;005D0397&quot;/&gt;&lt;wsp:rsid wsp:val=&quot;005D3741&quot;/&gt;&lt;wsp:rsid wsp:val=&quot;005D78CE&quot;/&gt;&lt;wsp:rsid wsp:val=&quot;005E195E&quot;/&gt;&lt;wsp:rsid wsp:val=&quot;005E4BA2&quot;/&gt;&lt;wsp:rsid wsp:val=&quot;005F0AC7&quot;/&gt;&lt;wsp:rsid wsp:val=&quot;005F125F&quot;/&gt;&lt;wsp:rsid wsp:val=&quot;005F4046&quot;/&gt;&lt;wsp:rsid wsp:val=&quot;005F6FA3&quot;/&gt;&lt;wsp:rsid wsp:val=&quot;006021FA&quot;/&gt;&lt;wsp:rsid wsp:val=&quot;00603196&quot;/&gt;&lt;wsp:rsid wsp:val=&quot;00603896&quot;/&gt;&lt;wsp:rsid wsp:val=&quot;0061020D&quot;/&gt;&lt;wsp:rsid wsp:val=&quot;006127A0&quot;/&gt;&lt;wsp:rsid wsp:val=&quot;0061404D&quot;/&gt;&lt;wsp:rsid wsp:val=&quot;006206E6&quot;/&gt;&lt;wsp:rsid wsp:val=&quot;0062169C&quot;/&gt;&lt;wsp:rsid wsp:val=&quot;00626C44&quot;/&gt;&lt;wsp:rsid wsp:val=&quot;00627949&quot;/&gt;&lt;wsp:rsid wsp:val=&quot;00633C9B&quot;/&gt;&lt;wsp:rsid wsp:val=&quot;00636099&quot;/&gt;&lt;wsp:rsid wsp:val=&quot;00640378&quot;/&gt;&lt;wsp:rsid wsp:val=&quot;006430B4&quot;/&gt;&lt;wsp:rsid wsp:val=&quot;00645C00&quot;/&gt;&lt;wsp:rsid wsp:val=&quot;00646A38&quot;/&gt;&lt;wsp:rsid wsp:val=&quot;006518E4&quot;/&gt;&lt;wsp:rsid wsp:val=&quot;0065703F&quot;/&gt;&lt;wsp:rsid wsp:val=&quot;00662EAE&quot;/&gt;&lt;wsp:rsid wsp:val=&quot;006753C5&quot;/&gt;&lt;wsp:rsid wsp:val=&quot;006773B9&quot;/&gt;&lt;wsp:rsid wsp:val=&quot;00680675&quot;/&gt;&lt;wsp:rsid wsp:val=&quot;00686D0C&quot;/&gt;&lt;wsp:rsid wsp:val=&quot;00690A5A&quot;/&gt;&lt;wsp:rsid wsp:val=&quot;00690F87&quot;/&gt;&lt;wsp:rsid wsp:val=&quot;00692737&quot;/&gt;&lt;wsp:rsid wsp:val=&quot;006945B0&quot;/&gt;&lt;wsp:rsid wsp:val=&quot;0069515B&quot;/&gt;&lt;wsp:rsid wsp:val=&quot;00697DF9&quot;/&gt;&lt;wsp:rsid wsp:val=&quot;006A048E&quot;/&gt;&lt;wsp:rsid wsp:val=&quot;006A1F27&quot;/&gt;&lt;wsp:rsid wsp:val=&quot;006A4120&quot;/&gt;&lt;wsp:rsid wsp:val=&quot;006A4C5A&quot;/&gt;&lt;wsp:rsid wsp:val=&quot;006B29C8&quot;/&gt;&lt;wsp:rsid wsp:val=&quot;006B4AEC&quot;/&gt;&lt;wsp:rsid wsp:val=&quot;006C1186&quot;/&gt;&lt;wsp:rsid wsp:val=&quot;006C3994&quot;/&gt;&lt;wsp:rsid wsp:val=&quot;006E3F85&quot;/&gt;&lt;wsp:rsid wsp:val=&quot;006E44EE&quot;/&gt;&lt;wsp:rsid wsp:val=&quot;006E606C&quot;/&gt;&lt;wsp:rsid wsp:val=&quot;006F5712&quot;/&gt;&lt;wsp:rsid wsp:val=&quot;006F7787&quot;/&gt;&lt;wsp:rsid wsp:val=&quot;006F7BC2&quot;/&gt;&lt;wsp:rsid wsp:val=&quot;00701BBB&quot;/&gt;&lt;wsp:rsid wsp:val=&quot;00701E61&quot;/&gt;&lt;wsp:rsid wsp:val=&quot;00704F94&quot;/&gt;&lt;wsp:rsid wsp:val=&quot;00711D7D&quot;/&gt;&lt;wsp:rsid wsp:val=&quot;00711FCF&quot;/&gt;&lt;wsp:rsid wsp:val=&quot;007154D4&quot;/&gt;&lt;wsp:rsid wsp:val=&quot;00716094&quot;/&gt;&lt;wsp:rsid wsp:val=&quot;007166DB&quot;/&gt;&lt;wsp:rsid wsp:val=&quot;00717800&quot;/&gt;&lt;wsp:rsid wsp:val=&quot;00717A37&quot;/&gt;&lt;wsp:rsid wsp:val=&quot;00720809&quot;/&gt;&lt;wsp:rsid wsp:val=&quot;007248A5&quot;/&gt;&lt;wsp:rsid wsp:val=&quot;00727B09&quot;/&gt;&lt;wsp:rsid wsp:val=&quot;00732D4C&quot;/&gt;&lt;wsp:rsid wsp:val=&quot;00734740&quot;/&gt;&lt;wsp:rsid wsp:val=&quot;00740983&quot;/&gt;&lt;wsp:rsid wsp:val=&quot;007436CA&quot;/&gt;&lt;wsp:rsid wsp:val=&quot;007452E3&quot;/&gt;&lt;wsp:rsid wsp:val=&quot;00750BCB&quot;/&gt;&lt;wsp:rsid wsp:val=&quot;0075178A&quot;/&gt;&lt;wsp:rsid wsp:val=&quot;00756BF4&quot;/&gt;&lt;wsp:rsid wsp:val=&quot;00762DD3&quot;/&gt;&lt;wsp:rsid wsp:val=&quot;00781FD2&quot;/&gt;&lt;wsp:rsid wsp:val=&quot;00783EF2&quot;/&gt;&lt;wsp:rsid wsp:val=&quot;007852F8&quot;/&gt;&lt;wsp:rsid wsp:val=&quot;007919B7&quot;/&gt;&lt;wsp:rsid wsp:val=&quot;00791C6E&quot;/&gt;&lt;wsp:rsid wsp:val=&quot;007A073E&quot;/&gt;&lt;wsp:rsid wsp:val=&quot;007A2BD8&quot;/&gt;&lt;wsp:rsid wsp:val=&quot;007A3050&quot;/&gt;&lt;wsp:rsid wsp:val=&quot;007B0034&quot;/&gt;&lt;wsp:rsid wsp:val=&quot;007B3091&quot;/&gt;&lt;wsp:rsid wsp:val=&quot;007B7AE2&quot;/&gt;&lt;wsp:rsid wsp:val=&quot;007C0695&quot;/&gt;&lt;wsp:rsid wsp:val=&quot;007C2358&quot;/&gt;&lt;wsp:rsid wsp:val=&quot;007C350F&quot;/&gt;&lt;wsp:rsid wsp:val=&quot;007C5AAB&quot;/&gt;&lt;wsp:rsid wsp:val=&quot;007C5B45&quot;/&gt;&lt;wsp:rsid wsp:val=&quot;007D06C5&quot;/&gt;&lt;wsp:rsid wsp:val=&quot;007E461C&quot;/&gt;&lt;wsp:rsid wsp:val=&quot;007F0699&quot;/&gt;&lt;wsp:rsid wsp:val=&quot;007F2366&quot;/&gt;&lt;wsp:rsid wsp:val=&quot;00805EA1&quot;/&gt;&lt;wsp:rsid wsp:val=&quot;0082065C&quot;/&gt;&lt;wsp:rsid wsp:val=&quot;008206DA&quot;/&gt;&lt;wsp:rsid wsp:val=&quot;00820B24&quot;/&gt;&lt;wsp:rsid wsp:val=&quot;00821528&quot;/&gt;&lt;wsp:rsid wsp:val=&quot;00824A7D&quot;/&gt;&lt;wsp:rsid wsp:val=&quot;00827CE8&quot;/&gt;&lt;wsp:rsid wsp:val=&quot;0083354E&quot;/&gt;&lt;wsp:rsid wsp:val=&quot;00843A83&quot;/&gt;&lt;wsp:rsid wsp:val=&quot;008475BF&quot;/&gt;&lt;wsp:rsid wsp:val=&quot;008539CE&quot;/&gt;&lt;wsp:rsid wsp:val=&quot;008579BB&quot;/&gt;&lt;wsp:rsid wsp:val=&quot;00864309&quot;/&gt;&lt;wsp:rsid wsp:val=&quot;0086638B&quot;/&gt;&lt;wsp:rsid wsp:val=&quot;00866A30&quot;/&gt;&lt;wsp:rsid wsp:val=&quot;00866C84&quot;/&gt;&lt;wsp:rsid wsp:val=&quot;00867863&quot;/&gt;&lt;wsp:rsid wsp:val=&quot;00872DA2&quot;/&gt;&lt;wsp:rsid wsp:val=&quot;00877D5C&quot;/&gt;&lt;wsp:rsid wsp:val=&quot;008800FA&quot;/&gt;&lt;wsp:rsid wsp:val=&quot;00882625&quot;/&gt;&lt;wsp:rsid wsp:val=&quot;0089242D&quot;/&gt;&lt;wsp:rsid wsp:val=&quot;008A34F5&quot;/&gt;&lt;wsp:rsid wsp:val=&quot;008A358B&quot;/&gt;&lt;wsp:rsid wsp:val=&quot;008A39AB&quot;/&gt;&lt;wsp:rsid wsp:val=&quot;008A5B95&quot;/&gt;&lt;wsp:rsid wsp:val=&quot;008B2078&quot;/&gt;&lt;wsp:rsid wsp:val=&quot;008B256D&quot;/&gt;&lt;wsp:rsid wsp:val=&quot;008C3C0B&quot;/&gt;&lt;wsp:rsid wsp:val=&quot;008C5C67&quot;/&gt;&lt;wsp:rsid wsp:val=&quot;008D1073&quot;/&gt;&lt;wsp:rsid wsp:val=&quot;008D533A&quot;/&gt;&lt;wsp:rsid wsp:val=&quot;008E1BC8&quot;/&gt;&lt;wsp:rsid wsp:val=&quot;008E2F67&quot;/&gt;&lt;wsp:rsid wsp:val=&quot;008F274A&quot;/&gt;&lt;wsp:rsid wsp:val=&quot;008F3768&quot;/&gt;&lt;wsp:rsid wsp:val=&quot;00900E74&quot;/&gt;&lt;wsp:rsid wsp:val=&quot;00904E0D&quot;/&gt;&lt;wsp:rsid wsp:val=&quot;009058C6&quot;/&gt;&lt;wsp:rsid wsp:val=&quot;00910832&quot;/&gt;&lt;wsp:rsid wsp:val=&quot;00911D11&quot;/&gt;&lt;wsp:rsid wsp:val=&quot;009123C6&quot;/&gt;&lt;wsp:rsid wsp:val=&quot;0091438E&quot;/&gt;&lt;wsp:rsid wsp:val=&quot;00921ABB&quot;/&gt;&lt;wsp:rsid wsp:val=&quot;00922562&quot;/&gt;&lt;wsp:rsid wsp:val=&quot;00925D53&quot;/&gt;&lt;wsp:rsid wsp:val=&quot;0093372C&quot;/&gt;&lt;wsp:rsid wsp:val=&quot;00940456&quot;/&gt;&lt;wsp:rsid wsp:val=&quot;009415C0&quot;/&gt;&lt;wsp:rsid wsp:val=&quot;00945B75&quot;/&gt;&lt;wsp:rsid wsp:val=&quot;00947176&quot;/&gt;&lt;wsp:rsid wsp:val=&quot;0095629E&quot;/&gt;&lt;wsp:rsid wsp:val=&quot;00964F5D&quot;/&gt;&lt;wsp:rsid wsp:val=&quot;00965BA4&quot;/&gt;&lt;wsp:rsid wsp:val=&quot;00973557&quot;/&gt;&lt;wsp:rsid wsp:val=&quot;0097635F&quot;/&gt;&lt;wsp:rsid wsp:val=&quot;00982BA6&quot;/&gt;&lt;wsp:rsid wsp:val=&quot;00984A5D&quot;/&gt;&lt;wsp:rsid wsp:val=&quot;00986098&quot;/&gt;&lt;wsp:rsid wsp:val=&quot;0098664C&quot;/&gt;&lt;wsp:rsid wsp:val=&quot;00987700&quot;/&gt;&lt;wsp:rsid wsp:val=&quot;009A34DA&quot;/&gt;&lt;wsp:rsid wsp:val=&quot;009B254A&quot;/&gt;&lt;wsp:rsid wsp:val=&quot;009B2807&quot;/&gt;&lt;wsp:rsid wsp:val=&quot;009B4C2F&quot;/&gt;&lt;wsp:rsid wsp:val=&quot;009B7549&quot;/&gt;&lt;wsp:rsid wsp:val=&quot;009C0970&quot;/&gt;&lt;wsp:rsid wsp:val=&quot;009C5C87&quot;/&gt;&lt;wsp:rsid wsp:val=&quot;009C6ABB&quot;/&gt;&lt;wsp:rsid wsp:val=&quot;009C7BCF&quot;/&gt;&lt;wsp:rsid wsp:val=&quot;009D3E1E&quot;/&gt;&lt;wsp:rsid wsp:val=&quot;009D3FA8&quot;/&gt;&lt;wsp:rsid wsp:val=&quot;009D70EE&quot;/&gt;&lt;wsp:rsid wsp:val=&quot;009D7169&quot;/&gt;&lt;wsp:rsid wsp:val=&quot;009D7842&quot;/&gt;&lt;wsp:rsid wsp:val=&quot;009E0893&quot;/&gt;&lt;wsp:rsid wsp:val=&quot;009E1E1D&quot;/&gt;&lt;wsp:rsid wsp:val=&quot;009E6271&quot;/&gt;&lt;wsp:rsid wsp:val=&quot;009E63E2&quot;/&gt;&lt;wsp:rsid wsp:val=&quot;009F07E0&quot;/&gt;&lt;wsp:rsid wsp:val=&quot;009F5DF3&quot;/&gt;&lt;wsp:rsid wsp:val=&quot;00A00F26&quot;/&gt;&lt;wsp:rsid wsp:val=&quot;00A01653&quot;/&gt;&lt;wsp:rsid wsp:val=&quot;00A039E9&quot;/&gt;&lt;wsp:rsid wsp:val=&quot;00A10B5E&quot;/&gt;&lt;wsp:rsid wsp:val=&quot;00A11F00&quot;/&gt;&lt;wsp:rsid wsp:val=&quot;00A1740B&quot;/&gt;&lt;wsp:rsid wsp:val=&quot;00A251C7&quot;/&gt;&lt;wsp:rsid wsp:val=&quot;00A2552A&quot;/&gt;&lt;wsp:rsid wsp:val=&quot;00A257BA&quot;/&gt;&lt;wsp:rsid wsp:val=&quot;00A305A1&quot;/&gt;&lt;wsp:rsid wsp:val=&quot;00A30C36&quot;/&gt;&lt;wsp:rsid wsp:val=&quot;00A3751C&quot;/&gt;&lt;wsp:rsid wsp:val=&quot;00A37687&quot;/&gt;&lt;wsp:rsid wsp:val=&quot;00A37707&quot;/&gt;&lt;wsp:rsid wsp:val=&quot;00A53327&quot;/&gt;&lt;wsp:rsid wsp:val=&quot;00A56494&quot;/&gt;&lt;wsp:rsid wsp:val=&quot;00A61DEF&quot;/&gt;&lt;wsp:rsid wsp:val=&quot;00A62934&quot;/&gt;&lt;wsp:rsid wsp:val=&quot;00A67447&quot;/&gt;&lt;wsp:rsid wsp:val=&quot;00A678D7&quot;/&gt;&lt;wsp:rsid wsp:val=&quot;00A702AD&quot;/&gt;&lt;wsp:rsid wsp:val=&quot;00A71185&quot;/&gt;&lt;wsp:rsid wsp:val=&quot;00A72057&quot;/&gt;&lt;wsp:rsid wsp:val=&quot;00A724D2&quot;/&gt;&lt;wsp:rsid wsp:val=&quot;00A93D53&quot;/&gt;&lt;wsp:rsid wsp:val=&quot;00A94D6B&quot;/&gt;&lt;wsp:rsid wsp:val=&quot;00A95BD7&quot;/&gt;&lt;wsp:rsid wsp:val=&quot;00A979E3&quot;/&gt;&lt;wsp:rsid wsp:val=&quot;00AA0117&quot;/&gt;&lt;wsp:rsid wsp:val=&quot;00AA2F48&quot;/&gt;&lt;wsp:rsid wsp:val=&quot;00AB093B&quot;/&gt;&lt;wsp:rsid wsp:val=&quot;00AB0BE9&quot;/&gt;&lt;wsp:rsid wsp:val=&quot;00AB2AEB&quot;/&gt;&lt;wsp:rsid wsp:val=&quot;00AB591F&quot;/&gt;&lt;wsp:rsid wsp:val=&quot;00AC092C&quot;/&gt;&lt;wsp:rsid wsp:val=&quot;00AC1324&quot;/&gt;&lt;wsp:rsid wsp:val=&quot;00AC5E72&quot;/&gt;&lt;wsp:rsid wsp:val=&quot;00AD28AB&quot;/&gt;&lt;wsp:rsid wsp:val=&quot;00AD49BB&quot;/&gt;&lt;wsp:rsid wsp:val=&quot;00AD52CA&quot;/&gt;&lt;wsp:rsid wsp:val=&quot;00AD5E29&quot;/&gt;&lt;wsp:rsid wsp:val=&quot;00AE099E&quot;/&gt;&lt;wsp:rsid wsp:val=&quot;00AE1246&quot;/&gt;&lt;wsp:rsid wsp:val=&quot;00AE1BD6&quot;/&gt;&lt;wsp:rsid wsp:val=&quot;00AE1F53&quot;/&gt;&lt;wsp:rsid wsp:val=&quot;00AE3B0B&quot;/&gt;&lt;wsp:rsid wsp:val=&quot;00AE4892&quot;/&gt;&lt;wsp:rsid wsp:val=&quot;00AE5055&quot;/&gt;&lt;wsp:rsid wsp:val=&quot;00AE6529&quot;/&gt;&lt;wsp:rsid wsp:val=&quot;00AE6B8E&quot;/&gt;&lt;wsp:rsid wsp:val=&quot;00AE6E79&quot;/&gt;&lt;wsp:rsid wsp:val=&quot;00AF1915&quot;/&gt;&lt;wsp:rsid wsp:val=&quot;00AF7BB3&quot;/&gt;&lt;wsp:rsid wsp:val=&quot;00B00337&quot;/&gt;&lt;wsp:rsid wsp:val=&quot;00B04162&quot;/&gt;&lt;wsp:rsid wsp:val=&quot;00B122A1&quot;/&gt;&lt;wsp:rsid wsp:val=&quot;00B16BFF&quot;/&gt;&lt;wsp:rsid wsp:val=&quot;00B20077&quot;/&gt;&lt;wsp:rsid wsp:val=&quot;00B20E6C&quot;/&gt;&lt;wsp:rsid wsp:val=&quot;00B242E0&quot;/&gt;&lt;wsp:rsid wsp:val=&quot;00B247C6&quot;/&gt;&lt;wsp:rsid wsp:val=&quot;00B26AD5&quot;/&gt;&lt;wsp:rsid wsp:val=&quot;00B332EA&quot;/&gt;&lt;wsp:rsid wsp:val=&quot;00B35C17&quot;/&gt;&lt;wsp:rsid wsp:val=&quot;00B375CC&quot;/&gt;&lt;wsp:rsid wsp:val=&quot;00B403E9&quot;/&gt;&lt;wsp:rsid wsp:val=&quot;00B43CC4&quot;/&gt;&lt;wsp:rsid wsp:val=&quot;00B46873&quot;/&gt;&lt;wsp:rsid wsp:val=&quot;00B47364&quot;/&gt;&lt;wsp:rsid wsp:val=&quot;00B474AA&quot;/&gt;&lt;wsp:rsid wsp:val=&quot;00B552EA&quot;/&gt;&lt;wsp:rsid wsp:val=&quot;00B578F0&quot;/&gt;&lt;wsp:rsid wsp:val=&quot;00B57DB6&quot;/&gt;&lt;wsp:rsid wsp:val=&quot;00B60ABF&quot;/&gt;&lt;wsp:rsid wsp:val=&quot;00B62551&quot;/&gt;&lt;wsp:rsid wsp:val=&quot;00B709AE&quot;/&gt;&lt;wsp:rsid wsp:val=&quot;00B7230F&quot;/&gt;&lt;wsp:rsid wsp:val=&quot;00B72FDC&quot;/&gt;&lt;wsp:rsid wsp:val=&quot;00B74051&quot;/&gt;&lt;wsp:rsid wsp:val=&quot;00B76E75&quot;/&gt;&lt;wsp:rsid wsp:val=&quot;00B82C1A&quot;/&gt;&lt;wsp:rsid wsp:val=&quot;00B8301A&quot;/&gt;&lt;wsp:rsid wsp:val=&quot;00B836C1&quot;/&gt;&lt;wsp:rsid wsp:val=&quot;00B83762&quot;/&gt;&lt;wsp:rsid wsp:val=&quot;00B85F95&quot;/&gt;&lt;wsp:rsid wsp:val=&quot;00B87478&quot;/&gt;&lt;wsp:rsid wsp:val=&quot;00B92614&quot;/&gt;&lt;wsp:rsid wsp:val=&quot;00B930C4&quot;/&gt;&lt;wsp:rsid wsp:val=&quot;00B97979&quot;/&gt;&lt;wsp:rsid wsp:val=&quot;00BA59AF&quot;/&gt;&lt;wsp:rsid wsp:val=&quot;00BA6BA3&quot;/&gt;&lt;wsp:rsid wsp:val=&quot;00BA7FEE&quot;/&gt;&lt;wsp:rsid wsp:val=&quot;00BB11C3&quot;/&gt;&lt;wsp:rsid wsp:val=&quot;00BB12B4&quot;/&gt;&lt;wsp:rsid wsp:val=&quot;00BB290D&quot;/&gt;&lt;wsp:rsid wsp:val=&quot;00BB3BEB&quot;/&gt;&lt;wsp:rsid wsp:val=&quot;00BC074D&quot;/&gt;&lt;wsp:rsid wsp:val=&quot;00BC37AE&quot;/&gt;&lt;wsp:rsid wsp:val=&quot;00BC5400&quot;/&gt;&lt;wsp:rsid wsp:val=&quot;00BC5D5C&quot;/&gt;&lt;wsp:rsid wsp:val=&quot;00BD1B40&quot;/&gt;&lt;wsp:rsid wsp:val=&quot;00BD4183&quot;/&gt;&lt;wsp:rsid wsp:val=&quot;00BD5162&quot;/&gt;&lt;wsp:rsid wsp:val=&quot;00BE196A&quot;/&gt;&lt;wsp:rsid wsp:val=&quot;00BF4201&quot;/&gt;&lt;wsp:rsid wsp:val=&quot;00BF6C3F&quot;/&gt;&lt;wsp:rsid wsp:val=&quot;00C00E10&quot;/&gt;&lt;wsp:rsid wsp:val=&quot;00C02168&quot;/&gt;&lt;wsp:rsid wsp:val=&quot;00C03144&quot;/&gt;&lt;wsp:rsid wsp:val=&quot;00C03C2A&quot;/&gt;&lt;wsp:rsid wsp:val=&quot;00C067E9&quot;/&gt;&lt;wsp:rsid wsp:val=&quot;00C11335&quot;/&gt;&lt;wsp:rsid wsp:val=&quot;00C11B81&quot;/&gt;&lt;wsp:rsid wsp:val=&quot;00C135FB&quot;/&gt;&lt;wsp:rsid wsp:val=&quot;00C16E6B&quot;/&gt;&lt;wsp:rsid wsp:val=&quot;00C22C27&quot;/&gt;&lt;wsp:rsid wsp:val=&quot;00C22CD3&quot;/&gt;&lt;wsp:rsid wsp:val=&quot;00C24744&quot;/&gt;&lt;wsp:rsid wsp:val=&quot;00C24A55&quot;/&gt;&lt;wsp:rsid wsp:val=&quot;00C272CC&quot;/&gt;&lt;wsp:rsid wsp:val=&quot;00C32834&quot;/&gt;&lt;wsp:rsid wsp:val=&quot;00C35255&quot;/&gt;&lt;wsp:rsid wsp:val=&quot;00C3735F&quot;/&gt;&lt;wsp:rsid wsp:val=&quot;00C3742D&quot;/&gt;&lt;wsp:rsid wsp:val=&quot;00C424F9&quot;/&gt;&lt;wsp:rsid wsp:val=&quot;00C47CEA&quot;/&gt;&lt;wsp:rsid wsp:val=&quot;00C50C6A&quot;/&gt;&lt;wsp:rsid wsp:val=&quot;00C54C8D&quot;/&gt;&lt;wsp:rsid wsp:val=&quot;00C56455&quot;/&gt;&lt;wsp:rsid wsp:val=&quot;00C619C2&quot;/&gt;&lt;wsp:rsid wsp:val=&quot;00C67A65&quot;/&gt;&lt;wsp:rsid wsp:val=&quot;00C70810&quot;/&gt;&lt;wsp:rsid wsp:val=&quot;00C7222C&quot;/&gt;&lt;wsp:rsid wsp:val=&quot;00C731C3&quot;/&gt;&lt;wsp:rsid wsp:val=&quot;00C75B34&quot;/&gt;&lt;wsp:rsid wsp:val=&quot;00C75F5F&quot;/&gt;&lt;wsp:rsid wsp:val=&quot;00C76931&quot;/&gt;&lt;wsp:rsid wsp:val=&quot;00C81271&quot;/&gt;&lt;wsp:rsid wsp:val=&quot;00C81C0C&quot;/&gt;&lt;wsp:rsid wsp:val=&quot;00C82030&quot;/&gt;&lt;wsp:rsid wsp:val=&quot;00C8373F&quot;/&gt;&lt;wsp:rsid wsp:val=&quot;00C8503E&quot;/&gt;&lt;wsp:rsid wsp:val=&quot;00C85B67&quot;/&gt;&lt;wsp:rsid wsp:val=&quot;00C8689E&quot;/&gt;&lt;wsp:rsid wsp:val=&quot;00C86A39&quot;/&gt;&lt;wsp:rsid wsp:val=&quot;00CA11EA&quot;/&gt;&lt;wsp:rsid wsp:val=&quot;00CA2001&quot;/&gt;&lt;wsp:rsid wsp:val=&quot;00CA4ADD&quot;/&gt;&lt;wsp:rsid wsp:val=&quot;00CA6014&quot;/&gt;&lt;wsp:rsid wsp:val=&quot;00CA6B59&quot;/&gt;&lt;wsp:rsid wsp:val=&quot;00CB3F71&quot;/&gt;&lt;wsp:rsid wsp:val=&quot;00CB4785&quot;/&gt;&lt;wsp:rsid wsp:val=&quot;00CC2F44&quot;/&gt;&lt;wsp:rsid wsp:val=&quot;00CC4F89&quot;/&gt;&lt;wsp:rsid wsp:val=&quot;00CC7439&quot;/&gt;&lt;wsp:rsid wsp:val=&quot;00CC7617&quot;/&gt;&lt;wsp:rsid wsp:val=&quot;00CD3394&quot;/&gt;&lt;wsp:rsid wsp:val=&quot;00CD550D&quot;/&gt;&lt;wsp:rsid wsp:val=&quot;00CE27B4&quot;/&gt;&lt;wsp:rsid wsp:val=&quot;00CE5E71&quot;/&gt;&lt;wsp:rsid wsp:val=&quot;00CE6F5B&quot;/&gt;&lt;wsp:rsid wsp:val=&quot;00CE75E4&quot;/&gt;&lt;wsp:rsid wsp:val=&quot;00CF2236&quot;/&gt;&lt;wsp:rsid wsp:val=&quot;00CF22C7&quot;/&gt;&lt;wsp:rsid wsp:val=&quot;00CF27FD&quot;/&gt;&lt;wsp:rsid wsp:val=&quot;00CF3488&quot;/&gt;&lt;wsp:rsid wsp:val=&quot;00CF55AA&quot;/&gt;&lt;wsp:rsid wsp:val=&quot;00D02151&quot;/&gt;&lt;wsp:rsid wsp:val=&quot;00D04C8C&quot;/&gt;&lt;wsp:rsid wsp:val=&quot;00D1134C&quot;/&gt;&lt;wsp:rsid wsp:val=&quot;00D13A13&quot;/&gt;&lt;wsp:rsid wsp:val=&quot;00D21BE8&quot;/&gt;&lt;wsp:rsid wsp:val=&quot;00D2276C&quot;/&gt;&lt;wsp:rsid wsp:val=&quot;00D2519E&quot;/&gt;&lt;wsp:rsid wsp:val=&quot;00D318F6&quot;/&gt;&lt;wsp:rsid wsp:val=&quot;00D327D4&quot;/&gt;&lt;wsp:rsid wsp:val=&quot;00D34498&quot;/&gt;&lt;wsp:rsid wsp:val=&quot;00D34F4E&quot;/&gt;&lt;wsp:rsid wsp:val=&quot;00D52E01&quot;/&gt;&lt;wsp:rsid wsp:val=&quot;00D55E08&quot;/&gt;&lt;wsp:rsid wsp:val=&quot;00D5602F&quot;/&gt;&lt;wsp:rsid wsp:val=&quot;00D571E0&quot;/&gt;&lt;wsp:rsid wsp:val=&quot;00D6181F&quot;/&gt;&lt;wsp:rsid wsp:val=&quot;00D633B4&quot;/&gt;&lt;wsp:rsid wsp:val=&quot;00D644E4&quot;/&gt;&lt;wsp:rsid wsp:val=&quot;00D6531A&quot;/&gt;&lt;wsp:rsid wsp:val=&quot;00D65A1D&quot;/&gt;&lt;wsp:rsid wsp:val=&quot;00D6639B&quot;/&gt;&lt;wsp:rsid wsp:val=&quot;00D67496&quot;/&gt;&lt;wsp:rsid wsp:val=&quot;00D71047&quot;/&gt;&lt;wsp:rsid wsp:val=&quot;00D71F65&quot;/&gt;&lt;wsp:rsid wsp:val=&quot;00D84A83&quot;/&gt;&lt;wsp:rsid wsp:val=&quot;00D9091D&quot;/&gt;&lt;wsp:rsid wsp:val=&quot;00D9457E&quot;/&gt;&lt;wsp:rsid wsp:val=&quot;00D964D8&quot;/&gt;&lt;wsp:rsid wsp:val=&quot;00DA7206&quot;/&gt;&lt;wsp:rsid wsp:val=&quot;00DB2337&quot;/&gt;&lt;wsp:rsid wsp:val=&quot;00DB5361&quot;/&gt;&lt;wsp:rsid wsp:val=&quot;00DB6F48&quot;/&gt;&lt;wsp:rsid wsp:val=&quot;00DB7854&quot;/&gt;&lt;wsp:rsid wsp:val=&quot;00DC5439&quot;/&gt;&lt;wsp:rsid wsp:val=&quot;00DD7C33&quot;/&gt;&lt;wsp:rsid wsp:val=&quot;00DE1335&quot;/&gt;&lt;wsp:rsid wsp:val=&quot;00DE3BEC&quot;/&gt;&lt;wsp:rsid wsp:val=&quot;00DE41C9&quot;/&gt;&lt;wsp:rsid wsp:val=&quot;00DE4CC7&quot;/&gt;&lt;wsp:rsid wsp:val=&quot;00DE5B5C&quot;/&gt;&lt;wsp:rsid wsp:val=&quot;00DE6C6F&quot;/&gt;&lt;wsp:rsid wsp:val=&quot;00DE6DA2&quot;/&gt;&lt;wsp:rsid wsp:val=&quot;00DF4922&quot;/&gt;&lt;wsp:rsid wsp:val=&quot;00DF7F90&quot;/&gt;&lt;wsp:rsid wsp:val=&quot;00E016AA&quot;/&gt;&lt;wsp:rsid wsp:val=&quot;00E04F75&quot;/&gt;&lt;wsp:rsid wsp:val=&quot;00E1216C&quot;/&gt;&lt;wsp:rsid wsp:val=&quot;00E12566&quot;/&gt;&lt;wsp:rsid wsp:val=&quot;00E13172&quot;/&gt;&lt;wsp:rsid wsp:val=&quot;00E1704F&quot;/&gt;&lt;wsp:rsid wsp:val=&quot;00E24D8D&quot;/&gt;&lt;wsp:rsid wsp:val=&quot;00E31A18&quot;/&gt;&lt;wsp:rsid wsp:val=&quot;00E32743&quot;/&gt;&lt;wsp:rsid wsp:val=&quot;00E42EE9&quot;/&gt;&lt;wsp:rsid wsp:val=&quot;00E53FBD&quot;/&gt;&lt;wsp:rsid wsp:val=&quot;00E60683&quot;/&gt;&lt;wsp:rsid wsp:val=&quot;00E66D15&quot;/&gt;&lt;wsp:rsid wsp:val=&quot;00E707DD&quot;/&gt;&lt;wsp:rsid wsp:val=&quot;00E72CA0&quot;/&gt;&lt;wsp:rsid wsp:val=&quot;00E737F1&quot;/&gt;&lt;wsp:rsid wsp:val=&quot;00E75A45&quot;/&gt;&lt;wsp:rsid wsp:val=&quot;00E837C5&quot;/&gt;&lt;wsp:rsid wsp:val=&quot;00E8687D&quot;/&gt;&lt;wsp:rsid wsp:val=&quot;00E92165&quot;/&gt;&lt;wsp:rsid wsp:val=&quot;00E94D64&quot;/&gt;&lt;wsp:rsid wsp:val=&quot;00EA3BC9&quot;/&gt;&lt;wsp:rsid wsp:val=&quot;00EA69AE&quot;/&gt;&lt;wsp:rsid wsp:val=&quot;00EB14A5&quot;/&gt;&lt;wsp:rsid wsp:val=&quot;00EB3F39&quot;/&gt;&lt;wsp:rsid wsp:val=&quot;00EC12CE&quot;/&gt;&lt;wsp:rsid wsp:val=&quot;00EC42ED&quot;/&gt;&lt;wsp:rsid wsp:val=&quot;00ED56F5&quot;/&gt;&lt;wsp:rsid wsp:val=&quot;00EE3E3B&quot;/&gt;&lt;wsp:rsid wsp:val=&quot;00EF0735&quot;/&gt;&lt;wsp:rsid wsp:val=&quot;00EF0E39&quot;/&gt;&lt;wsp:rsid wsp:val=&quot;00EF548C&quot;/&gt;&lt;wsp:rsid wsp:val=&quot;00F04BAF&quot;/&gt;&lt;wsp:rsid wsp:val=&quot;00F0786A&quot;/&gt;&lt;wsp:rsid wsp:val=&quot;00F10B32&quot;/&gt;&lt;wsp:rsid wsp:val=&quot;00F172D0&quot;/&gt;&lt;wsp:rsid wsp:val=&quot;00F206D3&quot;/&gt;&lt;wsp:rsid wsp:val=&quot;00F2221F&quot;/&gt;&lt;wsp:rsid wsp:val=&quot;00F2560C&quot;/&gt;&lt;wsp:rsid wsp:val=&quot;00F372BB&quot;/&gt;&lt;wsp:rsid wsp:val=&quot;00F54331&quot;/&gt;&lt;wsp:rsid wsp:val=&quot;00F57142&quot;/&gt;&lt;wsp:rsid wsp:val=&quot;00F6183B&quot;/&gt;&lt;wsp:rsid wsp:val=&quot;00F665FF&quot;/&gt;&lt;wsp:rsid wsp:val=&quot;00F70246&quot;/&gt;&lt;wsp:rsid wsp:val=&quot;00F75ED1&quot;/&gt;&lt;wsp:rsid wsp:val=&quot;00F80546&quot;/&gt;&lt;wsp:rsid wsp:val=&quot;00F83C05&quot;/&gt;&lt;wsp:rsid wsp:val=&quot;00F83E62&quot;/&gt;&lt;wsp:rsid wsp:val=&quot;00F8498C&quot;/&gt;&lt;wsp:rsid wsp:val=&quot;00F861C0&quot;/&gt;&lt;wsp:rsid wsp:val=&quot;00F93F9D&quot;/&gt;&lt;wsp:rsid wsp:val=&quot;00F94DF1&quot;/&gt;&lt;wsp:rsid wsp:val=&quot;00F959B4&quot;/&gt;&lt;wsp:rsid wsp:val=&quot;00F96406&quot;/&gt;&lt;wsp:rsid wsp:val=&quot;00F9648C&quot;/&gt;&lt;wsp:rsid wsp:val=&quot;00F96965&quot;/&gt;&lt;wsp:rsid wsp:val=&quot;00F96FA6&quot;/&gt;&lt;wsp:rsid wsp:val=&quot;00FA16FC&quot;/&gt;&lt;wsp:rsid wsp:val=&quot;00FA284D&quot;/&gt;&lt;wsp:rsid wsp:val=&quot;00FB1811&quot;/&gt;&lt;wsp:rsid wsp:val=&quot;00FB26F4&quot;/&gt;&lt;wsp:rsid wsp:val=&quot;00FB56D4&quot;/&gt;&lt;wsp:rsid wsp:val=&quot;00FB79E7&quot;/&gt;&lt;wsp:rsid wsp:val=&quot;00FC12FC&quot;/&gt;&lt;wsp:rsid wsp:val=&quot;00FC511C&quot;/&gt;&lt;wsp:rsid wsp:val=&quot;00FC6560&quot;/&gt;&lt;wsp:rsid wsp:val=&quot;00FC66D2&quot;/&gt;&lt;wsp:rsid wsp:val=&quot;00FD17FD&quot;/&gt;&lt;wsp:rsid wsp:val=&quot;00FD2755&quot;/&gt;&lt;wsp:rsid wsp:val=&quot;00FD5F4D&quot;/&gt;&lt;wsp:rsid wsp:val=&quot;00FD6555&quot;/&gt;&lt;wsp:rsid wsp:val=&quot;00FE1EA8&quot;/&gt;&lt;wsp:rsid wsp:val=&quot;00FE4401&quot;/&gt;&lt;wsp:rsid wsp:val=&quot;00FE5E09&quot;/&gt;&lt;wsp:rsid wsp:val=&quot;00FE6B78&quot;/&gt;&lt;wsp:rsid wsp:val=&quot;00FF62C0&quot;/&gt;&lt;wsp:rsid wsp:val=&quot;00FF6C9E&quot;/&gt;&lt;wsp:rsid wsp:val=&quot;00FF710B&quot;/&gt;&lt;wsp:rsid wsp:val=&quot;00FF7731&quot;/&gt;&lt;/wsp:rsids&gt;&lt;/w:docPr&gt;&lt;w:body&gt;&lt;w:p wsp:rsidR=&quot;00000000&quot; wsp:rsidRDefault=&quot;005422E3&quot;&gt;&lt;m:oMathPara&gt;&lt;m:oMath&gt;&lt;m:f&gt;&lt;m:fPr&gt;&lt;m:ctrlPr&gt;&lt;w:rPr&gt;&lt;w:rFonts w:ascii=&quot;Cambria Math&quot; w:fareast=&quot;Calibri&quot; w:h-ansi=&quot;Trebuchet MS&quot;/&gt;&lt;wx:font wx:val=&quot;Cambria Math&quot;/&gt;&lt;w:i/&gt;&lt;w:sz w:val=&quot;28&quot;/&gt;&lt;w:sz-cs w:val=&quot;28&quot;/&gt;&lt;w:lang w:val=&quot;EN-GB&quot;/&gt;&lt;/w:rPr&gt;&lt;/m:ctrlPr&gt;&lt;/m:fPr&gt;&lt;m:num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40&lt;/m:t&gt;&lt;/m:r&gt;&lt;/m:num&gt;&lt;m:den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'0&lt;/m:t&gt;&lt;/m:r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.125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12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39" type="#_x0000_t75" style="width:29.4pt;height:24.6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efaultTabStop w:val=&quot;720&quot;/&gt;&lt;w:drawingGridHorizontalSpacing w:val=&quot;181&quot;/&gt;&lt;w:drawingGridVerticalSpacing w:val=&quot;181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867AA&quot;/&gt;&lt;wsp:rsid wsp:val=&quot;00006249&quot;/&gt;&lt;wsp:rsid wsp:val=&quot;0000697A&quot;/&gt;&lt;wsp:rsid wsp:val=&quot;0001587A&quot;/&gt;&lt;wsp:rsid wsp:val=&quot;00015E41&quot;/&gt;&lt;wsp:rsid wsp:val=&quot;00022F6D&quot;/&gt;&lt;wsp:rsid wsp:val=&quot;000260BF&quot;/&gt;&lt;wsp:rsid wsp:val=&quot;00032CCE&quot;/&gt;&lt;wsp:rsid wsp:val=&quot;00047A6B&quot;/&gt;&lt;wsp:rsid wsp:val=&quot;0005113C&quot;/&gt;&lt;wsp:rsid wsp:val=&quot;000545D8&quot;/&gt;&lt;wsp:rsid wsp:val=&quot;0006183E&quot;/&gt;&lt;wsp:rsid wsp:val=&quot;00062B47&quot;/&gt;&lt;wsp:rsid wsp:val=&quot;00065CF0&quot;/&gt;&lt;wsp:rsid wsp:val=&quot;0008524C&quot;/&gt;&lt;wsp:rsid wsp:val=&quot;0008778A&quot;/&gt;&lt;wsp:rsid wsp:val=&quot;00090B41&quot;/&gt;&lt;wsp:rsid wsp:val=&quot;000918EB&quot;/&gt;&lt;wsp:rsid wsp:val=&quot;00093788&quot;/&gt;&lt;wsp:rsid wsp:val=&quot;000A5421&quot;/&gt;&lt;wsp:rsid wsp:val=&quot;000A57A7&quot;/&gt;&lt;wsp:rsid wsp:val=&quot;000A72F6&quot;/&gt;&lt;wsp:rsid wsp:val=&quot;000B1973&quot;/&gt;&lt;wsp:rsid wsp:val=&quot;000B74EA&quot;/&gt;&lt;wsp:rsid wsp:val=&quot;000B7AEF&quot;/&gt;&lt;wsp:rsid wsp:val=&quot;000C3C6D&quot;/&gt;&lt;wsp:rsid wsp:val=&quot;000F6CE7&quot;/&gt;&lt;wsp:rsid wsp:val=&quot;00100349&quot;/&gt;&lt;wsp:rsid wsp:val=&quot;00101799&quot;/&gt;&lt;wsp:rsid wsp:val=&quot;00102C6C&quot;/&gt;&lt;wsp:rsid wsp:val=&quot;00105227&quot;/&gt;&lt;wsp:rsid wsp:val=&quot;00110450&quot;/&gt;&lt;wsp:rsid wsp:val=&quot;001106BD&quot;/&gt;&lt;wsp:rsid wsp:val=&quot;00120717&quot;/&gt;&lt;wsp:rsid wsp:val=&quot;00121D44&quot;/&gt;&lt;wsp:rsid wsp:val=&quot;001242E8&quot;/&gt;&lt;wsp:rsid wsp:val=&quot;00124EB6&quot;/&gt;&lt;wsp:rsid wsp:val=&quot;00125390&quot;/&gt;&lt;wsp:rsid wsp:val=&quot;001268D4&quot;/&gt;&lt;wsp:rsid wsp:val=&quot;00127710&quot;/&gt;&lt;wsp:rsid wsp:val=&quot;00127F20&quot;/&gt;&lt;wsp:rsid wsp:val=&quot;00131B9B&quot;/&gt;&lt;wsp:rsid wsp:val=&quot;0013430D&quot;/&gt;&lt;wsp:rsid wsp:val=&quot;00137616&quot;/&gt;&lt;wsp:rsid wsp:val=&quot;001406FD&quot;/&gt;&lt;wsp:rsid wsp:val=&quot;00141A9F&quot;/&gt;&lt;wsp:rsid wsp:val=&quot;00143A7D&quot;/&gt;&lt;wsp:rsid wsp:val=&quot;00146410&quot;/&gt;&lt;wsp:rsid wsp:val=&quot;00150540&quot;/&gt;&lt;wsp:rsid wsp:val=&quot;0015165A&quot;/&gt;&lt;wsp:rsid wsp:val=&quot;00153388&quot;/&gt;&lt;wsp:rsid wsp:val=&quot;00157430&quot;/&gt;&lt;wsp:rsid wsp:val=&quot;00160981&quot;/&gt;&lt;wsp:rsid wsp:val=&quot;001619C2&quot;/&gt;&lt;wsp:rsid wsp:val=&quot;001640CB&quot;/&gt;&lt;wsp:rsid wsp:val=&quot;001672B8&quot;/&gt;&lt;wsp:rsid wsp:val=&quot;00173CFE&quot;/&gt;&lt;wsp:rsid wsp:val=&quot;0017721D&quot;/&gt;&lt;wsp:rsid wsp:val=&quot;00177B8A&quot;/&gt;&lt;wsp:rsid wsp:val=&quot;001807F6&quot;/&gt;&lt;wsp:rsid wsp:val=&quot;0018095E&quot;/&gt;&lt;wsp:rsid wsp:val=&quot;00183C42&quot;/&gt;&lt;wsp:rsid wsp:val=&quot;00184BE9&quot;/&gt;&lt;wsp:rsid wsp:val=&quot;00190CE4&quot;/&gt;&lt;wsp:rsid wsp:val=&quot;0019118D&quot;/&gt;&lt;wsp:rsid wsp:val=&quot;00191630&quot;/&gt;&lt;wsp:rsid wsp:val=&quot;0019230B&quot;/&gt;&lt;wsp:rsid wsp:val=&quot;001A04D2&quot;/&gt;&lt;wsp:rsid wsp:val=&quot;001A0E86&quot;/&gt;&lt;wsp:rsid wsp:val=&quot;001A6A1E&quot;/&gt;&lt;wsp:rsid wsp:val=&quot;001A6F6F&quot;/&gt;&lt;wsp:rsid wsp:val=&quot;001A758A&quot;/&gt;&lt;wsp:rsid wsp:val=&quot;001B29EE&quot;/&gt;&lt;wsp:rsid wsp:val=&quot;001B4343&quot;/&gt;&lt;wsp:rsid wsp:val=&quot;001C1A24&quot;/&gt;&lt;wsp:rsid wsp:val=&quot;001C30F9&quot;/&gt;&lt;wsp:rsid wsp:val=&quot;001C608E&quot;/&gt;&lt;wsp:rsid wsp:val=&quot;001D176D&quot;/&gt;&lt;wsp:rsid wsp:val=&quot;001D3CBA&quot;/&gt;&lt;wsp:rsid wsp:val=&quot;001F1850&quot;/&gt;&lt;wsp:rsid wsp:val=&quot;001F1B5C&quot;/&gt;&lt;wsp:rsid wsp:val=&quot;001F4906&quot;/&gt;&lt;wsp:rsid wsp:val=&quot;001F50C4&quot;/&gt;&lt;wsp:rsid wsp:val=&quot;00203593&quot;/&gt;&lt;wsp:rsid wsp:val=&quot;0020719A&quot;/&gt;&lt;wsp:rsid wsp:val=&quot;00210097&quot;/&gt;&lt;wsp:rsid wsp:val=&quot;00210237&quot;/&gt;&lt;wsp:rsid wsp:val=&quot;00222FCB&quot;/&gt;&lt;wsp:rsid wsp:val=&quot;00225D5D&quot;/&gt;&lt;wsp:rsid wsp:val=&quot;002317CA&quot;/&gt;&lt;wsp:rsid wsp:val=&quot;002422E4&quot;/&gt;&lt;wsp:rsid wsp:val=&quot;002446B3&quot;/&gt;&lt;wsp:rsid wsp:val=&quot;0024505B&quot;/&gt;&lt;wsp:rsid wsp:val=&quot;00245E31&quot;/&gt;&lt;wsp:rsid wsp:val=&quot;002476B7&quot;/&gt;&lt;wsp:rsid wsp:val=&quot;002511BD&quot;/&gt;&lt;wsp:rsid wsp:val=&quot;002539D2&quot;/&gt;&lt;wsp:rsid wsp:val=&quot;0025540B&quot;/&gt;&lt;wsp:rsid wsp:val=&quot;00257611&quot;/&gt;&lt;wsp:rsid wsp:val=&quot;00257FB3&quot;/&gt;&lt;wsp:rsid wsp:val=&quot;002645F4&quot;/&gt;&lt;wsp:rsid wsp:val=&quot;002701A1&quot;/&gt;&lt;wsp:rsid wsp:val=&quot;0027135B&quot;/&gt;&lt;wsp:rsid wsp:val=&quot;00271644&quot;/&gt;&lt;wsp:rsid wsp:val=&quot;00275E99&quot;/&gt;&lt;wsp:rsid wsp:val=&quot;00280290&quot;/&gt;&lt;wsp:rsid wsp:val=&quot;002825C9&quot;/&gt;&lt;wsp:rsid wsp:val=&quot;00285DB2&quot;/&gt;&lt;wsp:rsid wsp:val=&quot;00285F67&quot;/&gt;&lt;wsp:rsid wsp:val=&quot;0029353F&quot;/&gt;&lt;wsp:rsid wsp:val=&quot;002A303D&quot;/&gt;&lt;wsp:rsid wsp:val=&quot;002A5919&quot;/&gt;&lt;wsp:rsid wsp:val=&quot;002A5F80&quot;/&gt;&lt;wsp:rsid wsp:val=&quot;002B0D6A&quot;/&gt;&lt;wsp:rsid wsp:val=&quot;002B1A88&quot;/&gt;&lt;wsp:rsid wsp:val=&quot;002C52CF&quot;/&gt;&lt;wsp:rsid wsp:val=&quot;002D0DE2&quot;/&gt;&lt;wsp:rsid wsp:val=&quot;002D2296&quot;/&gt;&lt;wsp:rsid wsp:val=&quot;002D3BDD&quot;/&gt;&lt;wsp:rsid wsp:val=&quot;002D700D&quot;/&gt;&lt;wsp:rsid wsp:val=&quot;002D7D4C&quot;/&gt;&lt;wsp:rsid wsp:val=&quot;002E1371&quot;/&gt;&lt;wsp:rsid wsp:val=&quot;002E75DF&quot;/&gt;&lt;wsp:rsid wsp:val=&quot;002F5F6B&quot;/&gt;&lt;wsp:rsid wsp:val=&quot;00300415&quot;/&gt;&lt;wsp:rsid wsp:val=&quot;00306EE9&quot;/&gt;&lt;wsp:rsid wsp:val=&quot;003075F7&quot;/&gt;&lt;wsp:rsid wsp:val=&quot;00312473&quot;/&gt;&lt;wsp:rsid wsp:val=&quot;003146E2&quot;/&gt;&lt;wsp:rsid wsp:val=&quot;00315DBA&quot;/&gt;&lt;wsp:rsid wsp:val=&quot;003174E2&quot;/&gt;&lt;wsp:rsid wsp:val=&quot;00317E6F&quot;/&gt;&lt;wsp:rsid wsp:val=&quot;00320466&quot;/&gt;&lt;wsp:rsid wsp:val=&quot;00325440&quot;/&gt;&lt;wsp:rsid wsp:val=&quot;003305AE&quot;/&gt;&lt;wsp:rsid wsp:val=&quot;00332CF8&quot;/&gt;&lt;wsp:rsid wsp:val=&quot;00342E90&quot;/&gt;&lt;wsp:rsid wsp:val=&quot;00344B64&quot;/&gt;&lt;wsp:rsid wsp:val=&quot;00364685&quot;/&gt;&lt;wsp:rsid wsp:val=&quot;003705CC&quot;/&gt;&lt;wsp:rsid wsp:val=&quot;00372F4C&quot;/&gt;&lt;wsp:rsid wsp:val=&quot;00373B00&quot;/&gt;&lt;wsp:rsid wsp:val=&quot;00376003&quot;/&gt;&lt;wsp:rsid wsp:val=&quot;00376209&quot;/&gt;&lt;wsp:rsid wsp:val=&quot;00376EF3&quot;/&gt;&lt;wsp:rsid wsp:val=&quot;00380944&quot;/&gt;&lt;wsp:rsid wsp:val=&quot;00381D56&quot;/&gt;&lt;wsp:rsid wsp:val=&quot;003820CE&quot;/&gt;&lt;wsp:rsid wsp:val=&quot;003867AA&quot;/&gt;&lt;wsp:rsid wsp:val=&quot;003906EF&quot;/&gt;&lt;wsp:rsid wsp:val=&quot;00393CEE&quot;/&gt;&lt;wsp:rsid wsp:val=&quot;00396254&quot;/&gt;&lt;wsp:rsid wsp:val=&quot;0039708A&quot;/&gt;&lt;wsp:rsid wsp:val=&quot;00397FA7&quot;/&gt;&lt;wsp:rsid wsp:val=&quot;003A1A31&quot;/&gt;&lt;wsp:rsid wsp:val=&quot;003A4F48&quot;/&gt;&lt;wsp:rsid wsp:val=&quot;003A616F&quot;/&gt;&lt;wsp:rsid wsp:val=&quot;003A68B4&quot;/&gt;&lt;wsp:rsid wsp:val=&quot;003B19E3&quot;/&gt;&lt;wsp:rsid wsp:val=&quot;003B20D8&quot;/&gt;&lt;wsp:rsid wsp:val=&quot;003B2C03&quot;/&gt;&lt;wsp:rsid wsp:val=&quot;003B4D74&quot;/&gt;&lt;wsp:rsid wsp:val=&quot;003B59BF&quot;/&gt;&lt;wsp:rsid wsp:val=&quot;003B5B54&quot;/&gt;&lt;wsp:rsid wsp:val=&quot;003B641A&quot;/&gt;&lt;wsp:rsid wsp:val=&quot;003C0D09&quot;/&gt;&lt;wsp:rsid wsp:val=&quot;003C3033&quot;/&gt;&lt;wsp:rsid wsp:val=&quot;003C5B4F&quot;/&gt;&lt;wsp:rsid wsp:val=&quot;003C74EC&quot;/&gt;&lt;wsp:rsid wsp:val=&quot;003D1D53&quot;/&gt;&lt;wsp:rsid wsp:val=&quot;003D6B9E&quot;/&gt;&lt;wsp:rsid wsp:val=&quot;003D7639&quot;/&gt;&lt;wsp:rsid wsp:val=&quot;003D7921&quot;/&gt;&lt;wsp:rsid wsp:val=&quot;003E41C6&quot;/&gt;&lt;wsp:rsid wsp:val=&quot;003E4AF1&quot;/&gt;&lt;wsp:rsid wsp:val=&quot;003E4F14&quot;/&gt;&lt;wsp:rsid wsp:val=&quot;003F4587&quot;/&gt;&lt;wsp:rsid wsp:val=&quot;003F7489&quot;/&gt;&lt;wsp:rsid wsp:val=&quot;00401F1D&quot;/&gt;&lt;wsp:rsid wsp:val=&quot;00403BF2&quot;/&gt;&lt;wsp:rsid wsp:val=&quot;004078B7&quot;/&gt;&lt;wsp:rsid wsp:val=&quot;0041490F&quot;/&gt;&lt;wsp:rsid wsp:val=&quot;00414D8C&quot;/&gt;&lt;wsp:rsid wsp:val=&quot;00417821&quot;/&gt;&lt;wsp:rsid wsp:val=&quot;00417B23&quot;/&gt;&lt;wsp:rsid wsp:val=&quot;0042193A&quot;/&gt;&lt;wsp:rsid wsp:val=&quot;00421FF4&quot;/&gt;&lt;wsp:rsid wsp:val=&quot;00434364&quot;/&gt;&lt;wsp:rsid wsp:val=&quot;00434389&quot;/&gt;&lt;wsp:rsid wsp:val=&quot;00435F59&quot;/&gt;&lt;wsp:rsid wsp:val=&quot;004375BA&quot;/&gt;&lt;wsp:rsid wsp:val=&quot;00442B7E&quot;/&gt;&lt;wsp:rsid wsp:val=&quot;0044689D&quot;/&gt;&lt;wsp:rsid wsp:val=&quot;00450773&quot;/&gt;&lt;wsp:rsid wsp:val=&quot;00452D7A&quot;/&gt;&lt;wsp:rsid wsp:val=&quot;00454DED&quot;/&gt;&lt;wsp:rsid wsp:val=&quot;00460229&quot;/&gt;&lt;wsp:rsid wsp:val=&quot;0046234A&quot;/&gt;&lt;wsp:rsid wsp:val=&quot;0046300F&quot;/&gt;&lt;wsp:rsid wsp:val=&quot;004669D0&quot;/&gt;&lt;wsp:rsid wsp:val=&quot;00477DA9&quot;/&gt;&lt;wsp:rsid wsp:val=&quot;00477E3A&quot;/&gt;&lt;wsp:rsid wsp:val=&quot;0048085F&quot;/&gt;&lt;wsp:rsid wsp:val=&quot;00481797&quot;/&gt;&lt;wsp:rsid wsp:val=&quot;0048797B&quot;/&gt;&lt;wsp:rsid wsp:val=&quot;004920F9&quot;/&gt;&lt;wsp:rsid wsp:val=&quot;004937A6&quot;/&gt;&lt;wsp:rsid wsp:val=&quot;00497D45&quot;/&gt;&lt;wsp:rsid wsp:val=&quot;004A17A2&quot;/&gt;&lt;wsp:rsid wsp:val=&quot;004A3702&quot;/&gt;&lt;wsp:rsid wsp:val=&quot;004A62C5&quot;/&gt;&lt;wsp:rsid wsp:val=&quot;004A6EF9&quot;/&gt;&lt;wsp:rsid wsp:val=&quot;004B142F&quot;/&gt;&lt;wsp:rsid wsp:val=&quot;004B1875&quot;/&gt;&lt;wsp:rsid wsp:val=&quot;004B5A80&quot;/&gt;&lt;wsp:rsid wsp:val=&quot;004B5C6A&quot;/&gt;&lt;wsp:rsid wsp:val=&quot;004C1D3E&quot;/&gt;&lt;wsp:rsid wsp:val=&quot;004C4FF0&quot;/&gt;&lt;wsp:rsid wsp:val=&quot;004C5436&quot;/&gt;&lt;wsp:rsid wsp:val=&quot;004C67F6&quot;/&gt;&lt;wsp:rsid wsp:val=&quot;004D0A2D&quot;/&gt;&lt;wsp:rsid wsp:val=&quot;004D62A3&quot;/&gt;&lt;wsp:rsid wsp:val=&quot;004E1A0F&quot;/&gt;&lt;wsp:rsid wsp:val=&quot;004E335C&quot;/&gt;&lt;wsp:rsid wsp:val=&quot;004E6D9B&quot;/&gt;&lt;wsp:rsid wsp:val=&quot;004E7337&quot;/&gt;&lt;wsp:rsid wsp:val=&quot;004E7A95&quot;/&gt;&lt;wsp:rsid wsp:val=&quot;004F1A22&quot;/&gt;&lt;wsp:rsid wsp:val=&quot;004F497D&quot;/&gt;&lt;wsp:rsid wsp:val=&quot;004F4D64&quot;/&gt;&lt;wsp:rsid wsp:val=&quot;004F6DA8&quot;/&gt;&lt;wsp:rsid wsp:val=&quot;00501F31&quot;/&gt;&lt;wsp:rsid wsp:val=&quot;00502A84&quot;/&gt;&lt;wsp:rsid wsp:val=&quot;00503072&quot;/&gt;&lt;wsp:rsid wsp:val=&quot;00507825&quot;/&gt;&lt;wsp:rsid wsp:val=&quot;005145BD&quot;/&gt;&lt;wsp:rsid wsp:val=&quot;00517E35&quot;/&gt;&lt;wsp:rsid wsp:val=&quot;005224B9&quot;/&gt;&lt;wsp:rsid wsp:val=&quot;00527A03&quot;/&gt;&lt;wsp:rsid wsp:val=&quot;005348D9&quot;/&gt;&lt;wsp:rsid wsp:val=&quot;00537B76&quot;/&gt;&lt;wsp:rsid wsp:val=&quot;0054257F&quot;/&gt;&lt;wsp:rsid wsp:val=&quot;0054283F&quot;/&gt;&lt;wsp:rsid wsp:val=&quot;00544A2B&quot;/&gt;&lt;wsp:rsid wsp:val=&quot;005454CA&quot;/&gt;&lt;wsp:rsid wsp:val=&quot;00547D68&quot;/&gt;&lt;wsp:rsid wsp:val=&quot;00550291&quot;/&gt;&lt;wsp:rsid wsp:val=&quot;00552A43&quot;/&gt;&lt;wsp:rsid wsp:val=&quot;005544F5&quot;/&gt;&lt;wsp:rsid wsp:val=&quot;005713DD&quot;/&gt;&lt;wsp:rsid wsp:val=&quot;005720C4&quot;/&gt;&lt;wsp:rsid wsp:val=&quot;00572BC6&quot;/&gt;&lt;wsp:rsid wsp:val=&quot;00576835&quot;/&gt;&lt;wsp:rsid wsp:val=&quot;005773B5&quot;/&gt;&lt;wsp:rsid wsp:val=&quot;00590072&quot;/&gt;&lt;wsp:rsid wsp:val=&quot;005918C1&quot;/&gt;&lt;wsp:rsid wsp:val=&quot;00591AF3&quot;/&gt;&lt;wsp:rsid wsp:val=&quot;0059547A&quot;/&gt;&lt;wsp:rsid wsp:val=&quot;005A155C&quot;/&gt;&lt;wsp:rsid wsp:val=&quot;005A3D8B&quot;/&gt;&lt;wsp:rsid wsp:val=&quot;005A419B&quot;/&gt;&lt;wsp:rsid wsp:val=&quot;005A6987&quot;/&gt;&lt;wsp:rsid wsp:val=&quot;005A7D06&quot;/&gt;&lt;wsp:rsid wsp:val=&quot;005B39E5&quot;/&gt;&lt;wsp:rsid wsp:val=&quot;005B4F11&quot;/&gt;&lt;wsp:rsid wsp:val=&quot;005B4F46&quot;/&gt;&lt;wsp:rsid wsp:val=&quot;005B5BF1&quot;/&gt;&lt;wsp:rsid wsp:val=&quot;005C1580&quot;/&gt;&lt;wsp:rsid wsp:val=&quot;005C1E05&quot;/&gt;&lt;wsp:rsid wsp:val=&quot;005C3354&quot;/&gt;&lt;wsp:rsid wsp:val=&quot;005D0035&quot;/&gt;&lt;wsp:rsid wsp:val=&quot;005D0397&quot;/&gt;&lt;wsp:rsid wsp:val=&quot;005D3741&quot;/&gt;&lt;wsp:rsid wsp:val=&quot;005D78CE&quot;/&gt;&lt;wsp:rsid wsp:val=&quot;005E195E&quot;/&gt;&lt;wsp:rsid wsp:val=&quot;005E4BA2&quot;/&gt;&lt;wsp:rsid wsp:val=&quot;005F0AC7&quot;/&gt;&lt;wsp:rsid wsp:val=&quot;005F125F&quot;/&gt;&lt;wsp:rsid wsp:val=&quot;005F4046&quot;/&gt;&lt;wsp:rsid wsp:val=&quot;005F6FA3&quot;/&gt;&lt;wsp:rsid wsp:val=&quot;006021FA&quot;/&gt;&lt;wsp:rsid wsp:val=&quot;00603196&quot;/&gt;&lt;wsp:rsid wsp:val=&quot;00603896&quot;/&gt;&lt;wsp:rsid wsp:val=&quot;0061020D&quot;/&gt;&lt;wsp:rsid wsp:val=&quot;006127A0&quot;/&gt;&lt;wsp:rsid wsp:val=&quot;0061404D&quot;/&gt;&lt;wsp:rsid wsp:val=&quot;006206E6&quot;/&gt;&lt;wsp:rsid wsp:val=&quot;0062169C&quot;/&gt;&lt;wsp:rsid wsp:val=&quot;00626C44&quot;/&gt;&lt;wsp:rsid wsp:val=&quot;00627949&quot;/&gt;&lt;wsp:rsid wsp:val=&quot;00633C9B&quot;/&gt;&lt;wsp:rsid wsp:val=&quot;00636099&quot;/&gt;&lt;wsp:rsid wsp:val=&quot;00640378&quot;/&gt;&lt;wsp:rsid wsp:val=&quot;006430B4&quot;/&gt;&lt;wsp:rsid wsp:val=&quot;00645C00&quot;/&gt;&lt;wsp:rsid wsp:val=&quot;00646A38&quot;/&gt;&lt;wsp:rsid wsp:val=&quot;006518E4&quot;/&gt;&lt;wsp:rsid wsp:val=&quot;0065703F&quot;/&gt;&lt;wsp:rsid wsp:val=&quot;00662EAE&quot;/&gt;&lt;wsp:rsid wsp:val=&quot;006753C5&quot;/&gt;&lt;wsp:rsid wsp:val=&quot;006773B9&quot;/&gt;&lt;wsp:rsid wsp:val=&quot;00680675&quot;/&gt;&lt;wsp:rsid wsp:val=&quot;00686D0C&quot;/&gt;&lt;wsp:rsid wsp:val=&quot;00690A5A&quot;/&gt;&lt;wsp:rsid wsp:val=&quot;00690F87&quot;/&gt;&lt;wsp:rsid wsp:val=&quot;00692737&quot;/&gt;&lt;wsp:rsid wsp:val=&quot;006945B0&quot;/&gt;&lt;wsp:rsid wsp:val=&quot;0069515B&quot;/&gt;&lt;wsp:rsid wsp:val=&quot;00697DF9&quot;/&gt;&lt;wsp:rsid wsp:val=&quot;006A048E&quot;/&gt;&lt;wsp:rsid wsp:val=&quot;006A1F27&quot;/&gt;&lt;wsp:rsid wsp:val=&quot;006A4120&quot;/&gt;&lt;wsp:rsid wsp:val=&quot;006A4C5A&quot;/&gt;&lt;wsp:rsid wsp:val=&quot;006B29C8&quot;/&gt;&lt;wsp:rsid wsp:val=&quot;006B4AEC&quot;/&gt;&lt;wsp:rsid wsp:val=&quot;006C1186&quot;/&gt;&lt;wsp:rsid wsp:val=&quot;006C3994&quot;/&gt;&lt;wsp:rsid wsp:val=&quot;006E3F85&quot;/&gt;&lt;wsp:rsid wsp:val=&quot;006E44EE&quot;/&gt;&lt;wsp:rsid wsp:val=&quot;006E606C&quot;/&gt;&lt;wsp:rsid wsp:val=&quot;006F5712&quot;/&gt;&lt;wsp:rsid wsp:val=&quot;006F7787&quot;/&gt;&lt;wsp:rsid wsp:val=&quot;006F7BC2&quot;/&gt;&lt;wsp:rsid wsp:val=&quot;00701BBB&quot;/&gt;&lt;wsp:rsid wsp:val=&quot;00701E61&quot;/&gt;&lt;wsp:rsid wsp:val=&quot;00704F94&quot;/&gt;&lt;wsp:rsid wsp:val=&quot;00711D7D&quot;/&gt;&lt;wsp:rsid wsp:val=&quot;00711FCF&quot;/&gt;&lt;wsp:rsid wsp:val=&quot;007154D4&quot;/&gt;&lt;wsp:rsid wsp:val=&quot;00716094&quot;/&gt;&lt;wsp:rsid wsp:val=&quot;007166DB&quot;/&gt;&lt;wsp:rsid wsp:val=&quot;00717800&quot;/&gt;&lt;wsp:rsid wsp:val=&quot;00717A37&quot;/&gt;&lt;wsp:rsid wsp:val=&quot;00720809&quot;/&gt;&lt;wsp:rsid wsp:val=&quot;007248A5&quot;/&gt;&lt;wsp:rsid wsp:val=&quot;00727B09&quot;/&gt;&lt;wsp:rsid wsp:val=&quot;00732D4C&quot;/&gt;&lt;wsp:rsid wsp:val=&quot;00734740&quot;/&gt;&lt;wsp:rsid wsp:val=&quot;00740983&quot;/&gt;&lt;wsp:rsid wsp:val=&quot;007436CA&quot;/&gt;&lt;wsp:rsid wsp:val=&quot;007452E3&quot;/&gt;&lt;wsp:rsid wsp:val=&quot;00750BCB&quot;/&gt;&lt;wsp:rsid wsp:val=&quot;0075178A&quot;/&gt;&lt;wsp:rsid wsp:val=&quot;00756BF4&quot;/&gt;&lt;wsp:rsid wsp:val=&quot;00762DD3&quot;/&gt;&lt;wsp:rsid wsp:val=&quot;00781FD2&quot;/&gt;&lt;wsp:rsid wsp:val=&quot;00783EF2&quot;/&gt;&lt;wsp:rsid wsp:val=&quot;007852F8&quot;/&gt;&lt;wsp:rsid wsp:val=&quot;007919B7&quot;/&gt;&lt;wsp:rsid wsp:val=&quot;00791C6E&quot;/&gt;&lt;wsp:rsid wsp:val=&quot;007A073E&quot;/&gt;&lt;wsp:rsid wsp:val=&quot;007A2BD8&quot;/&gt;&lt;wsp:rsid wsp:val=&quot;007A3050&quot;/&gt;&lt;wsp:rsid wsp:val=&quot;007B0034&quot;/&gt;&lt;wsp:rsid wsp:val=&quot;007B3091&quot;/&gt;&lt;wsp:rsid wsp:val=&quot;007B7AE2&quot;/&gt;&lt;wsp:rsid wsp:val=&quot;007C0695&quot;/&gt;&lt;wsp:rsid wsp:val=&quot;007C2358&quot;/&gt;&lt;wsp:rsid wsp:val=&quot;007C350F&quot;/&gt;&lt;wsp:rsid wsp:val=&quot;007C5AAB&quot;/&gt;&lt;wsp:rsid wsp:val=&quot;007C5B45&quot;/&gt;&lt;wsp:rsid wsp:val=&quot;007D06C5&quot;/&gt;&lt;wsp:rsid wsp:val=&quot;007E461C&quot;/&gt;&lt;wsp:rsid wsp:val=&quot;007F0699&quot;/&gt;&lt;wsp:rsid wsp:val=&quot;007F2366&quot;/&gt;&lt;wsp:rsid wsp:val=&quot;00805EA1&quot;/&gt;&lt;wsp:rsid wsp:val=&quot;0082065C&quot;/&gt;&lt;wsp:rsid wsp:val=&quot;008206DA&quot;/&gt;&lt;wsp:rsid wsp:val=&quot;00820B24&quot;/&gt;&lt;wsp:rsid wsp:val=&quot;00821528&quot;/&gt;&lt;wsp:rsid wsp:val=&quot;00824A7D&quot;/&gt;&lt;wsp:rsid wsp:val=&quot;00827CE8&quot;/&gt;&lt;wsp:rsid wsp:val=&quot;0083354E&quot;/&gt;&lt;wsp:rsid wsp:val=&quot;00843A83&quot;/&gt;&lt;wsp:rsid wsp:val=&quot;008475BF&quot;/&gt;&lt;wsp:rsid wsp:val=&quot;008539CE&quot;/&gt;&lt;wsp:rsid wsp:val=&quot;008579BB&quot;/&gt;&lt;wsp:rsid wsp:val=&quot;00864309&quot;/&gt;&lt;wsp:rsid wsp:val=&quot;0086638B&quot;/&gt;&lt;wsp:rsid wsp:val=&quot;00866A30&quot;/&gt;&lt;wsp:rsid wsp:val=&quot;00866C84&quot;/&gt;&lt;wsp:rsid wsp:val=&quot;00867863&quot;/&gt;&lt;wsp:rsid wsp:val=&quot;00872DA2&quot;/&gt;&lt;wsp:rsid wsp:val=&quot;00877D5C&quot;/&gt;&lt;wsp:rsid wsp:val=&quot;008800FA&quot;/&gt;&lt;wsp:rsid wsp:val=&quot;00882625&quot;/&gt;&lt;wsp:rsid wsp:val=&quot;0089242D&quot;/&gt;&lt;wsp:rsid wsp:val=&quot;008A34F5&quot;/&gt;&lt;wsp:rsid wsp:val=&quot;008A358B&quot;/&gt;&lt;wsp:rsid wsp:val=&quot;008A39AB&quot;/&gt;&lt;wsp:rsid wsp:val=&quot;008A5B95&quot;/&gt;&lt;wsp:rsid wsp:val=&quot;008B2078&quot;/&gt;&lt;wsp:rsid wsp:val=&quot;008B256D&quot;/&gt;&lt;wsp:rsid wsp:val=&quot;008C3C0B&quot;/&gt;&lt;wsp:rsid wsp:val=&quot;008C5C67&quot;/&gt;&lt;wsp:rsid wsp:val=&quot;008D1073&quot;/&gt;&lt;wsp:rsid wsp:val=&quot;008D533A&quot;/&gt;&lt;wsp:rsid wsp:val=&quot;008E1BC8&quot;/&gt;&lt;wsp:rsid wsp:val=&quot;008E2F67&quot;/&gt;&lt;wsp:rsid wsp:val=&quot;008F274A&quot;/&gt;&lt;wsp:rsid wsp:val=&quot;008F3768&quot;/&gt;&lt;wsp:rsid wsp:val=&quot;00900E74&quot;/&gt;&lt;wsp:rsid wsp:val=&quot;00904E0D&quot;/&gt;&lt;wsp:rsid wsp:val=&quot;009058C6&quot;/&gt;&lt;wsp:rsid wsp:val=&quot;00910832&quot;/&gt;&lt;wsp:rsid wsp:val=&quot;00911D11&quot;/&gt;&lt;wsp:rsid wsp:val=&quot;009123C6&quot;/&gt;&lt;wsp:rsid wsp:val=&quot;0091438E&quot;/&gt;&lt;wsp:rsid wsp:val=&quot;00921ABB&quot;/&gt;&lt;wsp:rsid wsp:val=&quot;00922562&quot;/&gt;&lt;wsp:rsid wsp:val=&quot;00925D53&quot;/&gt;&lt;wsp:rsid wsp:val=&quot;0093372C&quot;/&gt;&lt;wsp:rsid wsp:val=&quot;00940456&quot;/&gt;&lt;wsp:rsid wsp:val=&quot;009415C0&quot;/&gt;&lt;wsp:rsid wsp:val=&quot;00945B75&quot;/&gt;&lt;wsp:rsid wsp:val=&quot;00947176&quot;/&gt;&lt;wsp:rsid wsp:val=&quot;0095629E&quot;/&gt;&lt;wsp:rsid wsp:val=&quot;00964F5D&quot;/&gt;&lt;wsp:rsid wsp:val=&quot;00965BA4&quot;/&gt;&lt;wsp:rsid wsp:val=&quot;00973557&quot;/&gt;&lt;wsp:rsid wsp:val=&quot;0097635F&quot;/&gt;&lt;wsp:rsid wsp:val=&quot;00982BA6&quot;/&gt;&lt;wsp:rsid wsp:val=&quot;00984A5D&quot;/&gt;&lt;wsp:rsid wsp:val=&quot;00986098&quot;/&gt;&lt;wsp:rsid wsp:val=&quot;0098664C&quot;/&gt;&lt;wsp:rsid wsp:val=&quot;00987700&quot;/&gt;&lt;wsp:rsid wsp:val=&quot;009A34DA&quot;/&gt;&lt;wsp:rsid wsp:val=&quot;009B254A&quot;/&gt;&lt;wsp:rsid wsp:val=&quot;009B2807&quot;/&gt;&lt;wsp:rsid wsp:val=&quot;009B4C2F&quot;/&gt;&lt;wsp:rsid wsp:val=&quot;009B7549&quot;/&gt;&lt;wsp:rsid wsp:val=&quot;009C0970&quot;/&gt;&lt;wsp:rsid wsp:val=&quot;009C5C87&quot;/&gt;&lt;wsp:rsid wsp:val=&quot;009C6ABB&quot;/&gt;&lt;wsp:rsid wsp:val=&quot;009C7BCF&quot;/&gt;&lt;wsp:rsid wsp:val=&quot;009D3E1E&quot;/&gt;&lt;wsp:rsid wsp:val=&quot;009D3FA8&quot;/&gt;&lt;wsp:rsid wsp:val=&quot;009D70EE&quot;/&gt;&lt;wsp:rsid wsp:val=&quot;009D7169&quot;/&gt;&lt;wsp:rsid wsp:val=&quot;009D7842&quot;/&gt;&lt;wsp:rsid wsp:val=&quot;009E0893&quot;/&gt;&lt;wsp:rsid wsp:val=&quot;009E1E1D&quot;/&gt;&lt;wsp:rsid wsp:val=&quot;009E6271&quot;/&gt;&lt;wsp:rsid wsp:val=&quot;009E63E2&quot;/&gt;&lt;wsp:rsid wsp:val=&quot;009F07E0&quot;/&gt;&lt;wsp:rsid wsp:val=&quot;009F5DF3&quot;/&gt;&lt;wsp:rsid wsp:val=&quot;00A00F26&quot;/&gt;&lt;wsp:rsid wsp:val=&quot;00A01653&quot;/&gt;&lt;wsp:rsid wsp:val=&quot;00A039E9&quot;/&gt;&lt;wsp:rsid wsp:val=&quot;00A10B5E&quot;/&gt;&lt;wsp:rsid wsp:val=&quot;00A11F00&quot;/&gt;&lt;wsp:rsid wsp:val=&quot;00A1740B&quot;/&gt;&lt;wsp:rsid wsp:val=&quot;00A251C7&quot;/&gt;&lt;wsp:rsid wsp:val=&quot;00A2552A&quot;/&gt;&lt;wsp:rsid wsp:val=&quot;00A257BA&quot;/&gt;&lt;wsp:rsid wsp:val=&quot;00A305A1&quot;/&gt;&lt;wsp:rsid wsp:val=&quot;00A30C36&quot;/&gt;&lt;wsp:rsid wsp:val=&quot;00A3751C&quot;/&gt;&lt;wsp:rsid wsp:val=&quot;00A37687&quot;/&gt;&lt;wsp:rsid wsp:val=&quot;00A37707&quot;/&gt;&lt;wsp:rsid wsp:val=&quot;00A53327&quot;/&gt;&lt;wsp:rsid wsp:val=&quot;00A56494&quot;/&gt;&lt;wsp:rsid wsp:val=&quot;00A61DEF&quot;/&gt;&lt;wsp:rsid wsp:val=&quot;00A62934&quot;/&gt;&lt;wsp:rsid wsp:val=&quot;00A67447&quot;/&gt;&lt;wsp:rsid wsp:val=&quot;00A678D7&quot;/&gt;&lt;wsp:rsid wsp:val=&quot;00A702AD&quot;/&gt;&lt;wsp:rsid wsp:val=&quot;00A71185&quot;/&gt;&lt;wsp:rsid wsp:val=&quot;00A72057&quot;/&gt;&lt;wsp:rsid wsp:val=&quot;00A724D2&quot;/&gt;&lt;wsp:rsid wsp:val=&quot;00A93D53&quot;/&gt;&lt;wsp:rsid wsp:val=&quot;00A94D6B&quot;/&gt;&lt;wsp:rsid wsp:val=&quot;00A95BD7&quot;/&gt;&lt;wsp:rsid wsp:val=&quot;00A979E3&quot;/&gt;&lt;wsp:rsid wsp:val=&quot;00AA0117&quot;/&gt;&lt;wsp:rsid wsp:val=&quot;00AA2F48&quot;/&gt;&lt;wsp:rsid wsp:val=&quot;00AB093B&quot;/&gt;&lt;wsp:rsid wsp:val=&quot;00AB0BE9&quot;/&gt;&lt;wsp:rsid wsp:val=&quot;00AB2AEB&quot;/&gt;&lt;wsp:rsid wsp:val=&quot;00AB591F&quot;/&gt;&lt;wsp:rsid wsp:val=&quot;00AC092C&quot;/&gt;&lt;wsp:rsid wsp:val=&quot;00AC1324&quot;/&gt;&lt;wsp:rsid wsp:val=&quot;00AC5E72&quot;/&gt;&lt;wsp:rsid wsp:val=&quot;00AD28AB&quot;/&gt;&lt;wsp:rsid wsp:val=&quot;00AD49BB&quot;/&gt;&lt;wsp:rsid wsp:val=&quot;00AD52CA&quot;/&gt;&lt;wsp:rsid wsp:val=&quot;00AD5E29&quot;/&gt;&lt;wsp:rsid wsp:val=&quot;00AE099E&quot;/&gt;&lt;wsp:rsid wsp:val=&quot;00AE1246&quot;/&gt;&lt;wsp:rsid wsp:val=&quot;00AE1BD6&quot;/&gt;&lt;wsp:rsid wsp:val=&quot;00AE1F53&quot;/&gt;&lt;wsp:rsid wsp:val=&quot;00AE3B0B&quot;/&gt;&lt;wsp:rsid wsp:val=&quot;00AE4892&quot;/&gt;&lt;wsp:rsid wsp:val=&quot;00AE5055&quot;/&gt;&lt;wsp:rsid wsp:val=&quot;00AE6529&quot;/&gt;&lt;wsp:rsid wsp:val=&quot;00AE6B8E&quot;/&gt;&lt;wsp:rsid wsp:val=&quot;00AE6E79&quot;/&gt;&lt;wsp:rsid wsp:val=&quot;00AF1915&quot;/&gt;&lt;wsp:rsid wsp:val=&quot;00AF7BB3&quot;/&gt;&lt;wsp:rsid wsp:val=&quot;00B00337&quot;/&gt;&lt;wsp:rsid wsp:val=&quot;00B04162&quot;/&gt;&lt;wsp:rsid wsp:val=&quot;00B122A1&quot;/&gt;&lt;wsp:rsid wsp:val=&quot;00B16BFF&quot;/&gt;&lt;wsp:rsid wsp:val=&quot;00B20077&quot;/&gt;&lt;wsp:rsid wsp:val=&quot;00B20E6C&quot;/&gt;&lt;wsp:rsid wsp:val=&quot;00B242E0&quot;/&gt;&lt;wsp:rsid wsp:val=&quot;00B247C6&quot;/&gt;&lt;wsp:rsid wsp:val=&quot;00B26AD5&quot;/&gt;&lt;wsp:rsid wsp:val=&quot;00B332EA&quot;/&gt;&lt;wsp:rsid wsp:val=&quot;00B35C17&quot;/&gt;&lt;wsp:rsid wsp:val=&quot;00B375CC&quot;/&gt;&lt;wsp:rsid wsp:val=&quot;00B403E9&quot;/&gt;&lt;wsp:rsid wsp:val=&quot;00B43CC4&quot;/&gt;&lt;wsp:rsid wsp:val=&quot;00B46873&quot;/&gt;&lt;wsp:rsid wsp:val=&quot;00B47364&quot;/&gt;&lt;wsp:rsid wsp:val=&quot;00B474AA&quot;/&gt;&lt;wsp:rsid wsp:val=&quot;00B552EA&quot;/&gt;&lt;wsp:rsid wsp:val=&quot;00B578F0&quot;/&gt;&lt;wsp:rsid wsp:val=&quot;00B57DB6&quot;/&gt;&lt;wsp:rsid wsp:val=&quot;00B60ABF&quot;/&gt;&lt;wsp:rsid wsp:val=&quot;00B62551&quot;/&gt;&lt;wsp:rsid wsp:val=&quot;00B709AE&quot;/&gt;&lt;wsp:rsid wsp:val=&quot;00B7230F&quot;/&gt;&lt;wsp:rsid wsp:val=&quot;00B72FDC&quot;/&gt;&lt;wsp:rsid wsp:val=&quot;00B74051&quot;/&gt;&lt;wsp:rsid wsp:val=&quot;00B76E75&quot;/&gt;&lt;wsp:rsid wsp:val=&quot;00B82C1A&quot;/&gt;&lt;wsp:rsid wsp:val=&quot;00B8301A&quot;/&gt;&lt;wsp:rsid wsp:val=&quot;00B836C1&quot;/&gt;&lt;wsp:rsid wsp:val=&quot;00B83762&quot;/&gt;&lt;wsp:rsid wsp:val=&quot;00B85F95&quot;/&gt;&lt;wsp:rsid wsp:val=&quot;00B87478&quot;/&gt;&lt;wsp:rsid wsp:val=&quot;00B92614&quot;/&gt;&lt;wsp:rsid wsp:val=&quot;00B930C4&quot;/&gt;&lt;wsp:rsid wsp:val=&quot;00B97979&quot;/&gt;&lt;wsp:rsid wsp:val=&quot;00BA59AF&quot;/&gt;&lt;wsp:rsid wsp:val=&quot;00BA6BA3&quot;/&gt;&lt;wsp:rsid wsp:val=&quot;00BA7FEE&quot;/&gt;&lt;wsp:rsid wsp:val=&quot;00BB11C3&quot;/&gt;&lt;wsp:rsid wsp:val=&quot;00BB12B4&quot;/&gt;&lt;wsp:rsid wsp:val=&quot;00BB290D&quot;/&gt;&lt;wsp:rsid wsp:val=&quot;00BB3BEB&quot;/&gt;&lt;wsp:rsid wsp:val=&quot;00BC074D&quot;/&gt;&lt;wsp:rsid wsp:val=&quot;00BC37AE&quot;/&gt;&lt;wsp:rsid wsp:val=&quot;00BC5400&quot;/&gt;&lt;wsp:rsid wsp:val=&quot;00BC5D5C&quot;/&gt;&lt;wsp:rsid wsp:val=&quot;00BD1B40&quot;/&gt;&lt;wsp:rsid wsp:val=&quot;00BD4183&quot;/&gt;&lt;wsp:rsid wsp:val=&quot;00BD5162&quot;/&gt;&lt;wsp:rsid wsp:val=&quot;00BE196A&quot;/&gt;&lt;wsp:rsid wsp:val=&quot;00BF4201&quot;/&gt;&lt;wsp:rsid wsp:val=&quot;00BF6C3F&quot;/&gt;&lt;wsp:rsid wsp:val=&quot;00C00E10&quot;/&gt;&lt;wsp:rsid wsp:val=&quot;00C02168&quot;/&gt;&lt;wsp:rsid wsp:val=&quot;00C03144&quot;/&gt;&lt;wsp:rsid wsp:val=&quot;00C03C2A&quot;/&gt;&lt;wsp:rsid wsp:val=&quot;00C067E9&quot;/&gt;&lt;wsp:rsid wsp:val=&quot;00C11335&quot;/&gt;&lt;wsp:rsid wsp:val=&quot;00C11B81&quot;/&gt;&lt;wsp:rsid wsp:val=&quot;00C135FB&quot;/&gt;&lt;wsp:rsid wsp:val=&quot;00C16E6B&quot;/&gt;&lt;wsp:rsid wsp:val=&quot;00C22C27&quot;/&gt;&lt;wsp:rsid wsp:val=&quot;00C22CD3&quot;/&gt;&lt;wsp:rsid wsp:val=&quot;00C24744&quot;/&gt;&lt;wsp:rsid wsp:val=&quot;00C24A55&quot;/&gt;&lt;wsp:rsid wsp:val=&quot;00C272CC&quot;/&gt;&lt;wsp:rsid wsp:val=&quot;00C32834&quot;/&gt;&lt;wsp:rsid wsp:val=&quot;00C35255&quot;/&gt;&lt;wsp:rsid wsp:val=&quot;00C3735F&quot;/&gt;&lt;wsp:rsid wsp:val=&quot;00C3742D&quot;/&gt;&lt;wsp:rsid wsp:val=&quot;00C424F9&quot;/&gt;&lt;wsp:rsid wsp:val=&quot;00C47CEA&quot;/&gt;&lt;wsp:rsid wsp:val=&quot;00C50C6A&quot;/&gt;&lt;wsp:rsid wsp:val=&quot;00C54C8D&quot;/&gt;&lt;wsp:rsid wsp:val=&quot;00C56455&quot;/&gt;&lt;wsp:rsid wsp:val=&quot;00C619C2&quot;/&gt;&lt;wsp:rsid wsp:val=&quot;00C67A65&quot;/&gt;&lt;wsp:rsid wsp:val=&quot;00C70810&quot;/&gt;&lt;wsp:rsid wsp:val=&quot;00C7222C&quot;/&gt;&lt;wsp:rsid wsp:val=&quot;00C731C3&quot;/&gt;&lt;wsp:rsid wsp:val=&quot;00C75B34&quot;/&gt;&lt;wsp:rsid wsp:val=&quot;00C75F5F&quot;/&gt;&lt;wsp:rsid wsp:val=&quot;00C76931&quot;/&gt;&lt;wsp:rsid wsp:val=&quot;00C81271&quot;/&gt;&lt;wsp:rsid wsp:val=&quot;00C81C0C&quot;/&gt;&lt;wsp:rsid wsp:val=&quot;00C82030&quot;/&gt;&lt;wsp:rsid wsp:val=&quot;00C8373F&quot;/&gt;&lt;wsp:rsid wsp:val=&quot;00C8503E&quot;/&gt;&lt;wsp:rsid wsp:val=&quot;00C85B67&quot;/&gt;&lt;wsp:rsid wsp:val=&quot;00C8689E&quot;/&gt;&lt;wsp:rsid wsp:val=&quot;00C86A39&quot;/&gt;&lt;wsp:rsid wsp:val=&quot;00CA11EA&quot;/&gt;&lt;wsp:rsid wsp:val=&quot;00CA2001&quot;/&gt;&lt;wsp:rsid wsp:val=&quot;00CA4ADD&quot;/&gt;&lt;wsp:rsid wsp:val=&quot;00CA6014&quot;/&gt;&lt;wsp:rsid wsp:val=&quot;00CA6B59&quot;/&gt;&lt;wsp:rsid wsp:val=&quot;00CB3F71&quot;/&gt;&lt;wsp:rsid wsp:val=&quot;00CB4785&quot;/&gt;&lt;wsp:rsid wsp:val=&quot;00CC2F44&quot;/&gt;&lt;wsp:rsid wsp:val=&quot;00CC4F89&quot;/&gt;&lt;wsp:rsid wsp:val=&quot;00CC7439&quot;/&gt;&lt;wsp:rsid wsp:val=&quot;00CC7617&quot;/&gt;&lt;wsp:rsid wsp:val=&quot;00CD3394&quot;/&gt;&lt;wsp:rsid wsp:val=&quot;00CD550D&quot;/&gt;&lt;wsp:rsid wsp:val=&quot;00CE27B4&quot;/&gt;&lt;wsp:rsid wsp:val=&quot;00CE5E71&quot;/&gt;&lt;wsp:rsid wsp:val=&quot;00CE6F5B&quot;/&gt;&lt;wsp:rsid wsp:val=&quot;00CE75E4&quot;/&gt;&lt;wsp:rsid wsp:val=&quot;00CF2236&quot;/&gt;&lt;wsp:rsid wsp:val=&quot;00CF22C7&quot;/&gt;&lt;wsp:rsid wsp:val=&quot;00CF27FD&quot;/&gt;&lt;wsp:rsid wsp:val=&quot;00CF3488&quot;/&gt;&lt;wsp:rsid wsp:val=&quot;00CF55AA&quot;/&gt;&lt;wsp:rsid wsp:val=&quot;00D02151&quot;/&gt;&lt;wsp:rsid wsp:val=&quot;00D04C8C&quot;/&gt;&lt;wsp:rsid wsp:val=&quot;00D1134C&quot;/&gt;&lt;wsp:rsid wsp:val=&quot;00D13A13&quot;/&gt;&lt;wsp:rsid wsp:val=&quot;00D21BE8&quot;/&gt;&lt;wsp:rsid wsp:val=&quot;00D2276C&quot;/&gt;&lt;wsp:rsid wsp:val=&quot;00D2519E&quot;/&gt;&lt;wsp:rsid wsp:val=&quot;00D318F6&quot;/&gt;&lt;wsp:rsid wsp:val=&quot;00D327D4&quot;/&gt;&lt;wsp:rsid wsp:val=&quot;00D34498&quot;/&gt;&lt;wsp:rsid wsp:val=&quot;00D34F4E&quot;/&gt;&lt;wsp:rsid wsp:val=&quot;00D52E01&quot;/&gt;&lt;wsp:rsid wsp:val=&quot;00D55E08&quot;/&gt;&lt;wsp:rsid wsp:val=&quot;00D5602F&quot;/&gt;&lt;wsp:rsid wsp:val=&quot;00D571E0&quot;/&gt;&lt;wsp:rsid wsp:val=&quot;00D6181F&quot;/&gt;&lt;wsp:rsid wsp:val=&quot;00D633B4&quot;/&gt;&lt;wsp:rsid wsp:val=&quot;00D644E4&quot;/&gt;&lt;wsp:rsid wsp:val=&quot;00D6531A&quot;/&gt;&lt;wsp:rsid wsp:val=&quot;00D65A1D&quot;/&gt;&lt;wsp:rsid wsp:val=&quot;00D6639B&quot;/&gt;&lt;wsp:rsid wsp:val=&quot;00D67496&quot;/&gt;&lt;wsp:rsid wsp:val=&quot;00D71047&quot;/&gt;&lt;wsp:rsid wsp:val=&quot;00D71F65&quot;/&gt;&lt;wsp:rsid wsp:val=&quot;00D84A83&quot;/&gt;&lt;wsp:rsid wsp:val=&quot;00D9091D&quot;/&gt;&lt;wsp:rsid wsp:val=&quot;00D9457E&quot;/&gt;&lt;wsp:rsid wsp:val=&quot;00D964D8&quot;/&gt;&lt;wsp:rsid wsp:val=&quot;00DA7206&quot;/&gt;&lt;wsp:rsid wsp:val=&quot;00DB2337&quot;/&gt;&lt;wsp:rsid wsp:val=&quot;00DB5361&quot;/&gt;&lt;wsp:rsid wsp:val=&quot;00DB6F48&quot;/&gt;&lt;wsp:rsid wsp:val=&quot;00DB7854&quot;/&gt;&lt;wsp:rsid wsp:val=&quot;00DC5439&quot;/&gt;&lt;wsp:rsid wsp:val=&quot;00DD7C33&quot;/&gt;&lt;wsp:rsid wsp:val=&quot;00DE1335&quot;/&gt;&lt;wsp:rsid wsp:val=&quot;00DE3BEC&quot;/&gt;&lt;wsp:rsid wsp:val=&quot;00DE41C9&quot;/&gt;&lt;wsp:rsid wsp:val=&quot;00DE4CC7&quot;/&gt;&lt;wsp:rsid wsp:val=&quot;00DE5B5C&quot;/&gt;&lt;wsp:rsid wsp:val=&quot;00DE6C6F&quot;/&gt;&lt;wsp:rsid wsp:val=&quot;00DE6DA2&quot;/&gt;&lt;wsp:rsid wsp:val=&quot;00DF4922&quot;/&gt;&lt;wsp:rsid wsp:val=&quot;00DF7F90&quot;/&gt;&lt;wsp:rsid wsp:val=&quot;00E016AA&quot;/&gt;&lt;wsp:rsid wsp:val=&quot;00E04F75&quot;/&gt;&lt;wsp:rsid wsp:val=&quot;00E1216C&quot;/&gt;&lt;wsp:rsid wsp:val=&quot;00E12566&quot;/&gt;&lt;wsp:rsid wsp:val=&quot;00E13172&quot;/&gt;&lt;wsp:rsid wsp:val=&quot;00E1704F&quot;/&gt;&lt;wsp:rsid wsp:val=&quot;00E24D8D&quot;/&gt;&lt;wsp:rsid wsp:val=&quot;00E31A18&quot;/&gt;&lt;wsp:rsid wsp:val=&quot;00E32743&quot;/&gt;&lt;wsp:rsid wsp:val=&quot;00E42EE9&quot;/&gt;&lt;wsp:rsid wsp:val=&quot;00E53FBD&quot;/&gt;&lt;wsp:rsid wsp:val=&quot;00E60683&quot;/&gt;&lt;wsp:rsid wsp:val=&quot;00E66D15&quot;/&gt;&lt;wsp:rsid wsp:val=&quot;00E707DD&quot;/&gt;&lt;wsp:rsid wsp:val=&quot;00E72CA0&quot;/&gt;&lt;wsp:rsid wsp:val=&quot;00E737F1&quot;/&gt;&lt;wsp:rsid wsp:val=&quot;00E75A45&quot;/&gt;&lt;wsp:rsid wsp:val=&quot;00E837C5&quot;/&gt;&lt;wsp:rsid wsp:val=&quot;00E8687D&quot;/&gt;&lt;wsp:rsid wsp:val=&quot;00E92165&quot;/&gt;&lt;wsp:rsid wsp:val=&quot;00E94D64&quot;/&gt;&lt;wsp:rsid wsp:val=&quot;00EA3BC9&quot;/&gt;&lt;wsp:rsid wsp:val=&quot;00EA69AE&quot;/&gt;&lt;wsp:rsid wsp:val=&quot;00EB14A5&quot;/&gt;&lt;wsp:rsid wsp:val=&quot;00EB3F39&quot;/&gt;&lt;wsp:rsid wsp:val=&quot;00EC12CE&quot;/&gt;&lt;wsp:rsid wsp:val=&quot;00EC42ED&quot;/&gt;&lt;wsp:rsid wsp:val=&quot;00ED56F5&quot;/&gt;&lt;wsp:rsid wsp:val=&quot;00EE3E3B&quot;/&gt;&lt;wsp:rsid wsp:val=&quot;00EF0735&quot;/&gt;&lt;wsp:rsid wsp:val=&quot;00EF0E39&quot;/&gt;&lt;wsp:rsid wsp:val=&quot;00EF548C&quot;/&gt;&lt;wsp:rsid wsp:val=&quot;00F04BAF&quot;/&gt;&lt;wsp:rsid wsp:val=&quot;00F0786A&quot;/&gt;&lt;wsp:rsid wsp:val=&quot;00F10B32&quot;/&gt;&lt;wsp:rsid wsp:val=&quot;00F172D0&quot;/&gt;&lt;wsp:rsid wsp:val=&quot;00F206D3&quot;/&gt;&lt;wsp:rsid wsp:val=&quot;00F2221F&quot;/&gt;&lt;wsp:rsid wsp:val=&quot;00F2560C&quot;/&gt;&lt;wsp:rsid wsp:val=&quot;00F372BB&quot;/&gt;&lt;wsp:rsid wsp:val=&quot;00F54331&quot;/&gt;&lt;wsp:rsid wsp:val=&quot;00F57142&quot;/&gt;&lt;wsp:rsid wsp:val=&quot;00F6183B&quot;/&gt;&lt;wsp:rsid wsp:val=&quot;00F665FF&quot;/&gt;&lt;wsp:rsid wsp:val=&quot;00F70246&quot;/&gt;&lt;wsp:rsid wsp:val=&quot;00F75ED1&quot;/&gt;&lt;wsp:rsid wsp:val=&quot;00F80546&quot;/&gt;&lt;wsp:rsid wsp:val=&quot;00F83C05&quot;/&gt;&lt;wsp:rsid wsp:val=&quot;00F83E62&quot;/&gt;&lt;wsp:rsid wsp:val=&quot;00F8498C&quot;/&gt;&lt;wsp:rsid wsp:val=&quot;00F861C0&quot;/&gt;&lt;wsp:rsid wsp:val=&quot;00F93F9D&quot;/&gt;&lt;wsp:rsid wsp:val=&quot;00F94DF1&quot;/&gt;&lt;wsp:rsid wsp:val=&quot;00F959B4&quot;/&gt;&lt;wsp:rsid wsp:val=&quot;00F96406&quot;/&gt;&lt;wsp:rsid wsp:val=&quot;00F9648C&quot;/&gt;&lt;wsp:rsid wsp:val=&quot;00F96965&quot;/&gt;&lt;wsp:rsid wsp:val=&quot;00F96FA6&quot;/&gt;&lt;wsp:rsid wsp:val=&quot;00FA16FC&quot;/&gt;&lt;wsp:rsid wsp:val=&quot;00FA284D&quot;/&gt;&lt;wsp:rsid wsp:val=&quot;00FB1811&quot;/&gt;&lt;wsp:rsid wsp:val=&quot;00FB26F4&quot;/&gt;&lt;wsp:rsid wsp:val=&quot;00FB56D4&quot;/&gt;&lt;wsp:rsid wsp:val=&quot;00FB79E7&quot;/&gt;&lt;wsp:rsid wsp:val=&quot;00FC12FC&quot;/&gt;&lt;wsp:rsid wsp:val=&quot;00FC511C&quot;/&gt;&lt;wsp:rsid wsp:val=&quot;00FC6560&quot;/&gt;&lt;wsp:rsid wsp:val=&quot;00FC66D2&quot;/&gt;&lt;wsp:rsid wsp:val=&quot;00FD17FD&quot;/&gt;&lt;wsp:rsid wsp:val=&quot;00FD2755&quot;/&gt;&lt;wsp:rsid wsp:val=&quot;00FD5F4D&quot;/&gt;&lt;wsp:rsid wsp:val=&quot;00FD6555&quot;/&gt;&lt;wsp:rsid wsp:val=&quot;00FE1EA8&quot;/&gt;&lt;wsp:rsid wsp:val=&quot;00FE4401&quot;/&gt;&lt;wsp:rsid wsp:val=&quot;00FE5E09&quot;/&gt;&lt;wsp:rsid wsp:val=&quot;00FE6B78&quot;/&gt;&lt;wsp:rsid wsp:val=&quot;00FF62C0&quot;/&gt;&lt;wsp:rsid wsp:val=&quot;00FF6C9E&quot;/&gt;&lt;wsp:rsid wsp:val=&quot;00FF710B&quot;/&gt;&lt;wsp:rsid wsp:val=&quot;00FF7731&quot;/&gt;&lt;/wsp:rsids&gt;&lt;/w:docPr&gt;&lt;w:body&gt;&lt;w:p wsp:rsidR=&quot;00000000&quot; wsp:rsidRDefault=&quot;005224B9&quot;&gt;&lt;m:oMathPara&gt;&lt;m:oMath&gt;&lt;m:f&gt;&lt;m:fPr&gt;&lt;m:ctrlPr&gt;&lt;w:rPr&gt;&lt;w:rFonts w:ascii=&quot;Cambria Math&quot; w:h-ansi=&quot;Trebuchet MS&quot;/&gt;&lt;wx:font wx:val=&quot;Cambria Math&quot;/&gt;&lt;w:i/&gt;&lt;w:sz w:val=&quot;28&quot;/&gt;&lt;w:sz-cs w:val=&quot;28&quot;/&gt;&lt;/w:rPr&gt;&lt;/m:ctrlPr&gt;&lt;/m:fPr&gt;&lt;m:num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'40000'&lt;/m:t&gt;&lt;/m:r&gt;&lt;/m:num&gt;&lt;m:den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'125'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13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40" type="#_x0000_t75" style="width:29.4pt;height:24.6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efaultTabStop w:val=&quot;720&quot;/&gt;&lt;w:drawingGridHorizontalSpacing w:val=&quot;181&quot;/&gt;&lt;w:drawingGridVerticalSpacing w:val=&quot;181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867AA&quot;/&gt;&lt;wsp:rsid wsp:val=&quot;00006249&quot;/&gt;&lt;wsp:rsid wsp:val=&quot;0000697A&quot;/&gt;&lt;wsp:rsid wsp:val=&quot;0001587A&quot;/&gt;&lt;wsp:rsid wsp:val=&quot;00015E41&quot;/&gt;&lt;wsp:rsid wsp:val=&quot;00022F6D&quot;/&gt;&lt;wsp:rsid wsp:val=&quot;000260BF&quot;/&gt;&lt;wsp:rsid wsp:val=&quot;00032CCE&quot;/&gt;&lt;wsp:rsid wsp:val=&quot;00047A6B&quot;/&gt;&lt;wsp:rsid wsp:val=&quot;0005113C&quot;/&gt;&lt;wsp:rsid wsp:val=&quot;000545D8&quot;/&gt;&lt;wsp:rsid wsp:val=&quot;0006183E&quot;/&gt;&lt;wsp:rsid wsp:val=&quot;00062B47&quot;/&gt;&lt;wsp:rsid wsp:val=&quot;00065CF0&quot;/&gt;&lt;wsp:rsid wsp:val=&quot;0008524C&quot;/&gt;&lt;wsp:rsid wsp:val=&quot;0008778A&quot;/&gt;&lt;wsp:rsid wsp:val=&quot;00090B41&quot;/&gt;&lt;wsp:rsid wsp:val=&quot;000918EB&quot;/&gt;&lt;wsp:rsid wsp:val=&quot;00093788&quot;/&gt;&lt;wsp:rsid wsp:val=&quot;000A5421&quot;/&gt;&lt;wsp:rsid wsp:val=&quot;000A57A7&quot;/&gt;&lt;wsp:rsid wsp:val=&quot;000A72F6&quot;/&gt;&lt;wsp:rsid wsp:val=&quot;000B1973&quot;/&gt;&lt;wsp:rsid wsp:val=&quot;000B74EA&quot;/&gt;&lt;wsp:rsid wsp:val=&quot;000B7AEF&quot;/&gt;&lt;wsp:rsid wsp:val=&quot;000C3C6D&quot;/&gt;&lt;wsp:rsid wsp:val=&quot;000F6CE7&quot;/&gt;&lt;wsp:rsid wsp:val=&quot;00100349&quot;/&gt;&lt;wsp:rsid wsp:val=&quot;00101799&quot;/&gt;&lt;wsp:rsid wsp:val=&quot;00102C6C&quot;/&gt;&lt;wsp:rsid wsp:val=&quot;00105227&quot;/&gt;&lt;wsp:rsid wsp:val=&quot;00110450&quot;/&gt;&lt;wsp:rsid wsp:val=&quot;001106BD&quot;/&gt;&lt;wsp:rsid wsp:val=&quot;00120717&quot;/&gt;&lt;wsp:rsid wsp:val=&quot;00121D44&quot;/&gt;&lt;wsp:rsid wsp:val=&quot;001242E8&quot;/&gt;&lt;wsp:rsid wsp:val=&quot;00124EB6&quot;/&gt;&lt;wsp:rsid wsp:val=&quot;00125390&quot;/&gt;&lt;wsp:rsid wsp:val=&quot;001268D4&quot;/&gt;&lt;wsp:rsid wsp:val=&quot;00127710&quot;/&gt;&lt;wsp:rsid wsp:val=&quot;00127F20&quot;/&gt;&lt;wsp:rsid wsp:val=&quot;00131B9B&quot;/&gt;&lt;wsp:rsid wsp:val=&quot;0013430D&quot;/&gt;&lt;wsp:rsid wsp:val=&quot;00137616&quot;/&gt;&lt;wsp:rsid wsp:val=&quot;001406FD&quot;/&gt;&lt;wsp:rsid wsp:val=&quot;00141A9F&quot;/&gt;&lt;wsp:rsid wsp:val=&quot;00143A7D&quot;/&gt;&lt;wsp:rsid wsp:val=&quot;00146410&quot;/&gt;&lt;wsp:rsid wsp:val=&quot;00150540&quot;/&gt;&lt;wsp:rsid wsp:val=&quot;0015165A&quot;/&gt;&lt;wsp:rsid wsp:val=&quot;00153388&quot;/&gt;&lt;wsp:rsid wsp:val=&quot;00157430&quot;/&gt;&lt;wsp:rsid wsp:val=&quot;00160981&quot;/&gt;&lt;wsp:rsid wsp:val=&quot;001619C2&quot;/&gt;&lt;wsp:rsid wsp:val=&quot;001640CB&quot;/&gt;&lt;wsp:rsid wsp:val=&quot;001672B8&quot;/&gt;&lt;wsp:rsid wsp:val=&quot;00173CFE&quot;/&gt;&lt;wsp:rsid wsp:val=&quot;0017721D&quot;/&gt;&lt;wsp:rsid wsp:val=&quot;00177B8A&quot;/&gt;&lt;wsp:rsid wsp:val=&quot;001807F6&quot;/&gt;&lt;wsp:rsid wsp:val=&quot;0018095E&quot;/&gt;&lt;wsp:rsid wsp:val=&quot;00183C42&quot;/&gt;&lt;wsp:rsid wsp:val=&quot;00184BE9&quot;/&gt;&lt;wsp:rsid wsp:val=&quot;00190CE4&quot;/&gt;&lt;wsp:rsid wsp:val=&quot;0019118D&quot;/&gt;&lt;wsp:rsid wsp:val=&quot;00191630&quot;/&gt;&lt;wsp:rsid wsp:val=&quot;0019230B&quot;/&gt;&lt;wsp:rsid wsp:val=&quot;001A04D2&quot;/&gt;&lt;wsp:rsid wsp:val=&quot;001A0E86&quot;/&gt;&lt;wsp:rsid wsp:val=&quot;001A6A1E&quot;/&gt;&lt;wsp:rsid wsp:val=&quot;001A6F6F&quot;/&gt;&lt;wsp:rsid wsp:val=&quot;001A758A&quot;/&gt;&lt;wsp:rsid wsp:val=&quot;001B29EE&quot;/&gt;&lt;wsp:rsid wsp:val=&quot;001B4343&quot;/&gt;&lt;wsp:rsid wsp:val=&quot;001C1A24&quot;/&gt;&lt;wsp:rsid wsp:val=&quot;001C30F9&quot;/&gt;&lt;wsp:rsid wsp:val=&quot;001C608E&quot;/&gt;&lt;wsp:rsid wsp:val=&quot;001D176D&quot;/&gt;&lt;wsp:rsid wsp:val=&quot;001D3CBA&quot;/&gt;&lt;wsp:rsid wsp:val=&quot;001F1850&quot;/&gt;&lt;wsp:rsid wsp:val=&quot;001F1B5C&quot;/&gt;&lt;wsp:rsid wsp:val=&quot;001F4906&quot;/&gt;&lt;wsp:rsid wsp:val=&quot;001F50C4&quot;/&gt;&lt;wsp:rsid wsp:val=&quot;00203593&quot;/&gt;&lt;wsp:rsid wsp:val=&quot;0020719A&quot;/&gt;&lt;wsp:rsid wsp:val=&quot;00210097&quot;/&gt;&lt;wsp:rsid wsp:val=&quot;00210237&quot;/&gt;&lt;wsp:rsid wsp:val=&quot;00222FCB&quot;/&gt;&lt;wsp:rsid wsp:val=&quot;00225D5D&quot;/&gt;&lt;wsp:rsid wsp:val=&quot;002317CA&quot;/&gt;&lt;wsp:rsid wsp:val=&quot;002422E4&quot;/&gt;&lt;wsp:rsid wsp:val=&quot;002446B3&quot;/&gt;&lt;wsp:rsid wsp:val=&quot;0024505B&quot;/&gt;&lt;wsp:rsid wsp:val=&quot;00245E31&quot;/&gt;&lt;wsp:rsid wsp:val=&quot;002476B7&quot;/&gt;&lt;wsp:rsid wsp:val=&quot;002511BD&quot;/&gt;&lt;wsp:rsid wsp:val=&quot;002539D2&quot;/&gt;&lt;wsp:rsid wsp:val=&quot;0025540B&quot;/&gt;&lt;wsp:rsid wsp:val=&quot;00257611&quot;/&gt;&lt;wsp:rsid wsp:val=&quot;00257FB3&quot;/&gt;&lt;wsp:rsid wsp:val=&quot;002645F4&quot;/&gt;&lt;wsp:rsid wsp:val=&quot;002701A1&quot;/&gt;&lt;wsp:rsid wsp:val=&quot;0027135B&quot;/&gt;&lt;wsp:rsid wsp:val=&quot;00271644&quot;/&gt;&lt;wsp:rsid wsp:val=&quot;00275E99&quot;/&gt;&lt;wsp:rsid wsp:val=&quot;00280290&quot;/&gt;&lt;wsp:rsid wsp:val=&quot;002825C9&quot;/&gt;&lt;wsp:rsid wsp:val=&quot;00285DB2&quot;/&gt;&lt;wsp:rsid wsp:val=&quot;00285F67&quot;/&gt;&lt;wsp:rsid wsp:val=&quot;0029353F&quot;/&gt;&lt;wsp:rsid wsp:val=&quot;002A303D&quot;/&gt;&lt;wsp:rsid wsp:val=&quot;002A5919&quot;/&gt;&lt;wsp:rsid wsp:val=&quot;002A5F80&quot;/&gt;&lt;wsp:rsid wsp:val=&quot;002B0D6A&quot;/&gt;&lt;wsp:rsid wsp:val=&quot;002B1A88&quot;/&gt;&lt;wsp:rsid wsp:val=&quot;002C52CF&quot;/&gt;&lt;wsp:rsid wsp:val=&quot;002D0DE2&quot;/&gt;&lt;wsp:rsid wsp:val=&quot;002D2296&quot;/&gt;&lt;wsp:rsid wsp:val=&quot;002D3BDD&quot;/&gt;&lt;wsp:rsid wsp:val=&quot;002D700D&quot;/&gt;&lt;wsp:rsid wsp:val=&quot;002D7D4C&quot;/&gt;&lt;wsp:rsid wsp:val=&quot;002E1371&quot;/&gt;&lt;wsp:rsid wsp:val=&quot;002E75DF&quot;/&gt;&lt;wsp:rsid wsp:val=&quot;002F5F6B&quot;/&gt;&lt;wsp:rsid wsp:val=&quot;00300415&quot;/&gt;&lt;wsp:rsid wsp:val=&quot;00306EE9&quot;/&gt;&lt;wsp:rsid wsp:val=&quot;003075F7&quot;/&gt;&lt;wsp:rsid wsp:val=&quot;00312473&quot;/&gt;&lt;wsp:rsid wsp:val=&quot;003146E2&quot;/&gt;&lt;wsp:rsid wsp:val=&quot;00315DBA&quot;/&gt;&lt;wsp:rsid wsp:val=&quot;003174E2&quot;/&gt;&lt;wsp:rsid wsp:val=&quot;00317E6F&quot;/&gt;&lt;wsp:rsid wsp:val=&quot;00320466&quot;/&gt;&lt;wsp:rsid wsp:val=&quot;00325440&quot;/&gt;&lt;wsp:rsid wsp:val=&quot;003305AE&quot;/&gt;&lt;wsp:rsid wsp:val=&quot;00332CF8&quot;/&gt;&lt;wsp:rsid wsp:val=&quot;00342E90&quot;/&gt;&lt;wsp:rsid wsp:val=&quot;00344B64&quot;/&gt;&lt;wsp:rsid wsp:val=&quot;00364685&quot;/&gt;&lt;wsp:rsid wsp:val=&quot;003705CC&quot;/&gt;&lt;wsp:rsid wsp:val=&quot;00372F4C&quot;/&gt;&lt;wsp:rsid wsp:val=&quot;00373B00&quot;/&gt;&lt;wsp:rsid wsp:val=&quot;00376003&quot;/&gt;&lt;wsp:rsid wsp:val=&quot;00376209&quot;/&gt;&lt;wsp:rsid wsp:val=&quot;00376EF3&quot;/&gt;&lt;wsp:rsid wsp:val=&quot;00380944&quot;/&gt;&lt;wsp:rsid wsp:val=&quot;00381D56&quot;/&gt;&lt;wsp:rsid wsp:val=&quot;003820CE&quot;/&gt;&lt;wsp:rsid wsp:val=&quot;003867AA&quot;/&gt;&lt;wsp:rsid wsp:val=&quot;003906EF&quot;/&gt;&lt;wsp:rsid wsp:val=&quot;00393CEE&quot;/&gt;&lt;wsp:rsid wsp:val=&quot;00396254&quot;/&gt;&lt;wsp:rsid wsp:val=&quot;0039708A&quot;/&gt;&lt;wsp:rsid wsp:val=&quot;00397FA7&quot;/&gt;&lt;wsp:rsid wsp:val=&quot;003A1A31&quot;/&gt;&lt;wsp:rsid wsp:val=&quot;003A4F48&quot;/&gt;&lt;wsp:rsid wsp:val=&quot;003A616F&quot;/&gt;&lt;wsp:rsid wsp:val=&quot;003A68B4&quot;/&gt;&lt;wsp:rsid wsp:val=&quot;003B19E3&quot;/&gt;&lt;wsp:rsid wsp:val=&quot;003B20D8&quot;/&gt;&lt;wsp:rsid wsp:val=&quot;003B2C03&quot;/&gt;&lt;wsp:rsid wsp:val=&quot;003B4D74&quot;/&gt;&lt;wsp:rsid wsp:val=&quot;003B59BF&quot;/&gt;&lt;wsp:rsid wsp:val=&quot;003B5B54&quot;/&gt;&lt;wsp:rsid wsp:val=&quot;003B641A&quot;/&gt;&lt;wsp:rsid wsp:val=&quot;003C0D09&quot;/&gt;&lt;wsp:rsid wsp:val=&quot;003C3033&quot;/&gt;&lt;wsp:rsid wsp:val=&quot;003C5B4F&quot;/&gt;&lt;wsp:rsid wsp:val=&quot;003C74EC&quot;/&gt;&lt;wsp:rsid wsp:val=&quot;003D1D53&quot;/&gt;&lt;wsp:rsid wsp:val=&quot;003D6B9E&quot;/&gt;&lt;wsp:rsid wsp:val=&quot;003D7639&quot;/&gt;&lt;wsp:rsid wsp:val=&quot;003D7921&quot;/&gt;&lt;wsp:rsid wsp:val=&quot;003E41C6&quot;/&gt;&lt;wsp:rsid wsp:val=&quot;003E4AF1&quot;/&gt;&lt;wsp:rsid wsp:val=&quot;003E4F14&quot;/&gt;&lt;wsp:rsid wsp:val=&quot;003F4587&quot;/&gt;&lt;wsp:rsid wsp:val=&quot;003F7489&quot;/&gt;&lt;wsp:rsid wsp:val=&quot;00401F1D&quot;/&gt;&lt;wsp:rsid wsp:val=&quot;00403BF2&quot;/&gt;&lt;wsp:rsid wsp:val=&quot;004078B7&quot;/&gt;&lt;wsp:rsid wsp:val=&quot;0041490F&quot;/&gt;&lt;wsp:rsid wsp:val=&quot;00414D8C&quot;/&gt;&lt;wsp:rsid wsp:val=&quot;00417821&quot;/&gt;&lt;wsp:rsid wsp:val=&quot;00417B23&quot;/&gt;&lt;wsp:rsid wsp:val=&quot;0042193A&quot;/&gt;&lt;wsp:rsid wsp:val=&quot;00421FF4&quot;/&gt;&lt;wsp:rsid wsp:val=&quot;00434364&quot;/&gt;&lt;wsp:rsid wsp:val=&quot;00434389&quot;/&gt;&lt;wsp:rsid wsp:val=&quot;00435F59&quot;/&gt;&lt;wsp:rsid wsp:val=&quot;004375BA&quot;/&gt;&lt;wsp:rsid wsp:val=&quot;00442B7E&quot;/&gt;&lt;wsp:rsid wsp:val=&quot;0044689D&quot;/&gt;&lt;wsp:rsid wsp:val=&quot;00450773&quot;/&gt;&lt;wsp:rsid wsp:val=&quot;00452D7A&quot;/&gt;&lt;wsp:rsid wsp:val=&quot;00454DED&quot;/&gt;&lt;wsp:rsid wsp:val=&quot;00460229&quot;/&gt;&lt;wsp:rsid wsp:val=&quot;0046234A&quot;/&gt;&lt;wsp:rsid wsp:val=&quot;0046300F&quot;/&gt;&lt;wsp:rsid wsp:val=&quot;004669D0&quot;/&gt;&lt;wsp:rsid wsp:val=&quot;00477DA9&quot;/&gt;&lt;wsp:rsid wsp:val=&quot;00477E3A&quot;/&gt;&lt;wsp:rsid wsp:val=&quot;0048085F&quot;/&gt;&lt;wsp:rsid wsp:val=&quot;00481797&quot;/&gt;&lt;wsp:rsid wsp:val=&quot;0048797B&quot;/&gt;&lt;wsp:rsid wsp:val=&quot;004920F9&quot;/&gt;&lt;wsp:rsid wsp:val=&quot;004937A6&quot;/&gt;&lt;wsp:rsid wsp:val=&quot;00497D45&quot;/&gt;&lt;wsp:rsid wsp:val=&quot;004A17A2&quot;/&gt;&lt;wsp:rsid wsp:val=&quot;004A3702&quot;/&gt;&lt;wsp:rsid wsp:val=&quot;004A62C5&quot;/&gt;&lt;wsp:rsid wsp:val=&quot;004A6EF9&quot;/&gt;&lt;wsp:rsid wsp:val=&quot;004B142F&quot;/&gt;&lt;wsp:rsid wsp:val=&quot;004B1875&quot;/&gt;&lt;wsp:rsid wsp:val=&quot;004B5A80&quot;/&gt;&lt;wsp:rsid wsp:val=&quot;004B5C6A&quot;/&gt;&lt;wsp:rsid wsp:val=&quot;004C1D3E&quot;/&gt;&lt;wsp:rsid wsp:val=&quot;004C4FF0&quot;/&gt;&lt;wsp:rsid wsp:val=&quot;004C5436&quot;/&gt;&lt;wsp:rsid wsp:val=&quot;004C67F6&quot;/&gt;&lt;wsp:rsid wsp:val=&quot;004D0A2D&quot;/&gt;&lt;wsp:rsid wsp:val=&quot;004D62A3&quot;/&gt;&lt;wsp:rsid wsp:val=&quot;004E1A0F&quot;/&gt;&lt;wsp:rsid wsp:val=&quot;004E335C&quot;/&gt;&lt;wsp:rsid wsp:val=&quot;004E6D9B&quot;/&gt;&lt;wsp:rsid wsp:val=&quot;004E7337&quot;/&gt;&lt;wsp:rsid wsp:val=&quot;004E7A95&quot;/&gt;&lt;wsp:rsid wsp:val=&quot;004F1A22&quot;/&gt;&lt;wsp:rsid wsp:val=&quot;004F497D&quot;/&gt;&lt;wsp:rsid wsp:val=&quot;004F4D64&quot;/&gt;&lt;wsp:rsid wsp:val=&quot;004F6DA8&quot;/&gt;&lt;wsp:rsid wsp:val=&quot;00501F31&quot;/&gt;&lt;wsp:rsid wsp:val=&quot;00502A84&quot;/&gt;&lt;wsp:rsid wsp:val=&quot;00503072&quot;/&gt;&lt;wsp:rsid wsp:val=&quot;00507825&quot;/&gt;&lt;wsp:rsid wsp:val=&quot;005145BD&quot;/&gt;&lt;wsp:rsid wsp:val=&quot;00517E35&quot;/&gt;&lt;wsp:rsid wsp:val=&quot;005224B9&quot;/&gt;&lt;wsp:rsid wsp:val=&quot;00527A03&quot;/&gt;&lt;wsp:rsid wsp:val=&quot;005348D9&quot;/&gt;&lt;wsp:rsid wsp:val=&quot;00537B76&quot;/&gt;&lt;wsp:rsid wsp:val=&quot;0054257F&quot;/&gt;&lt;wsp:rsid wsp:val=&quot;0054283F&quot;/&gt;&lt;wsp:rsid wsp:val=&quot;00544A2B&quot;/&gt;&lt;wsp:rsid wsp:val=&quot;005454CA&quot;/&gt;&lt;wsp:rsid wsp:val=&quot;00547D68&quot;/&gt;&lt;wsp:rsid wsp:val=&quot;00550291&quot;/&gt;&lt;wsp:rsid wsp:val=&quot;00552A43&quot;/&gt;&lt;wsp:rsid wsp:val=&quot;005544F5&quot;/&gt;&lt;wsp:rsid wsp:val=&quot;005713DD&quot;/&gt;&lt;wsp:rsid wsp:val=&quot;005720C4&quot;/&gt;&lt;wsp:rsid wsp:val=&quot;00572BC6&quot;/&gt;&lt;wsp:rsid wsp:val=&quot;00576835&quot;/&gt;&lt;wsp:rsid wsp:val=&quot;005773B5&quot;/&gt;&lt;wsp:rsid wsp:val=&quot;00590072&quot;/&gt;&lt;wsp:rsid wsp:val=&quot;005918C1&quot;/&gt;&lt;wsp:rsid wsp:val=&quot;00591AF3&quot;/&gt;&lt;wsp:rsid wsp:val=&quot;0059547A&quot;/&gt;&lt;wsp:rsid wsp:val=&quot;005A155C&quot;/&gt;&lt;wsp:rsid wsp:val=&quot;005A3D8B&quot;/&gt;&lt;wsp:rsid wsp:val=&quot;005A419B&quot;/&gt;&lt;wsp:rsid wsp:val=&quot;005A6987&quot;/&gt;&lt;wsp:rsid wsp:val=&quot;005A7D06&quot;/&gt;&lt;wsp:rsid wsp:val=&quot;005B39E5&quot;/&gt;&lt;wsp:rsid wsp:val=&quot;005B4F11&quot;/&gt;&lt;wsp:rsid wsp:val=&quot;005B4F46&quot;/&gt;&lt;wsp:rsid wsp:val=&quot;005B5BF1&quot;/&gt;&lt;wsp:rsid wsp:val=&quot;005C1580&quot;/&gt;&lt;wsp:rsid wsp:val=&quot;005C1E05&quot;/&gt;&lt;wsp:rsid wsp:val=&quot;005C3354&quot;/&gt;&lt;wsp:rsid wsp:val=&quot;005D0035&quot;/&gt;&lt;wsp:rsid wsp:val=&quot;005D0397&quot;/&gt;&lt;wsp:rsid wsp:val=&quot;005D3741&quot;/&gt;&lt;wsp:rsid wsp:val=&quot;005D78CE&quot;/&gt;&lt;wsp:rsid wsp:val=&quot;005E195E&quot;/&gt;&lt;wsp:rsid wsp:val=&quot;005E4BA2&quot;/&gt;&lt;wsp:rsid wsp:val=&quot;005F0AC7&quot;/&gt;&lt;wsp:rsid wsp:val=&quot;005F125F&quot;/&gt;&lt;wsp:rsid wsp:val=&quot;005F4046&quot;/&gt;&lt;wsp:rsid wsp:val=&quot;005F6FA3&quot;/&gt;&lt;wsp:rsid wsp:val=&quot;006021FA&quot;/&gt;&lt;wsp:rsid wsp:val=&quot;00603196&quot;/&gt;&lt;wsp:rsid wsp:val=&quot;00603896&quot;/&gt;&lt;wsp:rsid wsp:val=&quot;0061020D&quot;/&gt;&lt;wsp:rsid wsp:val=&quot;006127A0&quot;/&gt;&lt;wsp:rsid wsp:val=&quot;0061404D&quot;/&gt;&lt;wsp:rsid wsp:val=&quot;006206E6&quot;/&gt;&lt;wsp:rsid wsp:val=&quot;0062169C&quot;/&gt;&lt;wsp:rsid wsp:val=&quot;00626C44&quot;/&gt;&lt;wsp:rsid wsp:val=&quot;00627949&quot;/&gt;&lt;wsp:rsid wsp:val=&quot;00633C9B&quot;/&gt;&lt;wsp:rsid wsp:val=&quot;00636099&quot;/&gt;&lt;wsp:rsid wsp:val=&quot;00640378&quot;/&gt;&lt;wsp:rsid wsp:val=&quot;006430B4&quot;/&gt;&lt;wsp:rsid wsp:val=&quot;00645C00&quot;/&gt;&lt;wsp:rsid wsp:val=&quot;00646A38&quot;/&gt;&lt;wsp:rsid wsp:val=&quot;006518E4&quot;/&gt;&lt;wsp:rsid wsp:val=&quot;0065703F&quot;/&gt;&lt;wsp:rsid wsp:val=&quot;00662EAE&quot;/&gt;&lt;wsp:rsid wsp:val=&quot;006753C5&quot;/&gt;&lt;wsp:rsid wsp:val=&quot;006773B9&quot;/&gt;&lt;wsp:rsid wsp:val=&quot;00680675&quot;/&gt;&lt;wsp:rsid wsp:val=&quot;00686D0C&quot;/&gt;&lt;wsp:rsid wsp:val=&quot;00690A5A&quot;/&gt;&lt;wsp:rsid wsp:val=&quot;00690F87&quot;/&gt;&lt;wsp:rsid wsp:val=&quot;00692737&quot;/&gt;&lt;wsp:rsid wsp:val=&quot;006945B0&quot;/&gt;&lt;wsp:rsid wsp:val=&quot;0069515B&quot;/&gt;&lt;wsp:rsid wsp:val=&quot;00697DF9&quot;/&gt;&lt;wsp:rsid wsp:val=&quot;006A048E&quot;/&gt;&lt;wsp:rsid wsp:val=&quot;006A1F27&quot;/&gt;&lt;wsp:rsid wsp:val=&quot;006A4120&quot;/&gt;&lt;wsp:rsid wsp:val=&quot;006A4C5A&quot;/&gt;&lt;wsp:rsid wsp:val=&quot;006B29C8&quot;/&gt;&lt;wsp:rsid wsp:val=&quot;006B4AEC&quot;/&gt;&lt;wsp:rsid wsp:val=&quot;006C1186&quot;/&gt;&lt;wsp:rsid wsp:val=&quot;006C3994&quot;/&gt;&lt;wsp:rsid wsp:val=&quot;006E3F85&quot;/&gt;&lt;wsp:rsid wsp:val=&quot;006E44EE&quot;/&gt;&lt;wsp:rsid wsp:val=&quot;006E606C&quot;/&gt;&lt;wsp:rsid wsp:val=&quot;006F5712&quot;/&gt;&lt;wsp:rsid wsp:val=&quot;006F7787&quot;/&gt;&lt;wsp:rsid wsp:val=&quot;006F7BC2&quot;/&gt;&lt;wsp:rsid wsp:val=&quot;00701BBB&quot;/&gt;&lt;wsp:rsid wsp:val=&quot;00701E61&quot;/&gt;&lt;wsp:rsid wsp:val=&quot;00704F94&quot;/&gt;&lt;wsp:rsid wsp:val=&quot;00711D7D&quot;/&gt;&lt;wsp:rsid wsp:val=&quot;00711FCF&quot;/&gt;&lt;wsp:rsid wsp:val=&quot;007154D4&quot;/&gt;&lt;wsp:rsid wsp:val=&quot;00716094&quot;/&gt;&lt;wsp:rsid wsp:val=&quot;007166DB&quot;/&gt;&lt;wsp:rsid wsp:val=&quot;00717800&quot;/&gt;&lt;wsp:rsid wsp:val=&quot;00717A37&quot;/&gt;&lt;wsp:rsid wsp:val=&quot;00720809&quot;/&gt;&lt;wsp:rsid wsp:val=&quot;007248A5&quot;/&gt;&lt;wsp:rsid wsp:val=&quot;00727B09&quot;/&gt;&lt;wsp:rsid wsp:val=&quot;00732D4C&quot;/&gt;&lt;wsp:rsid wsp:val=&quot;00734740&quot;/&gt;&lt;wsp:rsid wsp:val=&quot;00740983&quot;/&gt;&lt;wsp:rsid wsp:val=&quot;007436CA&quot;/&gt;&lt;wsp:rsid wsp:val=&quot;007452E3&quot;/&gt;&lt;wsp:rsid wsp:val=&quot;00750BCB&quot;/&gt;&lt;wsp:rsid wsp:val=&quot;0075178A&quot;/&gt;&lt;wsp:rsid wsp:val=&quot;00756BF4&quot;/&gt;&lt;wsp:rsid wsp:val=&quot;00762DD3&quot;/&gt;&lt;wsp:rsid wsp:val=&quot;00781FD2&quot;/&gt;&lt;wsp:rsid wsp:val=&quot;00783EF2&quot;/&gt;&lt;wsp:rsid wsp:val=&quot;007852F8&quot;/&gt;&lt;wsp:rsid wsp:val=&quot;007919B7&quot;/&gt;&lt;wsp:rsid wsp:val=&quot;00791C6E&quot;/&gt;&lt;wsp:rsid wsp:val=&quot;007A073E&quot;/&gt;&lt;wsp:rsid wsp:val=&quot;007A2BD8&quot;/&gt;&lt;wsp:rsid wsp:val=&quot;007A3050&quot;/&gt;&lt;wsp:rsid wsp:val=&quot;007B0034&quot;/&gt;&lt;wsp:rsid wsp:val=&quot;007B3091&quot;/&gt;&lt;wsp:rsid wsp:val=&quot;007B7AE2&quot;/&gt;&lt;wsp:rsid wsp:val=&quot;007C0695&quot;/&gt;&lt;wsp:rsid wsp:val=&quot;007C2358&quot;/&gt;&lt;wsp:rsid wsp:val=&quot;007C350F&quot;/&gt;&lt;wsp:rsid wsp:val=&quot;007C5AAB&quot;/&gt;&lt;wsp:rsid wsp:val=&quot;007C5B45&quot;/&gt;&lt;wsp:rsid wsp:val=&quot;007D06C5&quot;/&gt;&lt;wsp:rsid wsp:val=&quot;007E461C&quot;/&gt;&lt;wsp:rsid wsp:val=&quot;007F0699&quot;/&gt;&lt;wsp:rsid wsp:val=&quot;007F2366&quot;/&gt;&lt;wsp:rsid wsp:val=&quot;00805EA1&quot;/&gt;&lt;wsp:rsid wsp:val=&quot;0082065C&quot;/&gt;&lt;wsp:rsid wsp:val=&quot;008206DA&quot;/&gt;&lt;wsp:rsid wsp:val=&quot;00820B24&quot;/&gt;&lt;wsp:rsid wsp:val=&quot;00821528&quot;/&gt;&lt;wsp:rsid wsp:val=&quot;00824A7D&quot;/&gt;&lt;wsp:rsid wsp:val=&quot;00827CE8&quot;/&gt;&lt;wsp:rsid wsp:val=&quot;0083354E&quot;/&gt;&lt;wsp:rsid wsp:val=&quot;00843A83&quot;/&gt;&lt;wsp:rsid wsp:val=&quot;008475BF&quot;/&gt;&lt;wsp:rsid wsp:val=&quot;008539CE&quot;/&gt;&lt;wsp:rsid wsp:val=&quot;008579BB&quot;/&gt;&lt;wsp:rsid wsp:val=&quot;00864309&quot;/&gt;&lt;wsp:rsid wsp:val=&quot;0086638B&quot;/&gt;&lt;wsp:rsid wsp:val=&quot;00866A30&quot;/&gt;&lt;wsp:rsid wsp:val=&quot;00866C84&quot;/&gt;&lt;wsp:rsid wsp:val=&quot;00867863&quot;/&gt;&lt;wsp:rsid wsp:val=&quot;00872DA2&quot;/&gt;&lt;wsp:rsid wsp:val=&quot;00877D5C&quot;/&gt;&lt;wsp:rsid wsp:val=&quot;008800FA&quot;/&gt;&lt;wsp:rsid wsp:val=&quot;00882625&quot;/&gt;&lt;wsp:rsid wsp:val=&quot;0089242D&quot;/&gt;&lt;wsp:rsid wsp:val=&quot;008A34F5&quot;/&gt;&lt;wsp:rsid wsp:val=&quot;008A358B&quot;/&gt;&lt;wsp:rsid wsp:val=&quot;008A39AB&quot;/&gt;&lt;wsp:rsid wsp:val=&quot;008A5B95&quot;/&gt;&lt;wsp:rsid wsp:val=&quot;008B2078&quot;/&gt;&lt;wsp:rsid wsp:val=&quot;008B256D&quot;/&gt;&lt;wsp:rsid wsp:val=&quot;008C3C0B&quot;/&gt;&lt;wsp:rsid wsp:val=&quot;008C5C67&quot;/&gt;&lt;wsp:rsid wsp:val=&quot;008D1073&quot;/&gt;&lt;wsp:rsid wsp:val=&quot;008D533A&quot;/&gt;&lt;wsp:rsid wsp:val=&quot;008E1BC8&quot;/&gt;&lt;wsp:rsid wsp:val=&quot;008E2F67&quot;/&gt;&lt;wsp:rsid wsp:val=&quot;008F274A&quot;/&gt;&lt;wsp:rsid wsp:val=&quot;008F3768&quot;/&gt;&lt;wsp:rsid wsp:val=&quot;00900E74&quot;/&gt;&lt;wsp:rsid wsp:val=&quot;00904E0D&quot;/&gt;&lt;wsp:rsid wsp:val=&quot;009058C6&quot;/&gt;&lt;wsp:rsid wsp:val=&quot;00910832&quot;/&gt;&lt;wsp:rsid wsp:val=&quot;00911D11&quot;/&gt;&lt;wsp:rsid wsp:val=&quot;009123C6&quot;/&gt;&lt;wsp:rsid wsp:val=&quot;0091438E&quot;/&gt;&lt;wsp:rsid wsp:val=&quot;00921ABB&quot;/&gt;&lt;wsp:rsid wsp:val=&quot;00922562&quot;/&gt;&lt;wsp:rsid wsp:val=&quot;00925D53&quot;/&gt;&lt;wsp:rsid wsp:val=&quot;0093372C&quot;/&gt;&lt;wsp:rsid wsp:val=&quot;00940456&quot;/&gt;&lt;wsp:rsid wsp:val=&quot;009415C0&quot;/&gt;&lt;wsp:rsid wsp:val=&quot;00945B75&quot;/&gt;&lt;wsp:rsid wsp:val=&quot;00947176&quot;/&gt;&lt;wsp:rsid wsp:val=&quot;0095629E&quot;/&gt;&lt;wsp:rsid wsp:val=&quot;00964F5D&quot;/&gt;&lt;wsp:rsid wsp:val=&quot;00965BA4&quot;/&gt;&lt;wsp:rsid wsp:val=&quot;00973557&quot;/&gt;&lt;wsp:rsid wsp:val=&quot;0097635F&quot;/&gt;&lt;wsp:rsid wsp:val=&quot;00982BA6&quot;/&gt;&lt;wsp:rsid wsp:val=&quot;00984A5D&quot;/&gt;&lt;wsp:rsid wsp:val=&quot;00986098&quot;/&gt;&lt;wsp:rsid wsp:val=&quot;0098664C&quot;/&gt;&lt;wsp:rsid wsp:val=&quot;00987700&quot;/&gt;&lt;wsp:rsid wsp:val=&quot;009A34DA&quot;/&gt;&lt;wsp:rsid wsp:val=&quot;009B254A&quot;/&gt;&lt;wsp:rsid wsp:val=&quot;009B2807&quot;/&gt;&lt;wsp:rsid wsp:val=&quot;009B4C2F&quot;/&gt;&lt;wsp:rsid wsp:val=&quot;009B7549&quot;/&gt;&lt;wsp:rsid wsp:val=&quot;009C0970&quot;/&gt;&lt;wsp:rsid wsp:val=&quot;009C5C87&quot;/&gt;&lt;wsp:rsid wsp:val=&quot;009C6ABB&quot;/&gt;&lt;wsp:rsid wsp:val=&quot;009C7BCF&quot;/&gt;&lt;wsp:rsid wsp:val=&quot;009D3E1E&quot;/&gt;&lt;wsp:rsid wsp:val=&quot;009D3FA8&quot;/&gt;&lt;wsp:rsid wsp:val=&quot;009D70EE&quot;/&gt;&lt;wsp:rsid wsp:val=&quot;009D7169&quot;/&gt;&lt;wsp:rsid wsp:val=&quot;009D7842&quot;/&gt;&lt;wsp:rsid wsp:val=&quot;009E0893&quot;/&gt;&lt;wsp:rsid wsp:val=&quot;009E1E1D&quot;/&gt;&lt;wsp:rsid wsp:val=&quot;009E6271&quot;/&gt;&lt;wsp:rsid wsp:val=&quot;009E63E2&quot;/&gt;&lt;wsp:rsid wsp:val=&quot;009F07E0&quot;/&gt;&lt;wsp:rsid wsp:val=&quot;009F5DF3&quot;/&gt;&lt;wsp:rsid wsp:val=&quot;00A00F26&quot;/&gt;&lt;wsp:rsid wsp:val=&quot;00A01653&quot;/&gt;&lt;wsp:rsid wsp:val=&quot;00A039E9&quot;/&gt;&lt;wsp:rsid wsp:val=&quot;00A10B5E&quot;/&gt;&lt;wsp:rsid wsp:val=&quot;00A11F00&quot;/&gt;&lt;wsp:rsid wsp:val=&quot;00A1740B&quot;/&gt;&lt;wsp:rsid wsp:val=&quot;00A251C7&quot;/&gt;&lt;wsp:rsid wsp:val=&quot;00A2552A&quot;/&gt;&lt;wsp:rsid wsp:val=&quot;00A257BA&quot;/&gt;&lt;wsp:rsid wsp:val=&quot;00A305A1&quot;/&gt;&lt;wsp:rsid wsp:val=&quot;00A30C36&quot;/&gt;&lt;wsp:rsid wsp:val=&quot;00A3751C&quot;/&gt;&lt;wsp:rsid wsp:val=&quot;00A37687&quot;/&gt;&lt;wsp:rsid wsp:val=&quot;00A37707&quot;/&gt;&lt;wsp:rsid wsp:val=&quot;00A53327&quot;/&gt;&lt;wsp:rsid wsp:val=&quot;00A56494&quot;/&gt;&lt;wsp:rsid wsp:val=&quot;00A61DEF&quot;/&gt;&lt;wsp:rsid wsp:val=&quot;00A62934&quot;/&gt;&lt;wsp:rsid wsp:val=&quot;00A67447&quot;/&gt;&lt;wsp:rsid wsp:val=&quot;00A678D7&quot;/&gt;&lt;wsp:rsid wsp:val=&quot;00A702AD&quot;/&gt;&lt;wsp:rsid wsp:val=&quot;00A71185&quot;/&gt;&lt;wsp:rsid wsp:val=&quot;00A72057&quot;/&gt;&lt;wsp:rsid wsp:val=&quot;00A724D2&quot;/&gt;&lt;wsp:rsid wsp:val=&quot;00A93D53&quot;/&gt;&lt;wsp:rsid wsp:val=&quot;00A94D6B&quot;/&gt;&lt;wsp:rsid wsp:val=&quot;00A95BD7&quot;/&gt;&lt;wsp:rsid wsp:val=&quot;00A979E3&quot;/&gt;&lt;wsp:rsid wsp:val=&quot;00AA0117&quot;/&gt;&lt;wsp:rsid wsp:val=&quot;00AA2F48&quot;/&gt;&lt;wsp:rsid wsp:val=&quot;00AB093B&quot;/&gt;&lt;wsp:rsid wsp:val=&quot;00AB0BE9&quot;/&gt;&lt;wsp:rsid wsp:val=&quot;00AB2AEB&quot;/&gt;&lt;wsp:rsid wsp:val=&quot;00AB591F&quot;/&gt;&lt;wsp:rsid wsp:val=&quot;00AC092C&quot;/&gt;&lt;wsp:rsid wsp:val=&quot;00AC1324&quot;/&gt;&lt;wsp:rsid wsp:val=&quot;00AC5E72&quot;/&gt;&lt;wsp:rsid wsp:val=&quot;00AD28AB&quot;/&gt;&lt;wsp:rsid wsp:val=&quot;00AD49BB&quot;/&gt;&lt;wsp:rsid wsp:val=&quot;00AD52CA&quot;/&gt;&lt;wsp:rsid wsp:val=&quot;00AD5E29&quot;/&gt;&lt;wsp:rsid wsp:val=&quot;00AE099E&quot;/&gt;&lt;wsp:rsid wsp:val=&quot;00AE1246&quot;/&gt;&lt;wsp:rsid wsp:val=&quot;00AE1BD6&quot;/&gt;&lt;wsp:rsid wsp:val=&quot;00AE1F53&quot;/&gt;&lt;wsp:rsid wsp:val=&quot;00AE3B0B&quot;/&gt;&lt;wsp:rsid wsp:val=&quot;00AE4892&quot;/&gt;&lt;wsp:rsid wsp:val=&quot;00AE5055&quot;/&gt;&lt;wsp:rsid wsp:val=&quot;00AE6529&quot;/&gt;&lt;wsp:rsid wsp:val=&quot;00AE6B8E&quot;/&gt;&lt;wsp:rsid wsp:val=&quot;00AE6E79&quot;/&gt;&lt;wsp:rsid wsp:val=&quot;00AF1915&quot;/&gt;&lt;wsp:rsid wsp:val=&quot;00AF7BB3&quot;/&gt;&lt;wsp:rsid wsp:val=&quot;00B00337&quot;/&gt;&lt;wsp:rsid wsp:val=&quot;00B04162&quot;/&gt;&lt;wsp:rsid wsp:val=&quot;00B122A1&quot;/&gt;&lt;wsp:rsid wsp:val=&quot;00B16BFF&quot;/&gt;&lt;wsp:rsid wsp:val=&quot;00B20077&quot;/&gt;&lt;wsp:rsid wsp:val=&quot;00B20E6C&quot;/&gt;&lt;wsp:rsid wsp:val=&quot;00B242E0&quot;/&gt;&lt;wsp:rsid wsp:val=&quot;00B247C6&quot;/&gt;&lt;wsp:rsid wsp:val=&quot;00B26AD5&quot;/&gt;&lt;wsp:rsid wsp:val=&quot;00B332EA&quot;/&gt;&lt;wsp:rsid wsp:val=&quot;00B35C17&quot;/&gt;&lt;wsp:rsid wsp:val=&quot;00B375CC&quot;/&gt;&lt;wsp:rsid wsp:val=&quot;00B403E9&quot;/&gt;&lt;wsp:rsid wsp:val=&quot;00B43CC4&quot;/&gt;&lt;wsp:rsid wsp:val=&quot;00B46873&quot;/&gt;&lt;wsp:rsid wsp:val=&quot;00B47364&quot;/&gt;&lt;wsp:rsid wsp:val=&quot;00B474AA&quot;/&gt;&lt;wsp:rsid wsp:val=&quot;00B552EA&quot;/&gt;&lt;wsp:rsid wsp:val=&quot;00B578F0&quot;/&gt;&lt;wsp:rsid wsp:val=&quot;00B57DB6&quot;/&gt;&lt;wsp:rsid wsp:val=&quot;00B60ABF&quot;/&gt;&lt;wsp:rsid wsp:val=&quot;00B62551&quot;/&gt;&lt;wsp:rsid wsp:val=&quot;00B709AE&quot;/&gt;&lt;wsp:rsid wsp:val=&quot;00B7230F&quot;/&gt;&lt;wsp:rsid wsp:val=&quot;00B72FDC&quot;/&gt;&lt;wsp:rsid wsp:val=&quot;00B74051&quot;/&gt;&lt;wsp:rsid wsp:val=&quot;00B76E75&quot;/&gt;&lt;wsp:rsid wsp:val=&quot;00B82C1A&quot;/&gt;&lt;wsp:rsid wsp:val=&quot;00B8301A&quot;/&gt;&lt;wsp:rsid wsp:val=&quot;00B836C1&quot;/&gt;&lt;wsp:rsid wsp:val=&quot;00B83762&quot;/&gt;&lt;wsp:rsid wsp:val=&quot;00B85F95&quot;/&gt;&lt;wsp:rsid wsp:val=&quot;00B87478&quot;/&gt;&lt;wsp:rsid wsp:val=&quot;00B92614&quot;/&gt;&lt;wsp:rsid wsp:val=&quot;00B930C4&quot;/&gt;&lt;wsp:rsid wsp:val=&quot;00B97979&quot;/&gt;&lt;wsp:rsid wsp:val=&quot;00BA59AF&quot;/&gt;&lt;wsp:rsid wsp:val=&quot;00BA6BA3&quot;/&gt;&lt;wsp:rsid wsp:val=&quot;00BA7FEE&quot;/&gt;&lt;wsp:rsid wsp:val=&quot;00BB11C3&quot;/&gt;&lt;wsp:rsid wsp:val=&quot;00BB12B4&quot;/&gt;&lt;wsp:rsid wsp:val=&quot;00BB290D&quot;/&gt;&lt;wsp:rsid wsp:val=&quot;00BB3BEB&quot;/&gt;&lt;wsp:rsid wsp:val=&quot;00BC074D&quot;/&gt;&lt;wsp:rsid wsp:val=&quot;00BC37AE&quot;/&gt;&lt;wsp:rsid wsp:val=&quot;00BC5400&quot;/&gt;&lt;wsp:rsid wsp:val=&quot;00BC5D5C&quot;/&gt;&lt;wsp:rsid wsp:val=&quot;00BD1B40&quot;/&gt;&lt;wsp:rsid wsp:val=&quot;00BD4183&quot;/&gt;&lt;wsp:rsid wsp:val=&quot;00BD5162&quot;/&gt;&lt;wsp:rsid wsp:val=&quot;00BE196A&quot;/&gt;&lt;wsp:rsid wsp:val=&quot;00BF4201&quot;/&gt;&lt;wsp:rsid wsp:val=&quot;00BF6C3F&quot;/&gt;&lt;wsp:rsid wsp:val=&quot;00C00E10&quot;/&gt;&lt;wsp:rsid wsp:val=&quot;00C02168&quot;/&gt;&lt;wsp:rsid wsp:val=&quot;00C03144&quot;/&gt;&lt;wsp:rsid wsp:val=&quot;00C03C2A&quot;/&gt;&lt;wsp:rsid wsp:val=&quot;00C067E9&quot;/&gt;&lt;wsp:rsid wsp:val=&quot;00C11335&quot;/&gt;&lt;wsp:rsid wsp:val=&quot;00C11B81&quot;/&gt;&lt;wsp:rsid wsp:val=&quot;00C135FB&quot;/&gt;&lt;wsp:rsid wsp:val=&quot;00C16E6B&quot;/&gt;&lt;wsp:rsid wsp:val=&quot;00C22C27&quot;/&gt;&lt;wsp:rsid wsp:val=&quot;00C22CD3&quot;/&gt;&lt;wsp:rsid wsp:val=&quot;00C24744&quot;/&gt;&lt;wsp:rsid wsp:val=&quot;00C24A55&quot;/&gt;&lt;wsp:rsid wsp:val=&quot;00C272CC&quot;/&gt;&lt;wsp:rsid wsp:val=&quot;00C32834&quot;/&gt;&lt;wsp:rsid wsp:val=&quot;00C35255&quot;/&gt;&lt;wsp:rsid wsp:val=&quot;00C3735F&quot;/&gt;&lt;wsp:rsid wsp:val=&quot;00C3742D&quot;/&gt;&lt;wsp:rsid wsp:val=&quot;00C424F9&quot;/&gt;&lt;wsp:rsid wsp:val=&quot;00C47CEA&quot;/&gt;&lt;wsp:rsid wsp:val=&quot;00C50C6A&quot;/&gt;&lt;wsp:rsid wsp:val=&quot;00C54C8D&quot;/&gt;&lt;wsp:rsid wsp:val=&quot;00C56455&quot;/&gt;&lt;wsp:rsid wsp:val=&quot;00C619C2&quot;/&gt;&lt;wsp:rsid wsp:val=&quot;00C67A65&quot;/&gt;&lt;wsp:rsid wsp:val=&quot;00C70810&quot;/&gt;&lt;wsp:rsid wsp:val=&quot;00C7222C&quot;/&gt;&lt;wsp:rsid wsp:val=&quot;00C731C3&quot;/&gt;&lt;wsp:rsid wsp:val=&quot;00C75B34&quot;/&gt;&lt;wsp:rsid wsp:val=&quot;00C75F5F&quot;/&gt;&lt;wsp:rsid wsp:val=&quot;00C76931&quot;/&gt;&lt;wsp:rsid wsp:val=&quot;00C81271&quot;/&gt;&lt;wsp:rsid wsp:val=&quot;00C81C0C&quot;/&gt;&lt;wsp:rsid wsp:val=&quot;00C82030&quot;/&gt;&lt;wsp:rsid wsp:val=&quot;00C8373F&quot;/&gt;&lt;wsp:rsid wsp:val=&quot;00C8503E&quot;/&gt;&lt;wsp:rsid wsp:val=&quot;00C85B67&quot;/&gt;&lt;wsp:rsid wsp:val=&quot;00C8689E&quot;/&gt;&lt;wsp:rsid wsp:val=&quot;00C86A39&quot;/&gt;&lt;wsp:rsid wsp:val=&quot;00CA11EA&quot;/&gt;&lt;wsp:rsid wsp:val=&quot;00CA2001&quot;/&gt;&lt;wsp:rsid wsp:val=&quot;00CA4ADD&quot;/&gt;&lt;wsp:rsid wsp:val=&quot;00CA6014&quot;/&gt;&lt;wsp:rsid wsp:val=&quot;00CA6B59&quot;/&gt;&lt;wsp:rsid wsp:val=&quot;00CB3F71&quot;/&gt;&lt;wsp:rsid wsp:val=&quot;00CB4785&quot;/&gt;&lt;wsp:rsid wsp:val=&quot;00CC2F44&quot;/&gt;&lt;wsp:rsid wsp:val=&quot;00CC4F89&quot;/&gt;&lt;wsp:rsid wsp:val=&quot;00CC7439&quot;/&gt;&lt;wsp:rsid wsp:val=&quot;00CC7617&quot;/&gt;&lt;wsp:rsid wsp:val=&quot;00CD3394&quot;/&gt;&lt;wsp:rsid wsp:val=&quot;00CD550D&quot;/&gt;&lt;wsp:rsid wsp:val=&quot;00CE27B4&quot;/&gt;&lt;wsp:rsid wsp:val=&quot;00CE5E71&quot;/&gt;&lt;wsp:rsid wsp:val=&quot;00CE6F5B&quot;/&gt;&lt;wsp:rsid wsp:val=&quot;00CE75E4&quot;/&gt;&lt;wsp:rsid wsp:val=&quot;00CF2236&quot;/&gt;&lt;wsp:rsid wsp:val=&quot;00CF22C7&quot;/&gt;&lt;wsp:rsid wsp:val=&quot;00CF27FD&quot;/&gt;&lt;wsp:rsid wsp:val=&quot;00CF3488&quot;/&gt;&lt;wsp:rsid wsp:val=&quot;00CF55AA&quot;/&gt;&lt;wsp:rsid wsp:val=&quot;00D02151&quot;/&gt;&lt;wsp:rsid wsp:val=&quot;00D04C8C&quot;/&gt;&lt;wsp:rsid wsp:val=&quot;00D1134C&quot;/&gt;&lt;wsp:rsid wsp:val=&quot;00D13A13&quot;/&gt;&lt;wsp:rsid wsp:val=&quot;00D21BE8&quot;/&gt;&lt;wsp:rsid wsp:val=&quot;00D2276C&quot;/&gt;&lt;wsp:rsid wsp:val=&quot;00D2519E&quot;/&gt;&lt;wsp:rsid wsp:val=&quot;00D318F6&quot;/&gt;&lt;wsp:rsid wsp:val=&quot;00D327D4&quot;/&gt;&lt;wsp:rsid wsp:val=&quot;00D34498&quot;/&gt;&lt;wsp:rsid wsp:val=&quot;00D34F4E&quot;/&gt;&lt;wsp:rsid wsp:val=&quot;00D52E01&quot;/&gt;&lt;wsp:rsid wsp:val=&quot;00D55E08&quot;/&gt;&lt;wsp:rsid wsp:val=&quot;00D5602F&quot;/&gt;&lt;wsp:rsid wsp:val=&quot;00D571E0&quot;/&gt;&lt;wsp:rsid wsp:val=&quot;00D6181F&quot;/&gt;&lt;wsp:rsid wsp:val=&quot;00D633B4&quot;/&gt;&lt;wsp:rsid wsp:val=&quot;00D644E4&quot;/&gt;&lt;wsp:rsid wsp:val=&quot;00D6531A&quot;/&gt;&lt;wsp:rsid wsp:val=&quot;00D65A1D&quot;/&gt;&lt;wsp:rsid wsp:val=&quot;00D6639B&quot;/&gt;&lt;wsp:rsid wsp:val=&quot;00D67496&quot;/&gt;&lt;wsp:rsid wsp:val=&quot;00D71047&quot;/&gt;&lt;wsp:rsid wsp:val=&quot;00D71F65&quot;/&gt;&lt;wsp:rsid wsp:val=&quot;00D84A83&quot;/&gt;&lt;wsp:rsid wsp:val=&quot;00D9091D&quot;/&gt;&lt;wsp:rsid wsp:val=&quot;00D9457E&quot;/&gt;&lt;wsp:rsid wsp:val=&quot;00D964D8&quot;/&gt;&lt;wsp:rsid wsp:val=&quot;00DA7206&quot;/&gt;&lt;wsp:rsid wsp:val=&quot;00DB2337&quot;/&gt;&lt;wsp:rsid wsp:val=&quot;00DB5361&quot;/&gt;&lt;wsp:rsid wsp:val=&quot;00DB6F48&quot;/&gt;&lt;wsp:rsid wsp:val=&quot;00DB7854&quot;/&gt;&lt;wsp:rsid wsp:val=&quot;00DC5439&quot;/&gt;&lt;wsp:rsid wsp:val=&quot;00DD7C33&quot;/&gt;&lt;wsp:rsid wsp:val=&quot;00DE1335&quot;/&gt;&lt;wsp:rsid wsp:val=&quot;00DE3BEC&quot;/&gt;&lt;wsp:rsid wsp:val=&quot;00DE41C9&quot;/&gt;&lt;wsp:rsid wsp:val=&quot;00DE4CC7&quot;/&gt;&lt;wsp:rsid wsp:val=&quot;00DE5B5C&quot;/&gt;&lt;wsp:rsid wsp:val=&quot;00DE6C6F&quot;/&gt;&lt;wsp:rsid wsp:val=&quot;00DE6DA2&quot;/&gt;&lt;wsp:rsid wsp:val=&quot;00DF4922&quot;/&gt;&lt;wsp:rsid wsp:val=&quot;00DF7F90&quot;/&gt;&lt;wsp:rsid wsp:val=&quot;00E016AA&quot;/&gt;&lt;wsp:rsid wsp:val=&quot;00E04F75&quot;/&gt;&lt;wsp:rsid wsp:val=&quot;00E1216C&quot;/&gt;&lt;wsp:rsid wsp:val=&quot;00E12566&quot;/&gt;&lt;wsp:rsid wsp:val=&quot;00E13172&quot;/&gt;&lt;wsp:rsid wsp:val=&quot;00E1704F&quot;/&gt;&lt;wsp:rsid wsp:val=&quot;00E24D8D&quot;/&gt;&lt;wsp:rsid wsp:val=&quot;00E31A18&quot;/&gt;&lt;wsp:rsid wsp:val=&quot;00E32743&quot;/&gt;&lt;wsp:rsid wsp:val=&quot;00E42EE9&quot;/&gt;&lt;wsp:rsid wsp:val=&quot;00E53FBD&quot;/&gt;&lt;wsp:rsid wsp:val=&quot;00E60683&quot;/&gt;&lt;wsp:rsid wsp:val=&quot;00E66D15&quot;/&gt;&lt;wsp:rsid wsp:val=&quot;00E707DD&quot;/&gt;&lt;wsp:rsid wsp:val=&quot;00E72CA0&quot;/&gt;&lt;wsp:rsid wsp:val=&quot;00E737F1&quot;/&gt;&lt;wsp:rsid wsp:val=&quot;00E75A45&quot;/&gt;&lt;wsp:rsid wsp:val=&quot;00E837C5&quot;/&gt;&lt;wsp:rsid wsp:val=&quot;00E8687D&quot;/&gt;&lt;wsp:rsid wsp:val=&quot;00E92165&quot;/&gt;&lt;wsp:rsid wsp:val=&quot;00E94D64&quot;/&gt;&lt;wsp:rsid wsp:val=&quot;00EA3BC9&quot;/&gt;&lt;wsp:rsid wsp:val=&quot;00EA69AE&quot;/&gt;&lt;wsp:rsid wsp:val=&quot;00EB14A5&quot;/&gt;&lt;wsp:rsid wsp:val=&quot;00EB3F39&quot;/&gt;&lt;wsp:rsid wsp:val=&quot;00EC12CE&quot;/&gt;&lt;wsp:rsid wsp:val=&quot;00EC42ED&quot;/&gt;&lt;wsp:rsid wsp:val=&quot;00ED56F5&quot;/&gt;&lt;wsp:rsid wsp:val=&quot;00EE3E3B&quot;/&gt;&lt;wsp:rsid wsp:val=&quot;00EF0735&quot;/&gt;&lt;wsp:rsid wsp:val=&quot;00EF0E39&quot;/&gt;&lt;wsp:rsid wsp:val=&quot;00EF548C&quot;/&gt;&lt;wsp:rsid wsp:val=&quot;00F04BAF&quot;/&gt;&lt;wsp:rsid wsp:val=&quot;00F0786A&quot;/&gt;&lt;wsp:rsid wsp:val=&quot;00F10B32&quot;/&gt;&lt;wsp:rsid wsp:val=&quot;00F172D0&quot;/&gt;&lt;wsp:rsid wsp:val=&quot;00F206D3&quot;/&gt;&lt;wsp:rsid wsp:val=&quot;00F2221F&quot;/&gt;&lt;wsp:rsid wsp:val=&quot;00F2560C&quot;/&gt;&lt;wsp:rsid wsp:val=&quot;00F372BB&quot;/&gt;&lt;wsp:rsid wsp:val=&quot;00F54331&quot;/&gt;&lt;wsp:rsid wsp:val=&quot;00F57142&quot;/&gt;&lt;wsp:rsid wsp:val=&quot;00F6183B&quot;/&gt;&lt;wsp:rsid wsp:val=&quot;00F665FF&quot;/&gt;&lt;wsp:rsid wsp:val=&quot;00F70246&quot;/&gt;&lt;wsp:rsid wsp:val=&quot;00F75ED1&quot;/&gt;&lt;wsp:rsid wsp:val=&quot;00F80546&quot;/&gt;&lt;wsp:rsid wsp:val=&quot;00F83C05&quot;/&gt;&lt;wsp:rsid wsp:val=&quot;00F83E62&quot;/&gt;&lt;wsp:rsid wsp:val=&quot;00F8498C&quot;/&gt;&lt;wsp:rsid wsp:val=&quot;00F861C0&quot;/&gt;&lt;wsp:rsid wsp:val=&quot;00F93F9D&quot;/&gt;&lt;wsp:rsid wsp:val=&quot;00F94DF1&quot;/&gt;&lt;wsp:rsid wsp:val=&quot;00F959B4&quot;/&gt;&lt;wsp:rsid wsp:val=&quot;00F96406&quot;/&gt;&lt;wsp:rsid wsp:val=&quot;00F9648C&quot;/&gt;&lt;wsp:rsid wsp:val=&quot;00F96965&quot;/&gt;&lt;wsp:rsid wsp:val=&quot;00F96FA6&quot;/&gt;&lt;wsp:rsid wsp:val=&quot;00FA16FC&quot;/&gt;&lt;wsp:rsid wsp:val=&quot;00FA284D&quot;/&gt;&lt;wsp:rsid wsp:val=&quot;00FB1811&quot;/&gt;&lt;wsp:rsid wsp:val=&quot;00FB26F4&quot;/&gt;&lt;wsp:rsid wsp:val=&quot;00FB56D4&quot;/&gt;&lt;wsp:rsid wsp:val=&quot;00FB79E7&quot;/&gt;&lt;wsp:rsid wsp:val=&quot;00FC12FC&quot;/&gt;&lt;wsp:rsid wsp:val=&quot;00FC511C&quot;/&gt;&lt;wsp:rsid wsp:val=&quot;00FC6560&quot;/&gt;&lt;wsp:rsid wsp:val=&quot;00FC66D2&quot;/&gt;&lt;wsp:rsid wsp:val=&quot;00FD17FD&quot;/&gt;&lt;wsp:rsid wsp:val=&quot;00FD2755&quot;/&gt;&lt;wsp:rsid wsp:val=&quot;00FD5F4D&quot;/&gt;&lt;wsp:rsid wsp:val=&quot;00FD6555&quot;/&gt;&lt;wsp:rsid wsp:val=&quot;00FE1EA8&quot;/&gt;&lt;wsp:rsid wsp:val=&quot;00FE4401&quot;/&gt;&lt;wsp:rsid wsp:val=&quot;00FE5E09&quot;/&gt;&lt;wsp:rsid wsp:val=&quot;00FE6B78&quot;/&gt;&lt;wsp:rsid wsp:val=&quot;00FF62C0&quot;/&gt;&lt;wsp:rsid wsp:val=&quot;00FF6C9E&quot;/&gt;&lt;wsp:rsid wsp:val=&quot;00FF710B&quot;/&gt;&lt;wsp:rsid wsp:val=&quot;00FF7731&quot;/&gt;&lt;/wsp:rsids&gt;&lt;/w:docPr&gt;&lt;w:body&gt;&lt;w:p wsp:rsidR=&quot;00000000&quot; wsp:rsidRDefault=&quot;005224B9&quot;&gt;&lt;m:oMathPara&gt;&lt;m:oMath&gt;&lt;m:f&gt;&lt;m:fPr&gt;&lt;m:ctrlPr&gt;&lt;w:rPr&gt;&lt;w:rFonts w:ascii=&quot;Cambria Math&quot; w:h-ansi=&quot;Trebuchet MS&quot;/&gt;&lt;wx:font wx:val=&quot;Cambria Math&quot;/&gt;&lt;w:i/&gt;&lt;w:sz w:val=&quot;28&quot;/&gt;&lt;w:sz-cs w:val=&quot;28&quot;/&gt;&lt;/w:rPr&gt;&lt;/m:ctrlPr&gt;&lt;/m:fPr&gt;&lt;m:num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'40000'&lt;/m:t&gt;&lt;/m:r&gt;&lt;/m:num&gt;&lt;m:den&gt;&lt;m:r&gt;&lt;m:rPr&gt;&lt;m:nor/&gt;&lt;/m:rPr&gt;&lt;w:rPr&gt;&lt;w:rFonts w:ascii=&quot;Trebuchet MS&quot; w:h-ansi=&quot;Trebuchet MS&quot;/&gt;&lt;wx:font wx:val=&quot;Trebuchet MS&quot;/&gt;&lt;w:sz w:val=&quot;28&quot;/&gt;&lt;w:sz-cs w:val=&quot;28&quot;/&gt;&lt;/w:rPr&gt;&lt;m:t&gt;'125'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13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t>’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 1000 ÷ 125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 ‘8’ × 40</w:t>
            </w: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3D1F" w:rsidRPr="00E62EDD" w:rsidTr="00E14388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0490A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20">
                <v:shape id="_x0000_i1041" type="#_x0000_t75" style="width:18pt;height:31.2pt" o:ole="">
                  <v:imagedata r:id="rId14" o:title=""/>
                </v:shape>
                <o:OLEObject Type="Embed" ProgID="Equation.3" ShapeID="_x0000_i1041" DrawAspect="Content" ObjectID="_1543387389" r:id="rId15"/>
              </w:objec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</w:t>
            </w:r>
            <w:r w:rsidRPr="0080490A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20">
                <v:shape id="_x0000_i1042" type="#_x0000_t75" style="width:18pt;height:31.2pt" o:ole="">
                  <v:imagedata r:id="rId16" o:title=""/>
                </v:shape>
                <o:OLEObject Type="Embed" ProgID="Equation.3" ShapeID="_x0000_i1042" DrawAspect="Content" ObjectID="_1543387390" r:id="rId17"/>
              </w:object>
            </w:r>
          </w:p>
        </w:tc>
        <w:tc>
          <w:tcPr>
            <w:tcW w:w="2100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490A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20">
                <v:shape id="_x0000_i1043" type="#_x0000_t75" style="width:18pt;height:31.2pt" o:ole="">
                  <v:imagedata r:id="rId18" o:title=""/>
                </v:shape>
                <o:OLEObject Type="Embed" ProgID="Equation.3" ShapeID="_x0000_i1043" DrawAspect="Content" ObjectID="_1543387391" r:id="rId19"/>
              </w:object>
            </w:r>
          </w:p>
        </w:tc>
        <w:tc>
          <w:tcPr>
            <w:tcW w:w="876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  <w:tcBorders>
              <w:bottom w:val="nil"/>
            </w:tcBorders>
          </w:tcPr>
          <w:p w:rsidR="00823D1F" w:rsidRPr="00B20507" w:rsidRDefault="00823D1F" w:rsidP="00B20507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20507">
              <w:rPr>
                <w:rFonts w:ascii="Times New Roman" w:hAnsi="Times New Roman"/>
                <w:sz w:val="24"/>
                <w:szCs w:val="24"/>
                <w:lang w:eastAsia="en-GB"/>
              </w:rPr>
              <w:t>M1 for both fractions expressed with a suitable common</w:t>
            </w:r>
          </w:p>
          <w:p w:rsidR="00823D1F" w:rsidRPr="00B20507" w:rsidRDefault="00823D1F" w:rsidP="00B20507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20507">
              <w:rPr>
                <w:rFonts w:ascii="Times New Roman" w:hAnsi="Times New Roman"/>
                <w:sz w:val="24"/>
                <w:szCs w:val="24"/>
                <w:lang w:eastAsia="en-GB"/>
              </w:rPr>
              <w:t>denominator (multiple of 20) and at least one of the two fractions</w:t>
            </w:r>
          </w:p>
          <w:p w:rsidR="00823D1F" w:rsidRPr="00B20507" w:rsidRDefault="00823D1F" w:rsidP="00B20507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20507">
              <w:rPr>
                <w:rFonts w:ascii="Times New Roman" w:hAnsi="Times New Roman"/>
                <w:sz w:val="24"/>
                <w:szCs w:val="24"/>
                <w:lang w:eastAsia="en-GB"/>
              </w:rPr>
              <w:t>correct</w:t>
            </w:r>
          </w:p>
          <w:p w:rsidR="00823D1F" w:rsidRPr="00B20507" w:rsidRDefault="00823D1F" w:rsidP="00B20507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20507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A1 for </w:t>
            </w:r>
            <w:r w:rsidRPr="0080490A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20">
                <v:shape id="_x0000_i1044" type="#_x0000_t75" style="width:18pt;height:31.2pt" o:ole="">
                  <v:imagedata r:id="rId20" o:title=""/>
                </v:shape>
                <o:OLEObject Type="Embed" ProgID="Equation.3" ShapeID="_x0000_i1044" DrawAspect="Content" ObjectID="_1543387392" r:id="rId21"/>
              </w:object>
            </w:r>
            <w:r w:rsidRPr="00B20507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oe</w:t>
            </w:r>
          </w:p>
          <w:p w:rsidR="00823D1F" w:rsidRPr="00B20507" w:rsidRDefault="00823D1F" w:rsidP="00B20507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20507">
              <w:rPr>
                <w:rFonts w:ascii="Times New Roman" w:hAnsi="Times New Roman"/>
                <w:sz w:val="24"/>
                <w:szCs w:val="24"/>
                <w:lang w:eastAsia="en-GB"/>
              </w:rPr>
              <w:t>or</w:t>
            </w:r>
          </w:p>
          <w:p w:rsidR="00823D1F" w:rsidRPr="00B20507" w:rsidRDefault="00823D1F" w:rsidP="00B20507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20507">
              <w:rPr>
                <w:rFonts w:ascii="Times New Roman" w:hAnsi="Times New Roman"/>
                <w:sz w:val="24"/>
                <w:szCs w:val="24"/>
                <w:lang w:eastAsia="en-GB"/>
              </w:rPr>
              <w:t>M1 for 0.4 + 0.25</w:t>
            </w:r>
          </w:p>
          <w:p w:rsidR="00823D1F" w:rsidRPr="00B20507" w:rsidRDefault="00823D1F" w:rsidP="00B20507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20507">
              <w:rPr>
                <w:rFonts w:ascii="Times New Roman" w:hAnsi="Times New Roman"/>
                <w:sz w:val="24"/>
                <w:szCs w:val="24"/>
                <w:lang w:eastAsia="en-GB"/>
              </w:rPr>
              <w:t>A1 for 0.65</w:t>
            </w:r>
          </w:p>
          <w:p w:rsidR="00823D1F" w:rsidRPr="00B20507" w:rsidRDefault="00823D1F" w:rsidP="00B20507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20507">
              <w:rPr>
                <w:rFonts w:ascii="Times New Roman" w:hAnsi="Times New Roman"/>
                <w:sz w:val="24"/>
                <w:szCs w:val="24"/>
                <w:lang w:eastAsia="en-GB"/>
              </w:rPr>
              <w:t>or</w:t>
            </w:r>
          </w:p>
          <w:p w:rsidR="00823D1F" w:rsidRPr="00B20507" w:rsidRDefault="00823D1F" w:rsidP="00B20507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B20507">
              <w:rPr>
                <w:rFonts w:ascii="Times New Roman" w:hAnsi="Times New Roman"/>
                <w:sz w:val="24"/>
                <w:szCs w:val="24"/>
                <w:lang w:eastAsia="en-GB"/>
              </w:rPr>
              <w:t>M1 for table structure, all cells correct</w:t>
            </w:r>
          </w:p>
          <w:p w:rsidR="00823D1F" w:rsidRPr="00B20507" w:rsidRDefault="00823D1F" w:rsidP="00B20507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  <w:lang w:eastAsia="en-GB"/>
              </w:rPr>
              <w:t>A1 for 13/20 oe</w:t>
            </w:r>
          </w:p>
        </w:tc>
      </w:tr>
      <w:tr w:rsidR="00823D1F" w:rsidRPr="00E62EDD" w:rsidTr="00E14388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0490A">
              <w:rPr>
                <w:rFonts w:ascii="Times New Roman" w:hAnsi="Times New Roman"/>
                <w:position w:val="-24"/>
                <w:sz w:val="24"/>
                <w:szCs w:val="24"/>
              </w:rPr>
              <w:object w:dxaOrig="360" w:dyaOrig="620">
                <v:shape id="_x0000_i1045" type="#_x0000_t75" style="width:18pt;height:31.2pt" o:ole="">
                  <v:imagedata r:id="rId22" o:title=""/>
                </v:shape>
                <o:OLEObject Type="Embed" ProgID="Equation.3" ShapeID="_x0000_i1045" DrawAspect="Content" ObjectID="_1543387393" r:id="rId23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t>×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490A">
              <w:rPr>
                <w:rFonts w:ascii="Times New Roman" w:hAnsi="Times New Roman"/>
                <w:position w:val="-24"/>
                <w:sz w:val="24"/>
                <w:szCs w:val="24"/>
              </w:rPr>
              <w:object w:dxaOrig="320" w:dyaOrig="620">
                <v:shape id="_x0000_i1046" type="#_x0000_t75" style="width:16.2pt;height:31.2pt" o:ole="">
                  <v:imagedata r:id="rId24" o:title=""/>
                </v:shape>
                <o:OLEObject Type="Embed" ProgID="Equation.3" ShapeID="_x0000_i1046" DrawAspect="Content" ObjectID="_1543387394" r:id="rId25"/>
              </w:object>
            </w:r>
          </w:p>
        </w:tc>
        <w:tc>
          <w:tcPr>
            <w:tcW w:w="2100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490A">
              <w:rPr>
                <w:rFonts w:ascii="Times New Roman" w:hAnsi="Times New Roman"/>
                <w:position w:val="-24"/>
                <w:sz w:val="24"/>
                <w:szCs w:val="24"/>
              </w:rPr>
              <w:object w:dxaOrig="320" w:dyaOrig="620">
                <v:shape id="_x0000_i1047" type="#_x0000_t75" style="width:16.2pt;height:31.2pt" o:ole="">
                  <v:imagedata r:id="rId26" o:title=""/>
                </v:shape>
                <o:OLEObject Type="Embed" ProgID="Equation.3" ShapeID="_x0000_i1047" DrawAspect="Content" ObjectID="_1543387395" r:id="rId27"/>
              </w:object>
            </w:r>
          </w:p>
        </w:tc>
        <w:tc>
          <w:tcPr>
            <w:tcW w:w="876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  <w:tcBorders>
              <w:top w:val="nil"/>
            </w:tcBorders>
          </w:tcPr>
          <w:p w:rsidR="00823D1F" w:rsidRDefault="00823D1F" w:rsidP="00B20507">
            <w:pPr>
              <w:pStyle w:val="Default"/>
              <w:spacing w:after="120"/>
            </w:pPr>
            <w:r w:rsidRPr="00B20507">
              <w:t xml:space="preserve">M1 for a correct method to convert to improper fractions  </w:t>
            </w:r>
          </w:p>
          <w:p w:rsidR="00823D1F" w:rsidRPr="00B20507" w:rsidRDefault="00823D1F" w:rsidP="00B20507">
            <w:pPr>
              <w:pStyle w:val="Default"/>
              <w:spacing w:after="120"/>
            </w:pPr>
            <w:r w:rsidRPr="00B20507">
              <w:t xml:space="preserve">or </w:t>
            </w:r>
            <w:r w:rsidRPr="0080490A">
              <w:rPr>
                <w:position w:val="-24"/>
              </w:rPr>
              <w:object w:dxaOrig="999" w:dyaOrig="620">
                <v:shape id="_x0000_i1048" type="#_x0000_t75" style="width:49.8pt;height:31.2pt" o:ole="">
                  <v:imagedata r:id="rId28" o:title=""/>
                </v:shape>
                <o:OLEObject Type="Embed" ProgID="Equation.3" ShapeID="_x0000_i1048" DrawAspect="Content" ObjectID="_1543387396" r:id="rId29"/>
              </w:object>
            </w:r>
            <w:r w:rsidRPr="00B20507">
              <w:t xml:space="preserve"> </w:t>
            </w:r>
          </w:p>
          <w:p w:rsidR="00823D1F" w:rsidRPr="00B20507" w:rsidRDefault="00823D1F" w:rsidP="00B20507">
            <w:pPr>
              <w:pStyle w:val="Default"/>
              <w:spacing w:after="120"/>
            </w:pPr>
            <w:r w:rsidRPr="00B20507">
              <w:t xml:space="preserve">M1 (dep) for </w:t>
            </w:r>
          </w:p>
          <w:p w:rsidR="00823D1F" w:rsidRPr="00B20507" w:rsidRDefault="00823D1F" w:rsidP="00B20507">
            <w:pPr>
              <w:pStyle w:val="Default"/>
              <w:spacing w:after="120"/>
            </w:pPr>
            <w:r w:rsidRPr="00B20507">
              <w:t xml:space="preserve">A1 for or </w:t>
            </w:r>
            <w:r w:rsidRPr="0080490A">
              <w:rPr>
                <w:position w:val="-24"/>
              </w:rPr>
              <w:object w:dxaOrig="320" w:dyaOrig="620">
                <v:shape id="_x0000_i1049" type="#_x0000_t75" style="width:16.2pt;height:31.2pt" o:ole="">
                  <v:imagedata r:id="rId26" o:title=""/>
                </v:shape>
                <o:OLEObject Type="Embed" ProgID="Equation.3" ShapeID="_x0000_i1049" DrawAspect="Content" ObjectID="_1543387397" r:id="rId30"/>
              </w:object>
            </w:r>
            <w:r w:rsidRPr="00B20507">
              <w:t xml:space="preserve"> or 7.5 </w:t>
            </w:r>
          </w:p>
          <w:p w:rsidR="00823D1F" w:rsidRDefault="00823D1F" w:rsidP="00B20507">
            <w:pPr>
              <w:pStyle w:val="Default"/>
              <w:spacing w:after="120"/>
            </w:pPr>
          </w:p>
          <w:p w:rsidR="00823D1F" w:rsidRDefault="00823D1F" w:rsidP="00B20507">
            <w:pPr>
              <w:pStyle w:val="Default"/>
              <w:spacing w:after="120"/>
            </w:pPr>
            <w:r w:rsidRPr="00B20507">
              <w:t>(SC</w:t>
            </w:r>
            <w:r>
              <w:t xml:space="preserve">: </w:t>
            </w:r>
            <w:r w:rsidRPr="00B20507">
              <w:t xml:space="preserve">B2 for 7.5) </w:t>
            </w:r>
          </w:p>
          <w:p w:rsidR="00823D1F" w:rsidRDefault="00823D1F" w:rsidP="00B20507">
            <w:pPr>
              <w:pStyle w:val="Default"/>
              <w:spacing w:after="120"/>
            </w:pPr>
          </w:p>
          <w:p w:rsidR="00823D1F" w:rsidRPr="00B20507" w:rsidRDefault="00823D1F" w:rsidP="00B20507">
            <w:pPr>
              <w:pStyle w:val="Default"/>
              <w:spacing w:after="120"/>
            </w:pPr>
          </w:p>
        </w:tc>
      </w:tr>
      <w:tr w:rsidR="00823D1F" w:rsidRPr="00E62EDD" w:rsidTr="0080490A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880" w:dyaOrig="620">
                <v:shape id="_x0000_i1050" type="#_x0000_t75" style="width:43.8pt;height:31.2pt" o:ole="">
                  <v:imagedata r:id="rId31" o:title=""/>
                </v:shape>
                <o:OLEObject Type="Embed" ProgID="Equation.3" ShapeID="_x0000_i1050" DrawAspect="Content" ObjectID="_1543387398" r:id="rId32"/>
              </w:object>
            </w:r>
          </w:p>
        </w:tc>
        <w:tc>
          <w:tcPr>
            <w:tcW w:w="2100" w:type="dxa"/>
            <w:tcBorders>
              <w:bottom w:val="nil"/>
            </w:tcBorders>
          </w:tcPr>
          <w:p w:rsidR="00823D1F" w:rsidRPr="00B20507" w:rsidRDefault="00823D1F" w:rsidP="00E143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position w:val="-22"/>
                <w:sz w:val="24"/>
                <w:szCs w:val="24"/>
              </w:rPr>
              <w:object w:dxaOrig="320" w:dyaOrig="620">
                <v:shape id="_x0000_i1051" type="#_x0000_t75" style="width:16.2pt;height:31.2pt" o:ole="">
                  <v:imagedata r:id="rId33" o:title=""/>
                </v:shape>
                <o:OLEObject Type="Embed" ProgID="Equation.3" ShapeID="_x0000_i1051" DrawAspect="Content" ObjectID="_1543387399" r:id="rId34"/>
              </w:object>
            </w:r>
          </w:p>
        </w:tc>
        <w:tc>
          <w:tcPr>
            <w:tcW w:w="876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823D1F" w:rsidRPr="00B20507" w:rsidRDefault="00823D1F" w:rsidP="00E143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for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880" w:dyaOrig="620">
                <v:shape id="_x0000_i1052" type="#_x0000_t75" style="width:43.8pt;height:31.2pt" o:ole="">
                  <v:imagedata r:id="rId31" o:title=""/>
                </v:shape>
                <o:OLEObject Type="Embed" ProgID="Equation.3" ShapeID="_x0000_i1052" DrawAspect="Content" ObjectID="_1543387400" r:id="rId35"/>
              </w:objec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A1 for </w:t>
            </w:r>
            <w:r w:rsidRPr="00B20507">
              <w:rPr>
                <w:rFonts w:ascii="Times New Roman" w:hAnsi="Times New Roman"/>
                <w:position w:val="-22"/>
                <w:sz w:val="24"/>
                <w:szCs w:val="24"/>
              </w:rPr>
              <w:object w:dxaOrig="320" w:dyaOrig="620">
                <v:shape id="_x0000_i1053" type="#_x0000_t75" style="width:16.2pt;height:31.2pt" o:ole="">
                  <v:imagedata r:id="rId36" o:title=""/>
                </v:shape>
                <o:OLEObject Type="Embed" ProgID="Equation.3" ShapeID="_x0000_i1053" DrawAspect="Content" ObjectID="_1543387401" r:id="rId37"/>
              </w:object>
            </w:r>
            <w:r>
              <w:rPr>
                <w:rFonts w:ascii="Times New Roman" w:hAnsi="Times New Roman"/>
                <w:sz w:val="24"/>
                <w:szCs w:val="24"/>
              </w:rPr>
              <w:t xml:space="preserve"> oe</w:t>
            </w:r>
          </w:p>
        </w:tc>
      </w:tr>
      <w:tr w:rsidR="00823D1F" w:rsidRPr="00E62EDD" w:rsidTr="0080490A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60 ÷ 5 = 12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12 × 2 =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80490A" w:rsidRDefault="00823D1F" w:rsidP="00B2050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80490A">
              <w:rPr>
                <w:rFonts w:ascii="Times New Roman" w:hAnsi="Times New Roman"/>
                <w:b/>
                <w:sz w:val="24"/>
                <w:szCs w:val="24"/>
              </w:rPr>
              <w:t>Alternative: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Total sum = 60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2 = 120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Lillian = </w:t>
            </w:r>
            <w:r w:rsidRPr="00B20507">
              <w:rPr>
                <w:rFonts w:ascii="Times New Roman" w:hAnsi="Times New Roman"/>
                <w:position w:val="-22"/>
                <w:sz w:val="24"/>
                <w:szCs w:val="24"/>
              </w:rPr>
              <w:object w:dxaOrig="320" w:dyaOrig="620">
                <v:shape id="_x0000_i1054" type="#_x0000_t75" style="width:16.2pt;height:31.2pt" o:ole="">
                  <v:imagedata r:id="rId38" o:title=""/>
                </v:shape>
                <o:OLEObject Type="Embed" ProgID="Equation.3" ShapeID="_x0000_i1054" DrawAspect="Content" ObjectID="_1543387402" r:id="rId39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of 120 =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120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2 ÷ 10</w:t>
            </w:r>
          </w:p>
        </w:tc>
        <w:tc>
          <w:tcPr>
            <w:tcW w:w="2100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76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 60 ÷ 5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 “12” × 2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A1 for 24 cao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80490A" w:rsidRDefault="00823D1F" w:rsidP="00B2050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80490A">
              <w:rPr>
                <w:rFonts w:ascii="Times New Roman" w:hAnsi="Times New Roman"/>
                <w:b/>
                <w:sz w:val="24"/>
                <w:szCs w:val="24"/>
              </w:rPr>
              <w:t>Alternative: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for 60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2 = 120 seen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for 120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2 ÷ 10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SC: B2 for 24, 36 and 60 </w:t>
            </w: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SC: B1 for 36 on answer line</w:t>
            </w: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3D1F" w:rsidRPr="004B1084" w:rsidTr="0080490A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3 = 6</w:t>
            </w:r>
            <w:r w:rsidRPr="00B20507">
              <w:rPr>
                <w:rFonts w:ascii="Times New Roman" w:hAnsi="Times New Roman"/>
                <w:i/>
                <w:iCs/>
                <w:sz w:val="24"/>
                <w:szCs w:val="24"/>
              </w:rPr>
              <w:t>y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+ 4</w:t>
            </w:r>
            <w:r w:rsidRPr="00B20507">
              <w:rPr>
                <w:rFonts w:ascii="Times New Roman" w:hAnsi="Times New Roman"/>
                <w:i/>
                <w:iCs/>
                <w:sz w:val="24"/>
                <w:szCs w:val="24"/>
              </w:rPr>
              <w:t>y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14 = 10</w:t>
            </w:r>
            <w:r w:rsidRPr="00B20507">
              <w:rPr>
                <w:rFonts w:ascii="Times New Roman" w:hAnsi="Times New Roman"/>
                <w:i/>
                <w:iCs/>
                <w:sz w:val="24"/>
                <w:szCs w:val="24"/>
              </w:rPr>
              <w:t>y</w:t>
            </w:r>
          </w:p>
        </w:tc>
        <w:tc>
          <w:tcPr>
            <w:tcW w:w="2100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876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for collecting the </w:t>
            </w:r>
            <w:r w:rsidRPr="00B20507">
              <w:rPr>
                <w:rFonts w:ascii="Times New Roman" w:hAnsi="Times New Roman"/>
                <w:i/>
                <w:iCs/>
                <w:sz w:val="24"/>
                <w:szCs w:val="24"/>
              </w:rPr>
              <w:t>y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terms or the numbers on one side of equation, </w:t>
            </w:r>
          </w:p>
          <w:p w:rsidR="00823D1F" w:rsidRPr="004B1084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4B1084">
              <w:rPr>
                <w:rFonts w:ascii="Times New Roman" w:hAnsi="Times New Roman"/>
                <w:sz w:val="24"/>
                <w:szCs w:val="24"/>
                <w:lang w:val="es-ES"/>
              </w:rPr>
              <w:t>eg 11 = 6</w:t>
            </w:r>
            <w:r w:rsidRPr="004B1084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>y</w:t>
            </w:r>
            <w:r w:rsidRPr="004B1084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– 3 + 4</w:t>
            </w:r>
            <w:r w:rsidRPr="004B1084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>y</w:t>
            </w:r>
            <w:r w:rsidRPr="004B1084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or 11 – 4</w:t>
            </w:r>
            <w:r w:rsidRPr="004B1084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>y</w:t>
            </w:r>
            <w:r w:rsidRPr="004B1084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+3 = 6</w:t>
            </w:r>
            <w:r w:rsidRPr="004B1084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>y</w:t>
            </w:r>
          </w:p>
          <w:p w:rsidR="00823D1F" w:rsidRPr="004B1084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4B1084">
              <w:rPr>
                <w:rFonts w:ascii="Times New Roman" w:hAnsi="Times New Roman"/>
                <w:sz w:val="24"/>
                <w:szCs w:val="24"/>
                <w:lang w:val="es-ES"/>
              </w:rPr>
              <w:t>A1 for 1.4 or</w:t>
            </w:r>
            <w:r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</w:t>
            </w:r>
            <w:r w:rsidRPr="0080490A">
              <w:rPr>
                <w:rFonts w:ascii="Times New Roman" w:hAnsi="Times New Roman"/>
                <w:position w:val="-24"/>
                <w:sz w:val="24"/>
                <w:szCs w:val="24"/>
                <w:lang w:val="es-ES"/>
              </w:rPr>
              <w:object w:dxaOrig="320" w:dyaOrig="620">
                <v:shape id="_x0000_i1055" type="#_x0000_t75" style="width:16.2pt;height:31.2pt" o:ole="">
                  <v:imagedata r:id="rId40" o:title=""/>
                </v:shape>
                <o:OLEObject Type="Embed" ProgID="Equation.3" ShapeID="_x0000_i1055" DrawAspect="Content" ObjectID="_1543387403" r:id="rId41"/>
              </w:object>
            </w:r>
            <w:r w:rsidRPr="004B1084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 </w:t>
            </w:r>
            <w:r w:rsidRPr="004B1084">
              <w:rPr>
                <w:rFonts w:ascii="Times New Roman" w:hAnsi="Times New Roman"/>
                <w:sz w:val="24"/>
                <w:szCs w:val="24"/>
                <w:lang w:val="es-ES"/>
              </w:rPr>
              <w:fldChar w:fldCharType="begin"/>
            </w:r>
            <w:r w:rsidRPr="004B1084">
              <w:rPr>
                <w:rFonts w:ascii="Times New Roman" w:hAnsi="Times New Roman"/>
                <w:sz w:val="24"/>
                <w:szCs w:val="24"/>
                <w:lang w:val="es-ES"/>
              </w:rPr>
              <w:instrText xml:space="preserve"> QUOTE </w:instrText>
            </w:r>
            <w:r w:rsidRPr="00B20507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pict>
                <v:shape id="Picture 81" o:spid="_x0000_i1056" type="#_x0000_t75" style="width:13.8pt;height:23.4pt;visibility:visible">
                  <v:imagedata r:id="rId42" o:title="" chromakey="white"/>
                </v:shape>
              </w:pict>
            </w:r>
            <w:r w:rsidRPr="004B1084">
              <w:rPr>
                <w:rFonts w:ascii="Times New Roman" w:hAnsi="Times New Roman"/>
                <w:sz w:val="24"/>
                <w:szCs w:val="24"/>
                <w:lang w:val="es-ES"/>
              </w:rPr>
              <w:instrText xml:space="preserve"> </w:instrText>
            </w:r>
            <w:r w:rsidRPr="004B1084">
              <w:rPr>
                <w:rFonts w:ascii="Times New Roman" w:hAnsi="Times New Roman"/>
                <w:sz w:val="24"/>
                <w:szCs w:val="24"/>
                <w:lang w:val="es-ES"/>
              </w:rPr>
              <w:fldChar w:fldCharType="end"/>
            </w:r>
            <w:r w:rsidRPr="004B1084">
              <w:rPr>
                <w:rFonts w:ascii="Times New Roman" w:hAnsi="Times New Roman"/>
                <w:sz w:val="24"/>
                <w:szCs w:val="24"/>
                <w:lang w:val="es-ES"/>
              </w:rPr>
              <w:t>oe</w:t>
            </w:r>
          </w:p>
          <w:p w:rsidR="00823D1F" w:rsidRPr="004B1084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  <w:tr w:rsidR="00823D1F" w:rsidRPr="00E62EDD" w:rsidTr="00E14388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823D1F" w:rsidRPr="004B1084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  <w:lang w:val="es-E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</w:t>
            </w:r>
            <w:r w:rsidRPr="00B20507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– 8)(</w:t>
            </w:r>
            <w:r w:rsidRPr="00B20507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+ 5)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E14388" w:rsidRDefault="00823D1F" w:rsidP="00B2050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143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pict>
                <v:shape id="_x0000_i1057" type="#_x0000_t75" style="width:151.8pt;height:26.4pt">
                  <v:imagedata r:id="rId43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20507">
              <w:rPr>
                <w:rFonts w:ascii="Times New Roman" w:hAnsi="Times New Roman"/>
                <w:position w:val="-22"/>
                <w:sz w:val="24"/>
                <w:szCs w:val="24"/>
              </w:rPr>
              <w:object w:dxaOrig="2740" w:dyaOrig="680">
                <v:shape id="_x0000_i1058" type="#_x0000_t75" style="width:136.8pt;height:33.6pt" o:ole="">
                  <v:imagedata r:id="rId44" o:title=""/>
                </v:shape>
                <o:OLEObject Type="Embed" ProgID="Equation.3" ShapeID="_x0000_i1058" DrawAspect="Content" ObjectID="_1543387404" r:id="rId45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position w:val="-22"/>
                <w:sz w:val="24"/>
                <w:szCs w:val="24"/>
              </w:rPr>
              <w:object w:dxaOrig="1660" w:dyaOrig="620">
                <v:shape id="_x0000_i1059" type="#_x0000_t75" style="width:82.8pt;height:30.6pt" o:ole="">
                  <v:imagedata r:id="rId46" o:title=""/>
                </v:shape>
                <o:OLEObject Type="Embed" ProgID="Equation.3" ShapeID="_x0000_i1059" DrawAspect="Content" ObjectID="_1543387405" r:id="rId47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pict>
                <v:shape id="_x0000_i1060" type="#_x0000_t75" style="width:45pt;height:25.8pt">
                  <v:imagedata r:id="rId48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2100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8, –5</w:t>
            </w:r>
          </w:p>
        </w:tc>
        <w:tc>
          <w:tcPr>
            <w:tcW w:w="876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  <w:lang w:val="da-DK"/>
              </w:rPr>
            </w:pPr>
            <w:r w:rsidRPr="00B20507">
              <w:rPr>
                <w:rFonts w:ascii="Times New Roman" w:hAnsi="Times New Roman"/>
                <w:sz w:val="24"/>
                <w:szCs w:val="24"/>
                <w:lang w:val="da-DK"/>
              </w:rPr>
              <w:t>M2 for (</w:t>
            </w:r>
            <w:r w:rsidRPr="00B20507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 xml:space="preserve">x </w:t>
            </w:r>
            <w:r w:rsidRPr="00B20507">
              <w:rPr>
                <w:rFonts w:ascii="Times New Roman" w:hAnsi="Times New Roman"/>
                <w:sz w:val="24"/>
                <w:szCs w:val="24"/>
                <w:lang w:val="da-DK"/>
              </w:rPr>
              <w:t>– 8)(</w:t>
            </w:r>
            <w:r w:rsidRPr="00B20507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+ 5)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  <w:lang w:val="da-DK"/>
              </w:rPr>
            </w:pPr>
            <w:r w:rsidRPr="00B20507">
              <w:rPr>
                <w:rFonts w:ascii="Times New Roman" w:hAnsi="Times New Roman"/>
                <w:sz w:val="24"/>
                <w:szCs w:val="24"/>
                <w:lang w:val="da-DK"/>
              </w:rPr>
              <w:t>(M1 for (</w:t>
            </w:r>
            <w:r w:rsidRPr="00B20507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± 8)(</w:t>
            </w:r>
            <w:r w:rsidRPr="00B20507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x</w:t>
            </w:r>
            <w:r w:rsidRPr="00B20507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± 5)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A1 cao 8 and –5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E14388" w:rsidRDefault="00823D1F" w:rsidP="00B2050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143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for correct substitution in formula of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i/>
                <w:iCs/>
                <w:sz w:val="24"/>
                <w:szCs w:val="24"/>
              </w:rPr>
              <w:t>a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1, </w:t>
            </w:r>
            <w:r w:rsidRPr="00B20507">
              <w:rPr>
                <w:rFonts w:ascii="Times New Roman" w:hAnsi="Times New Roman"/>
                <w:i/>
                <w:iCs/>
                <w:sz w:val="24"/>
                <w:szCs w:val="24"/>
              </w:rPr>
              <w:t>b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± 3 and </w:t>
            </w:r>
            <w:r w:rsidRPr="00B20507">
              <w:rPr>
                <w:rFonts w:ascii="Times New Roman" w:hAnsi="Times New Roman"/>
                <w:i/>
                <w:iCs/>
                <w:sz w:val="24"/>
                <w:szCs w:val="24"/>
              </w:rPr>
              <w:t>c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± 40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 reduction to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960" w:dyaOrig="680">
                <v:shape id="_x0000_i1061" type="#_x0000_t75" style="width:48pt;height:34.2pt" o:ole="">
                  <v:imagedata r:id="rId49" o:title=""/>
                </v:shape>
                <o:OLEObject Type="Embed" ProgID="Equation.3" ShapeID="_x0000_i1061" DrawAspect="Content" ObjectID="_1543387406" r:id="rId50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pict>
                <v:shape id="_x0000_i1062" type="#_x0000_t75" style="width:45pt;height:25.8pt">
                  <v:imagedata r:id="rId48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A1 cao 8 and –5</w:t>
            </w: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3D1F" w:rsidRPr="00E62EDD" w:rsidTr="00E14388">
        <w:trPr>
          <w:trHeight w:val="70"/>
          <w:jc w:val="center"/>
        </w:trPr>
        <w:tc>
          <w:tcPr>
            <w:tcW w:w="641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00" w:dyaOrig="620">
                <v:shape id="_x0000_i1063" type="#_x0000_t75" style="width:16.2pt;height:30.6pt" o:ole="">
                  <v:imagedata r:id="rId51" o:title=""/>
                </v:shape>
                <o:OLEObject Type="Embed" ProgID="Equation.3" ShapeID="_x0000_i1063" DrawAspect="Content" ObjectID="_1543387407" r:id="rId52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×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20" w:dyaOrig="620">
                <v:shape id="_x0000_i1064" type="#_x0000_t75" style="width:15.6pt;height:30.6pt" o:ole="">
                  <v:imagedata r:id="rId53" o:title=""/>
                </v:shape>
                <o:OLEObject Type="Embed" ProgID="Equation.3" ShapeID="_x0000_i1064" DrawAspect="Content" ObjectID="_1543387408" r:id="rId54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>) + (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00" w:dyaOrig="620">
                <v:shape id="_x0000_i1065" type="#_x0000_t75" style="width:16.2pt;height:30.6pt" o:ole="">
                  <v:imagedata r:id="rId55" o:title=""/>
                </v:shape>
                <o:OLEObject Type="Embed" ProgID="Equation.3" ShapeID="_x0000_i1065" DrawAspect="Content" ObjectID="_1543387409" r:id="rId56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×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20" w:dyaOrig="620">
                <v:shape id="_x0000_i1066" type="#_x0000_t75" style="width:15.6pt;height:30.6pt" o:ole="">
                  <v:imagedata r:id="rId57" o:title=""/>
                </v:shape>
                <o:OLEObject Type="Embed" ProgID="Equation.3" ShapeID="_x0000_i1066" DrawAspect="Content" ObjectID="_1543387410" r:id="rId58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= 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440" w:dyaOrig="620">
                <v:shape id="_x0000_i1067" type="#_x0000_t75" style="width:21.6pt;height:30.6pt" o:ole="">
                  <v:imagedata r:id="rId59" o:title=""/>
                </v:shape>
                <o:OLEObject Type="Embed" ProgID="Equation.3" ShapeID="_x0000_i1067" DrawAspect="Content" ObjectID="_1543387411" r:id="rId60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+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440" w:dyaOrig="620">
                <v:shape id="_x0000_i1068" type="#_x0000_t75" style="width:21.6pt;height:30.6pt" o:ole="">
                  <v:imagedata r:id="rId61" o:title=""/>
                </v:shape>
                <o:OLEObject Type="Embed" ProgID="Equation.3" ShapeID="_x0000_i1068" DrawAspect="Content" ObjectID="_1543387412" r:id="rId62"/>
              </w:objec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440" w:dyaOrig="620">
                <v:shape id="_x0000_i1069" type="#_x0000_t75" style="width:21.6pt;height:30.6pt" o:ole="">
                  <v:imagedata r:id="rId63" o:title=""/>
                </v:shape>
                <o:OLEObject Type="Embed" ProgID="Equation.3" ShapeID="_x0000_i1069" DrawAspect="Content" ObjectID="_1543387413" r:id="rId64"/>
              </w:object>
            </w:r>
          </w:p>
        </w:tc>
        <w:tc>
          <w:tcPr>
            <w:tcW w:w="876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B1   for  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20" w:dyaOrig="620">
                <v:shape id="_x0000_i1070" type="#_x0000_t75" style="width:12pt;height:24pt" o:ole="">
                  <v:imagedata r:id="rId53" o:title=""/>
                </v:shape>
                <o:OLEObject Type="Embed" ProgID="Equation.3" ShapeID="_x0000_i1070" DrawAspect="Content" ObjectID="_1543387414" r:id="rId65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or 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20" w:dyaOrig="620">
                <v:shape id="_x0000_i1071" type="#_x0000_t75" style="width:12pt;height:24pt" o:ole="">
                  <v:imagedata r:id="rId66" o:title=""/>
                </v:shape>
                <o:OLEObject Type="Embed" ProgID="Equation.3" ShapeID="_x0000_i1071" DrawAspect="Content" ObjectID="_1543387415" r:id="rId67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oe  seen as the 2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nd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probability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  for   (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00" w:dyaOrig="620">
                <v:shape id="_x0000_i1072" type="#_x0000_t75" style="width:13.2pt;height:24pt" o:ole="">
                  <v:imagedata r:id="rId68" o:title=""/>
                </v:shape>
                <o:OLEObject Type="Embed" ProgID="Equation.3" ShapeID="_x0000_i1072" DrawAspect="Content" ObjectID="_1543387416" r:id="rId69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×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20" w:dyaOrig="620">
                <v:shape id="_x0000_i1073" type="#_x0000_t75" style="width:13.2pt;height:24pt" o:ole="">
                  <v:imagedata r:id="rId53" o:title=""/>
                </v:shape>
                <o:OLEObject Type="Embed" ProgID="Equation.3" ShapeID="_x0000_i1073" DrawAspect="Content" ObjectID="_1543387417" r:id="rId70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>)    or    (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00" w:dyaOrig="620">
                <v:shape id="_x0000_i1074" type="#_x0000_t75" style="width:13.2pt;height:24pt" o:ole="">
                  <v:imagedata r:id="rId55" o:title=""/>
                </v:shape>
                <o:OLEObject Type="Embed" ProgID="Equation.3" ShapeID="_x0000_i1074" DrawAspect="Content" ObjectID="_1543387418" r:id="rId71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×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20" w:dyaOrig="620">
                <v:shape id="_x0000_i1075" type="#_x0000_t75" style="width:13.2pt;height:24pt" o:ole="">
                  <v:imagedata r:id="rId72" o:title=""/>
                </v:shape>
                <o:OLEObject Type="Embed" ProgID="Equation.3" ShapeID="_x0000_i1075" DrawAspect="Content" ObjectID="_1543387419" r:id="rId73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>)   oe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  for   (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00" w:dyaOrig="620">
                <v:shape id="_x0000_i1076" type="#_x0000_t75" style="width:13.2pt;height:24pt" o:ole="">
                  <v:imagedata r:id="rId74" o:title=""/>
                </v:shape>
                <o:OLEObject Type="Embed" ProgID="Equation.3" ShapeID="_x0000_i1076" DrawAspect="Content" ObjectID="_1543387420" r:id="rId75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×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20" w:dyaOrig="620">
                <v:shape id="_x0000_i1077" type="#_x0000_t75" style="width:13.2pt;height:24pt" o:ole="">
                  <v:imagedata r:id="rId53" o:title=""/>
                </v:shape>
                <o:OLEObject Type="Embed" ProgID="Equation.3" ShapeID="_x0000_i1077" DrawAspect="Content" ObjectID="_1543387421" r:id="rId76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>) + (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00" w:dyaOrig="620">
                <v:shape id="_x0000_i1078" type="#_x0000_t75" style="width:13.2pt;height:24pt" o:ole="">
                  <v:imagedata r:id="rId55" o:title=""/>
                </v:shape>
                <o:OLEObject Type="Embed" ProgID="Equation.3" ShapeID="_x0000_i1078" DrawAspect="Content" ObjectID="_1543387422" r:id="rId77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×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20" w:dyaOrig="620">
                <v:shape id="_x0000_i1079" type="#_x0000_t75" style="width:15pt;height:28.2pt" o:ole="">
                  <v:imagedata r:id="rId78" o:title=""/>
                </v:shape>
                <o:OLEObject Type="Embed" ProgID="Equation.3" ShapeID="_x0000_i1079" DrawAspect="Content" ObjectID="_1543387423" r:id="rId79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>)   o.e.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A1   for  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440" w:dyaOrig="620">
                <v:shape id="_x0000_i1080" type="#_x0000_t75" style="width:15.6pt;height:20.4pt" o:ole="">
                  <v:imagedata r:id="rId80" o:title=""/>
                </v:shape>
                <o:OLEObject Type="Embed" ProgID="Equation.3" ShapeID="_x0000_i1080" DrawAspect="Content" ObjectID="_1543387424" r:id="rId81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oe</w:t>
            </w: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bCs/>
                <w:sz w:val="24"/>
                <w:szCs w:val="24"/>
              </w:rPr>
              <w:t>Tree diagram method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B1   for  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20" w:dyaOrig="620">
                <v:shape id="_x0000_i1081" type="#_x0000_t75" style="width:12pt;height:24pt" o:ole="">
                  <v:imagedata r:id="rId53" o:title=""/>
                </v:shape>
                <o:OLEObject Type="Embed" ProgID="Equation.3" ShapeID="_x0000_i1081" DrawAspect="Content" ObjectID="_1543387425" r:id="rId82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or 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20" w:dyaOrig="620">
                <v:shape id="_x0000_i1082" type="#_x0000_t75" style="width:12pt;height:24pt" o:ole="">
                  <v:imagedata r:id="rId83" o:title=""/>
                </v:shape>
                <o:OLEObject Type="Embed" ProgID="Equation.3" ShapeID="_x0000_i1082" DrawAspect="Content" ObjectID="_1543387426" r:id="rId84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oe  seen as the 2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nd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probability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  for   (‘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00" w:dyaOrig="620">
                <v:shape id="_x0000_i1083" type="#_x0000_t75" style="width:13.2pt;height:24pt" o:ole="">
                  <v:imagedata r:id="rId85" o:title=""/>
                </v:shape>
                <o:OLEObject Type="Embed" ProgID="Equation.3" ShapeID="_x0000_i1083" DrawAspect="Content" ObjectID="_1543387427" r:id="rId86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>’ × ‘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20" w:dyaOrig="620">
                <v:shape id="_x0000_i1084" type="#_x0000_t75" style="width:13.2pt;height:24pt" o:ole="">
                  <v:imagedata r:id="rId53" o:title=""/>
                </v:shape>
                <o:OLEObject Type="Embed" ProgID="Equation.3" ShapeID="_x0000_i1084" DrawAspect="Content" ObjectID="_1543387428" r:id="rId87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>’)    or    (‘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00" w:dyaOrig="620">
                <v:shape id="_x0000_i1085" type="#_x0000_t75" style="width:13.2pt;height:24pt" o:ole="">
                  <v:imagedata r:id="rId55" o:title=""/>
                </v:shape>
                <o:OLEObject Type="Embed" ProgID="Equation.3" ShapeID="_x0000_i1085" DrawAspect="Content" ObjectID="_1543387429" r:id="rId88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>’ × ‘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20" w:dyaOrig="620">
                <v:shape id="_x0000_i1086" type="#_x0000_t75" style="width:13.2pt;height:24pt" o:ole="">
                  <v:imagedata r:id="rId89" o:title=""/>
                </v:shape>
                <o:OLEObject Type="Embed" ProgID="Equation.3" ShapeID="_x0000_i1086" DrawAspect="Content" ObjectID="_1543387430" r:id="rId90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>’)   oe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  for   (‘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  <w:lang w:val="da-DK"/>
              </w:rPr>
              <w:object w:dxaOrig="300" w:dyaOrig="620">
                <v:shape id="_x0000_i1087" type="#_x0000_t75" style="width:13.2pt;height:24pt" o:ole="">
                  <v:imagedata r:id="rId91" o:title=""/>
                </v:shape>
                <o:OLEObject Type="Embed" ProgID="Equation.3" ShapeID="_x0000_i1087" DrawAspect="Content" ObjectID="_1543387431" r:id="rId92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>’ × ‘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  <w:lang w:val="da-DK"/>
              </w:rPr>
              <w:object w:dxaOrig="320" w:dyaOrig="620">
                <v:shape id="_x0000_i1088" type="#_x0000_t75" style="width:13.2pt;height:24pt" o:ole="">
                  <v:imagedata r:id="rId53" o:title=""/>
                </v:shape>
                <o:OLEObject Type="Embed" ProgID="Equation.3" ShapeID="_x0000_i1088" DrawAspect="Content" ObjectID="_1543387432" r:id="rId93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>’)    + (‘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  <w:lang w:val="da-DK"/>
              </w:rPr>
              <w:object w:dxaOrig="300" w:dyaOrig="620">
                <v:shape id="_x0000_i1089" type="#_x0000_t75" style="width:13.2pt;height:24pt" o:ole="">
                  <v:imagedata r:id="rId55" o:title=""/>
                </v:shape>
                <o:OLEObject Type="Embed" ProgID="Equation.3" ShapeID="_x0000_i1089" DrawAspect="Content" ObjectID="_1543387433" r:id="rId94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>’ × ‘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  <w:lang w:val="da-DK"/>
              </w:rPr>
              <w:object w:dxaOrig="320" w:dyaOrig="620">
                <v:shape id="_x0000_i1090" type="#_x0000_t75" style="width:15pt;height:28.2pt" o:ole="">
                  <v:imagedata r:id="rId95" o:title=""/>
                </v:shape>
                <o:OLEObject Type="Embed" ProgID="Equation.3" ShapeID="_x0000_i1090" DrawAspect="Content" ObjectID="_1543387434" r:id="rId96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>’)   oe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A1   for  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440" w:dyaOrig="620">
                <v:shape id="_x0000_i1091" type="#_x0000_t75" style="width:15.6pt;height:20.4pt" o:ole="">
                  <v:imagedata r:id="rId97" o:title=""/>
                </v:shape>
                <o:OLEObject Type="Embed" ProgID="Equation.3" ShapeID="_x0000_i1091" DrawAspect="Content" ObjectID="_1543387435" r:id="rId98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oe</w:t>
            </w: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bCs/>
                <w:sz w:val="24"/>
                <w:szCs w:val="24"/>
              </w:rPr>
              <w:t>Alternative scheme for replacement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B0   for  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00" w:dyaOrig="620">
                <v:shape id="_x0000_i1092" type="#_x0000_t75" style="width:12pt;height:24pt" o:ole="">
                  <v:imagedata r:id="rId99" o:title=""/>
                </v:shape>
                <o:OLEObject Type="Embed" ProgID="Equation.3" ShapeID="_x0000_i1092" DrawAspect="Content" ObjectID="_1543387436" r:id="rId100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or 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00" w:dyaOrig="620">
                <v:shape id="_x0000_i1093" type="#_x0000_t75" style="width:13.2pt;height:27pt" o:ole="">
                  <v:imagedata r:id="rId55" o:title=""/>
                </v:shape>
                <o:OLEObject Type="Embed" ProgID="Equation.3" ShapeID="_x0000_i1093" DrawAspect="Content" ObjectID="_1543387437" r:id="rId101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seen as the 2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nd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probability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  for   (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00" w:dyaOrig="620">
                <v:shape id="_x0000_i1094" type="#_x0000_t75" style="width:13.2pt;height:28.2pt" o:ole="">
                  <v:imagedata r:id="rId102" o:title=""/>
                </v:shape>
                <o:OLEObject Type="Embed" ProgID="Equation.3" ShapeID="_x0000_i1094" DrawAspect="Content" ObjectID="_1543387438" r:id="rId103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×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00" w:dyaOrig="620">
                <v:shape id="_x0000_i1095" type="#_x0000_t75" style="width:13.2pt;height:28.2pt" o:ole="">
                  <v:imagedata r:id="rId55" o:title=""/>
                </v:shape>
                <o:OLEObject Type="Embed" ProgID="Equation.3" ShapeID="_x0000_i1095" DrawAspect="Content" ObjectID="_1543387439" r:id="rId104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>)   or   (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00" w:dyaOrig="620">
                <v:shape id="_x0000_i1096" type="#_x0000_t75" style="width:13.2pt;height:28.2pt" o:ole="">
                  <v:imagedata r:id="rId55" o:title=""/>
                </v:shape>
                <o:OLEObject Type="Embed" ProgID="Equation.3" ShapeID="_x0000_i1096" DrawAspect="Content" ObjectID="_1543387440" r:id="rId105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×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00" w:dyaOrig="620">
                <v:shape id="_x0000_i1097" type="#_x0000_t75" style="width:13.2pt;height:28.2pt" o:ole="">
                  <v:imagedata r:id="rId106" o:title=""/>
                </v:shape>
                <o:OLEObject Type="Embed" ProgID="Equation.3" ShapeID="_x0000_i1097" DrawAspect="Content" ObjectID="_1543387441" r:id="rId107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>)   oe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  for   (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00" w:dyaOrig="620">
                <v:shape id="_x0000_i1098" type="#_x0000_t75" style="width:13.2pt;height:24pt" o:ole="">
                  <v:imagedata r:id="rId108" o:title=""/>
                </v:shape>
                <o:OLEObject Type="Embed" ProgID="Equation.3" ShapeID="_x0000_i1098" DrawAspect="Content" ObjectID="_1543387442" r:id="rId109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×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00" w:dyaOrig="620">
                <v:shape id="_x0000_i1099" type="#_x0000_t75" style="width:13.2pt;height:24pt" o:ole="">
                  <v:imagedata r:id="rId55" o:title=""/>
                </v:shape>
                <o:OLEObject Type="Embed" ProgID="Equation.3" ShapeID="_x0000_i1099" DrawAspect="Content" ObjectID="_1543387443" r:id="rId110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>)   +   (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00" w:dyaOrig="620">
                <v:shape id="_x0000_i1100" type="#_x0000_t75" style="width:13.2pt;height:24pt" o:ole="">
                  <v:imagedata r:id="rId55" o:title=""/>
                </v:shape>
                <o:OLEObject Type="Embed" ProgID="Equation.3" ShapeID="_x0000_i1100" DrawAspect="Content" ObjectID="_1543387444" r:id="rId111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×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300" w:dyaOrig="620">
                <v:shape id="_x0000_i1101" type="#_x0000_t75" style="width:13.2pt;height:24pt" o:ole="">
                  <v:imagedata r:id="rId112" o:title=""/>
                </v:shape>
                <o:OLEObject Type="Embed" ProgID="Equation.3" ShapeID="_x0000_i1101" DrawAspect="Content" ObjectID="_1543387445" r:id="rId113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>)   oe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position w:val="-24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A0   for  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420" w:dyaOrig="620">
                <v:shape id="_x0000_i1102" type="#_x0000_t75" style="width:15.6pt;height:24pt" o:ole="">
                  <v:imagedata r:id="rId114" o:title=""/>
                </v:shape>
                <o:OLEObject Type="Embed" ProgID="Equation.3" ShapeID="_x0000_i1102" DrawAspect="Content" ObjectID="_1543387446" r:id="rId115"/>
              </w:objec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bCs/>
                <w:sz w:val="24"/>
                <w:szCs w:val="24"/>
              </w:rPr>
              <w:t>Special Cases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SC:   Award  B2   for 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420" w:dyaOrig="620">
                <v:shape id="_x0000_i1103" type="#_x0000_t75" style="width:20.4pt;height:30.6pt" o:ole="">
                  <v:imagedata r:id="rId116" o:title=""/>
                </v:shape>
                <o:OLEObject Type="Embed" ProgID="Equation.DSMT4" ShapeID="_x0000_i1103" DrawAspect="Content" ObjectID="_1543387447" r:id="rId117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or 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440" w:dyaOrig="620">
                <v:shape id="_x0000_i1104" type="#_x0000_t75" style="width:21.6pt;height:30.6pt" o:ole="">
                  <v:imagedata r:id="rId118" o:title=""/>
                </v:shape>
                <o:OLEObject Type="Embed" ProgID="Equation.DSMT4" ShapeID="_x0000_i1104" DrawAspect="Content" ObjectID="_1543387448" r:id="rId119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oe or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440" w:dyaOrig="620">
                <v:shape id="_x0000_i1105" type="#_x0000_t75" style="width:21.6pt;height:30.6pt" o:ole="">
                  <v:imagedata r:id="rId120" o:title=""/>
                </v:shape>
                <o:OLEObject Type="Embed" ProgID="Equation.DSMT4" ShapeID="_x0000_i1105" DrawAspect="Content" ObjectID="_1543387449" r:id="rId121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>oe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SC:   Award  B1  for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420" w:dyaOrig="620">
                <v:shape id="_x0000_i1106" type="#_x0000_t75" style="width:20.4pt;height:30.6pt" o:ole="">
                  <v:imagedata r:id="rId122" o:title=""/>
                </v:shape>
                <o:OLEObject Type="Embed" ProgID="Equation.DSMT4" ShapeID="_x0000_i1106" DrawAspect="Content" ObjectID="_1543387450" r:id="rId123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or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420" w:dyaOrig="620">
                <v:shape id="_x0000_i1107" type="#_x0000_t75" style="width:20.4pt;height:30.6pt" o:ole="">
                  <v:imagedata r:id="rId124" o:title=""/>
                </v:shape>
                <o:OLEObject Type="Embed" ProgID="Equation.DSMT4" ShapeID="_x0000_i1107" DrawAspect="Content" ObjectID="_1543387451" r:id="rId125"/>
              </w:object>
            </w:r>
          </w:p>
        </w:tc>
      </w:tr>
      <w:tr w:rsidR="00823D1F" w:rsidRPr="00E62EDD" w:rsidTr="00A36600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pict>
                <v:shape id="_x0000_i1108" type="#_x0000_t75" style="width:3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4D9C&quot;/&gt;&lt;wsp:rsid wsp:val=&quot;00736A85&quot;/&gt;&lt;wsp:rsid wsp:val=&quot;007A0D75&quot;/&gt;&lt;wsp:rsid wsp:val=&quot;007A14A5&quot;/&gt;&lt;wsp:rsid wsp:val=&quot;0081465A&quot;/&gt;&lt;wsp:rsid wsp:val=&quot;008C045D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/wsp:rsids&gt;&lt;/w:docPr&gt;&lt;w:body&gt;&lt;wx:sect&gt;&lt;w:p wsp:rsidR=&quot;00000000&quot; wsp:rsidRPr=&quot;00734D9C&quot; wsp:rsidRDefault=&quot;00734D9C&quot; wsp:rsidP=&quot;00734D9C&quot;&gt;&lt;m:oMathPara&gt;&lt;m:oMathParaPr&gt;&lt;m:jc m:val=&quot;left&quot;/&gt;&lt;/m:oMathParaPr&gt;&lt;m:oMath&gt;&lt;m:r&gt;&lt;w:rPr&gt;&lt;w:rFonts w:ascii=&quot;Cambria Math&quot; w:h-ansi=&quot;Cambria Math&quot;/&gt;&lt;wx:font wx:val=&quot;Cambria Math&quot;/&gt;&lt;w:i/&gt;&lt;/w:rPr&gt;&lt;m:t&gt;180-x&lt;/m:t&gt;&lt;/m:r&gt;&lt;/m:oMath&gt;&lt;/m:oMathPara&gt;&lt;/w:p&gt;&lt;w:sectPr wsp:rsidR=&quot;00000000&quot; wsp:rsidRPr=&quot;00734D9C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26" o:title="" chromakey="white"/>
                </v:shape>
              </w:pic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00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position w:val="-24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800" w:dyaOrig="620">
                <v:shape id="_x0000_i1109" type="#_x0000_t75" style="width:41.4pt;height:30.6pt" o:ole="">
                  <v:imagedata r:id="rId127" o:title=""/>
                </v:shape>
                <o:OLEObject Type="Embed" ProgID="Equation.3" ShapeID="_x0000_i1109" DrawAspect="Content" ObjectID="_1543387452" r:id="rId128"/>
              </w:object>
            </w: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Or</w:t>
            </w: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position w:val="-24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90 – </w:t>
            </w:r>
            <w:r w:rsidRPr="00B20507">
              <w:rPr>
                <w:rFonts w:ascii="Times New Roman" w:hAnsi="Times New Roman"/>
                <w:position w:val="-24"/>
                <w:sz w:val="24"/>
                <w:szCs w:val="24"/>
              </w:rPr>
              <w:object w:dxaOrig="240" w:dyaOrig="620">
                <v:shape id="_x0000_i1110" type="#_x0000_t75" style="width:12pt;height:30.6pt" o:ole="">
                  <v:imagedata r:id="rId129" o:title=""/>
                </v:shape>
                <o:OLEObject Type="Embed" ProgID="Equation.3" ShapeID="_x0000_i1110" DrawAspect="Content" ObjectID="_1543387453" r:id="rId130"/>
              </w:object>
            </w: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for 180 – </w:t>
            </w:r>
            <w:r w:rsidRPr="00B2050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x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seen (eg 180 – </w:t>
            </w:r>
            <w:r w:rsidRPr="00B20507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B20507">
              <w:rPr>
                <w:rFonts w:ascii="Times New Roman" w:hAnsi="Times New Roman"/>
                <w:iCs/>
                <w:sz w:val="24"/>
                <w:szCs w:val="24"/>
              </w:rPr>
              <w:t xml:space="preserve"> ÷ 2)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A1 correct expression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3D1F" w:rsidRPr="00E62EDD" w:rsidTr="00C5625F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bottom w:val="nil"/>
            </w:tcBorders>
          </w:tcPr>
          <w:p w:rsidR="00823D1F" w:rsidRPr="00B20507" w:rsidRDefault="00823D1F" w:rsidP="00E143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823D1F" w:rsidRPr="00E14388" w:rsidRDefault="00823D1F" w:rsidP="00E143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876" w:type="dxa"/>
            <w:tcBorders>
              <w:bottom w:val="nil"/>
            </w:tcBorders>
          </w:tcPr>
          <w:p w:rsidR="00823D1F" w:rsidRPr="00B20507" w:rsidRDefault="00823D1F" w:rsidP="00E143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B1 </w:t>
            </w:r>
            <w:r>
              <w:rPr>
                <w:rFonts w:ascii="Times New Roman" w:hAnsi="Times New Roman"/>
                <w:sz w:val="24"/>
                <w:szCs w:val="24"/>
              </w:rPr>
              <w:t>for 3 (accept  ±3, but not –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sz w:val="24"/>
                <w:szCs w:val="24"/>
              </w:rPr>
              <w:t>alone)</w:t>
            </w:r>
          </w:p>
        </w:tc>
      </w:tr>
      <w:tr w:rsidR="00823D1F" w:rsidRPr="00E62EDD" w:rsidTr="00C5625F">
        <w:trPr>
          <w:trHeight w:val="70"/>
          <w:jc w:val="center"/>
        </w:trPr>
        <w:tc>
          <w:tcPr>
            <w:tcW w:w="641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111" type="#_x0000_t75" style="width:4.8pt;height:19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85A23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A85A23&quot; wsp:rsidP=&quot;00A85A23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1&lt;/m:t&gt;&lt;/m:r&gt;&lt;/m:num&gt;&lt;m:den&gt;&lt;m:r&gt;&lt;w:rPr&gt;&lt;w:rFonts w:ascii=&quot;Cambria Math&quot; w:h-ansi=&quot;Cambria Math&quot;/&gt;&lt;wx:font wx:val=&quot;Cambria Math&quot;/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1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112" type="#_x0000_t75" style="width:4.8pt;height:19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85A23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A85A23&quot; wsp:rsidP=&quot;00A85A23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1&lt;/m:t&gt;&lt;/m:r&gt;&lt;/m:num&gt;&lt;m:den&gt;&lt;m:r&gt;&lt;w:rPr&gt;&lt;w:rFonts w:ascii=&quot;Cambria Math&quot; w:h-ansi=&quot;Cambria Math&quot;/&gt;&lt;wx:font wx:val=&quot;Cambria Math&quot;/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1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B1 for 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113" type="#_x0000_t75" style="width:4.8pt;height:19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5313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665313&quot; wsp:rsidP=&quot;00665313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1&lt;/m:t&gt;&lt;/m:r&gt;&lt;/m:num&gt;&lt;m:den&gt;&lt;m:r&gt;&lt;w:rPr&gt;&lt;w:rFonts w:ascii=&quot;Cambria Math&quot; w:h-ansi=&quot;Cambria Math&quot;/&gt;&lt;wx:font wx:val=&quot;Cambria Math&quot;/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1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114" type="#_x0000_t75" style="width:4.8pt;height:19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5313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665313&quot; wsp:rsidP=&quot;00665313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1&lt;/m:t&gt;&lt;/m:r&gt;&lt;/m:num&gt;&lt;m:den&gt;&lt;m:r&gt;&lt;w:rPr&gt;&lt;w:rFonts w:ascii=&quot;Cambria Math&quot; w:h-ansi=&quot;Cambria Math&quot;/&gt;&lt;wx:font wx:val=&quot;Cambria Math&quot;/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1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(= 0.5) </w:t>
            </w:r>
          </w:p>
        </w:tc>
      </w:tr>
      <w:tr w:rsidR="00823D1F" w:rsidRPr="00E62EDD" w:rsidTr="00C5625F">
        <w:trPr>
          <w:trHeight w:val="70"/>
          <w:jc w:val="center"/>
        </w:trPr>
        <w:tc>
          <w:tcPr>
            <w:tcW w:w="641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(c)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B1  cao</w:t>
            </w:r>
          </w:p>
        </w:tc>
      </w:tr>
      <w:tr w:rsidR="00823D1F" w:rsidRPr="00E62EDD" w:rsidTr="00C5625F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(d)</w:t>
            </w:r>
          </w:p>
        </w:tc>
        <w:tc>
          <w:tcPr>
            <w:tcW w:w="2835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6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 using 8 = 2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for deriving a correct equation in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m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cao</w:t>
            </w:r>
          </w:p>
        </w:tc>
      </w:tr>
      <w:tr w:rsidR="00823D1F" w:rsidRPr="00E62EDD" w:rsidTr="00E14388">
        <w:trPr>
          <w:trHeight w:val="70"/>
          <w:jc w:val="center"/>
        </w:trPr>
        <w:tc>
          <w:tcPr>
            <w:tcW w:w="641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             Boys        Girls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Median:  115          112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Range:     41            33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IQR:        17             9</w:t>
            </w:r>
          </w:p>
        </w:tc>
        <w:tc>
          <w:tcPr>
            <w:tcW w:w="2100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Comparison of data</w:t>
            </w:r>
          </w:p>
        </w:tc>
        <w:tc>
          <w:tcPr>
            <w:tcW w:w="876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B1 for correct median for girls or boys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B1 for any correct range or IQR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C1 for a correct comparison of the medians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C1 ft for a correct comparison of the ranges or IQRs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For the award of both C marks at least one of the comparisons made must be in the context of the question and all figures used for comparisons correct.</w:t>
            </w:r>
          </w:p>
          <w:p w:rsidR="00823D1F" w:rsidRPr="00E14388" w:rsidRDefault="00823D1F" w:rsidP="00B2050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14388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B2 for an accurately drawn boxplot ( superimposed)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C1 for a correct comparison of the medians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C1 for a correct comparison of the ranges or IQRs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For the award of both C marks at least one of the comparisons made must be in the context of the question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3D1F" w:rsidRPr="00E62EDD" w:rsidTr="00E14388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823D1F" w:rsidRPr="00B20507" w:rsidRDefault="00823D1F" w:rsidP="00E143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820 000</w:t>
            </w:r>
          </w:p>
        </w:tc>
        <w:tc>
          <w:tcPr>
            <w:tcW w:w="876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823D1F" w:rsidRPr="00E14388" w:rsidRDefault="00823D1F" w:rsidP="00E143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823D1F" w:rsidRPr="00E62EDD" w:rsidTr="00E14388">
        <w:trPr>
          <w:trHeight w:val="70"/>
          <w:jc w:val="center"/>
        </w:trPr>
        <w:tc>
          <w:tcPr>
            <w:tcW w:w="641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823D1F" w:rsidRPr="00E14388" w:rsidRDefault="00823D1F" w:rsidP="00E14388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3.76 × 10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–4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  <w:bottom w:val="nil"/>
            </w:tcBorders>
          </w:tcPr>
          <w:p w:rsidR="00823D1F" w:rsidRPr="00E14388" w:rsidRDefault="00823D1F" w:rsidP="00E1438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B1 cao</w:t>
            </w:r>
          </w:p>
        </w:tc>
      </w:tr>
      <w:tr w:rsidR="00823D1F" w:rsidRPr="00E62EDD" w:rsidTr="00E14388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(c)</w:t>
            </w: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position w:val="-24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5 × 10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8</w:t>
            </w:r>
          </w:p>
        </w:tc>
        <w:tc>
          <w:tcPr>
            <w:tcW w:w="876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   2.3 ÷ 4.6 × 10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12 – 3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oe  or 500 000 000 or 0.5 × 10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9</w:t>
            </w:r>
          </w:p>
          <w:p w:rsidR="00823D1F" w:rsidRPr="00E14388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A1 cao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(accept 5.0 × 10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8</w:t>
            </w:r>
          </w:p>
        </w:tc>
      </w:tr>
      <w:tr w:rsidR="00823D1F" w:rsidRPr="00E62EDD" w:rsidTr="00C5625F">
        <w:trPr>
          <w:trHeight w:val="70"/>
          <w:jc w:val="center"/>
        </w:trPr>
        <w:tc>
          <w:tcPr>
            <w:tcW w:w="641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23D1F" w:rsidRPr="00B20507" w:rsidRDefault="00823D1F" w:rsidP="00B20507">
            <w:pPr>
              <w:spacing w:after="120"/>
              <w:ind w:left="-550" w:right="540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</w:p>
          <w:p w:rsidR="00823D1F" w:rsidRPr="00B20507" w:rsidRDefault="00823D1F" w:rsidP="00B20507">
            <w:pPr>
              <w:spacing w:after="120"/>
              <w:ind w:right="54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ind w:right="54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ind w:right="54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ind w:right="54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ind w:right="5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00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pict>
                <v:shape id="_x0000_i1115" type="#_x0000_t75" style="width:31.2pt;height:25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EE6ADC&quot;/&gt;&lt;wsp:rsid wsp:val=&quot;00F05871&quot;/&gt;&lt;wsp:rsid wsp:val=&quot;00F75653&quot;/&gt;&lt;/wsp:rsids&gt;&lt;/w:docPr&gt;&lt;w:body&gt;&lt;wx:sect&gt;&lt;w:p wsp:rsidR=&quot;00000000&quot; wsp:rsidRPr=&quot;00EE6ADC&quot; wsp:rsidRDefault=&quot;00EE6ADC&quot; wsp:rsidP=&quot;00EE6ADC&quot;&gt;&lt;m:oMathPara&gt;&lt;m:oMath&gt;&lt;m:f&gt;&lt;m:fPr&gt;&lt;m:ctrlPr&gt;&lt;w:rPr&gt;&lt;w:rFonts w:ascii=&quot;Cambria Math&quot; w:h-ansi=&quot;Times New Roman&quot;/&gt;&lt;wx:font wx:val=&quot;Cambria Math&quot;/&gt;&lt;w:i/&gt;&lt;/w:rPr&gt;&lt;/m:ctrlPr&gt;&lt;/m:fPr&gt;&lt;m:num&gt;&lt;m:r&gt;&lt;w:rPr&gt;&lt;w:rFonts w:ascii=&quot;Cambria Math&quot; w:h-ansi=&quot;Times New Roman&quot;/&gt;&lt;wx:font wx:val=&quot;Cambria Math&quot;/&gt;&lt;w:i/&gt;&lt;/w:rPr&gt;&lt;m:t&gt;3&lt;/m:t&gt;&lt;/m:r&gt;&lt;m:r&gt;&lt;m:rPr&gt;&lt;m:sty m:val=&quot;b&quot;/&gt;&lt;/m:rPr&gt;&lt;w:rPr&gt;&lt;w:rFonts w:ascii=&quot;Cambria Math&quot; w:h-ansi=&quot;Cambria Math&quot;/&gt;&lt;wx:font wx:val=&quot;Cambria Math&quot;/&gt;&lt;w:b/&gt;&lt;/w:rPr&gt;&lt;m:t&gt;b&lt;/m:t&gt;&lt;/m:r&gt;&lt;m:r&gt;&lt;m:rPr&gt;&lt;m:sty m:val=&quot;p&quot;/&gt;&lt;/m:rPr&gt;&lt;w:rPr&gt;&lt;w:rFonts w:ascii=&quot;Cambria Math&quot; w:h-ansi=&quot;Cambria Math&quot;/&gt;&lt;wx:font wx:val=&quot;Cambria Math&quot;/&gt;&lt;/w:rPr&gt;&lt;m:t&gt;-&lt;/m:t&gt;&lt;/m:r&gt;&lt;m:r&gt;&lt;m:rPr&gt;&lt;m:sty m:val=&quot;b&quot;/&gt;&lt;/m:rPr&gt;&lt;w:rPr&gt;&lt;w:rFonts w:ascii=&quot;Cambria Math&quot; w:h-ansi=&quot;Cambria Math&quot;/&gt;&lt;wx:font wx:val=&quot;Cambria Math&quot;/&gt;&lt;w:b/&gt;&lt;/w:rPr&gt;&lt;m:t&gt;c&lt;/m:t&gt;&lt;/m:r&gt;&lt;/m:num&gt;&lt;m:den&gt;&lt;m:r&gt;&lt;w:rPr&gt;&lt;w:rFonts w:ascii=&quot;Cambria Math&quot; w:h-ansi=&quot;Times New Roman&quot;/&gt;&lt;wx:font wx:val=&quot;Cambria Math&quot;/&gt;&lt;w:i/&gt;&lt;/w:rPr&gt;&lt;m:t&gt;4&lt;/m:t&gt;&lt;/m:r&gt;&lt;/m:den&gt;&lt;/m:f&gt;&lt;/m:oMath&gt;&lt;/m:oMathPara&gt;&lt;/w:p&gt;&lt;w:sectPr wsp:rsidR=&quot;00000000&quot; wsp:rsidRPr=&quot;00EE6ADC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2" o:title="" chromakey="white"/>
                </v:shape>
              </w:pict>
            </w:r>
          </w:p>
        </w:tc>
        <w:tc>
          <w:tcPr>
            <w:tcW w:w="876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</w:tcPr>
          <w:p w:rsidR="00823D1F" w:rsidRPr="00B20507" w:rsidRDefault="00823D1F" w:rsidP="00B20507">
            <w:pPr>
              <w:spacing w:after="120"/>
              <w:ind w:left="-79" w:right="539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for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116" type="#_x0000_t75" style="width:99.6pt;height:16.2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232D0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6232D0&quot; wsp:rsidP=&quot;006232D0&quot;&gt;&lt;m:oMathPara&gt;&lt;m:oMath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D&lt;/m:t&gt;&lt;/m:r&gt;&lt;/m:e&gt;&lt;/m:acc&gt;&lt;m:r&gt;&lt;w:rPr&gt;&lt;w:rFonts w:ascii=&quot;Cambria Math&quot; w:h-ansi=&quot;Times New Roman&quot;/&gt;&lt;wx:font wx:val=&quot;Cambria Math&quot;/&gt;&lt;w:i/&gt;&lt;/w:rPr&gt;&lt;m:t&gt;=&lt;/m:t&gt;&lt;/m:r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O&lt;/m:t&gt;&lt;/m:r&gt;&lt;/m:e&gt;&lt;/m:acc&gt;&lt;m:r&gt;&lt;w:rPr&gt;&lt;w:rFonts w:ascii=&quot;Cambria Math&quot; w:h-ansi=&quot;Times New Roman&quot;/&gt;&lt;wx:font wx:val=&quot;Cambria Math&quot;/&gt;&lt;w:i/&gt;&lt;/w:rPr&gt;&lt;m:t&gt;+&lt;/m:t&gt;&lt;/m:r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OB&lt;/m:t&gt;&lt;/m:r&gt;&lt;/m:e&gt;&lt;/m:acc&gt;&lt;m:r&gt;&lt;w:rPr&gt;&lt;w:rFonts w:ascii=&quot;Cambria Math&quot; w:h-ansi=&quot;Times New Roman&quot;/&gt;&lt;wx:font wx:val=&quot;Cambria Math&quot;/&gt;&lt;w:i/&gt;&lt;/w:rPr&gt;&lt;m:t&gt;+&lt;/m:t&gt;&lt;/m:r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BD&lt;/m:t&gt;&lt;/m:r&gt;&lt;/m:e&gt;&lt;/m:ac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3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117" type="#_x0000_t75" style="width:99.6pt;height:16.2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232D0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6232D0&quot; wsp:rsidP=&quot;006232D0&quot;&gt;&lt;m:oMathPara&gt;&lt;m:oMath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D&lt;/m:t&gt;&lt;/m:r&gt;&lt;/m:e&gt;&lt;/m:acc&gt;&lt;m:r&gt;&lt;w:rPr&gt;&lt;w:rFonts w:ascii=&quot;Cambria Math&quot; w:h-ansi=&quot;Times New Roman&quot;/&gt;&lt;wx:font wx:val=&quot;Cambria Math&quot;/&gt;&lt;w:i/&gt;&lt;/w:rPr&gt;&lt;m:t&gt;=&lt;/m:t&gt;&lt;/m:r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O&lt;/m:t&gt;&lt;/m:r&gt;&lt;/m:e&gt;&lt;/m:acc&gt;&lt;m:r&gt;&lt;w:rPr&gt;&lt;w:rFonts w:ascii=&quot;Cambria Math&quot; w:h-ansi=&quot;Times New Roman&quot;/&gt;&lt;wx:font wx:val=&quot;Cambria Math&quot;/&gt;&lt;w:i/&gt;&lt;/w:rPr&gt;&lt;m:t&gt;+&lt;/m:t&gt;&lt;/m:r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OB&lt;/m:t&gt;&lt;/m:r&gt;&lt;/m:e&gt;&lt;/m:acc&gt;&lt;m:r&gt;&lt;w:rPr&gt;&lt;w:rFonts w:ascii=&quot;Cambria Math&quot; w:h-ansi=&quot;Times New Roman&quot;/&gt;&lt;wx:font wx:val=&quot;Cambria Math&quot;/&gt;&lt;w:i/&gt;&lt;/w:rPr&gt;&lt;m:t&gt;+&lt;/m:t&gt;&lt;/m:r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BD&lt;/m:t&gt;&lt;/m:r&gt;&lt;/m:e&gt;&lt;/m:ac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3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823D1F" w:rsidRPr="00B20507" w:rsidRDefault="00823D1F" w:rsidP="00B20507">
            <w:pPr>
              <w:spacing w:after="120"/>
              <w:ind w:left="-80" w:right="-31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(indep) for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118" type="#_x0000_t75" style="width:45pt;height:16.2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20E32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220E32&quot; wsp:rsidP=&quot;00220E32&quot;&gt;&lt;m:oMathPara&gt;&lt;m:oMath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O&lt;/m:t&gt;&lt;/m:r&gt;&lt;/m:e&gt;&lt;/m:acc&gt;&lt;m:r&gt;&lt;w:rPr&gt;&lt;w:rFonts w:ascii=&quot;Cambria Math&quot; w:h-ansi=&quot;Times New Roman&quot;/&gt;&lt;wx:font wx:val=&quot;Cambria Math&quot;/&gt;&lt;w:i/&gt;&lt;/w:rPr&gt;&lt;m:t&gt;+&lt;/m:t&gt;&lt;/m:r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OB&lt;/m:t&gt;&lt;/m:r&gt;&lt;/m:e&gt;&lt;/m:acc&gt;&lt;m:r&gt;&lt;w:rPr&gt;&lt;w:rFonts w:ascii=&quot;Cambria Math&quot; w:h-ansi=&quot;Times New Roman&quot;/&gt;&lt;wx:font wx:val=&quot;Cambria Math&quot;/&gt;&lt;w:i/&gt;&lt;/w:rPr&gt;&lt;m:t&gt; 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4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119" type="#_x0000_t75" style="width:45pt;height:16.2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20E32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220E32&quot; wsp:rsidP=&quot;00220E32&quot;&gt;&lt;m:oMathPara&gt;&lt;m:oMath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O&lt;/m:t&gt;&lt;/m:r&gt;&lt;/m:e&gt;&lt;/m:acc&gt;&lt;m:r&gt;&lt;w:rPr&gt;&lt;w:rFonts w:ascii=&quot;Cambria Math&quot; w:h-ansi=&quot;Times New Roman&quot;/&gt;&lt;wx:font wx:val=&quot;Cambria Math&quot;/&gt;&lt;w:i/&gt;&lt;/w:rPr&gt;&lt;m:t&gt;+&lt;/m:t&gt;&lt;/m:r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OB&lt;/m:t&gt;&lt;/m:r&gt;&lt;/m:e&gt;&lt;/m:acc&gt;&lt;m:r&gt;&lt;w:rPr&gt;&lt;w:rFonts w:ascii=&quot;Cambria Math&quot; w:h-ansi=&quot;Times New Roman&quot;/&gt;&lt;wx:font wx:val=&quot;Cambria Math&quot;/&gt;&lt;w:i/&gt;&lt;/w:rPr&gt;&lt;m:t&gt; 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4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= – 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 xml:space="preserve">c 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+ 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823D1F" w:rsidRPr="00B20507" w:rsidRDefault="00823D1F" w:rsidP="00B20507">
            <w:pPr>
              <w:spacing w:after="120"/>
              <w:ind w:left="-80" w:right="115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     or 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120" type="#_x0000_t75" style="width:14.4pt;height:16.2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9475B9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9475B9&quot; wsp:rsidP=&quot;009475B9&quot;&gt;&lt;m:oMathPara&gt;&lt;m:oMath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BA&lt;/m:t&gt;&lt;/m:r&gt;&lt;/m:e&gt;&lt;/m:ac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5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121" type="#_x0000_t75" style="width:14.4pt;height:16.2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9475B9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9475B9&quot; wsp:rsidP=&quot;009475B9&quot;&gt;&lt;m:oMathPara&gt;&lt;m:oMath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BA&lt;/m:t&gt;&lt;/m:r&gt;&lt;/m:e&gt;&lt;/m:ac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5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– 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 xml:space="preserve">b 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+ 3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Pr="00B20507">
              <w:rPr>
                <w:rFonts w:ascii="Times New Roman" w:hAnsi="Times New Roman"/>
                <w:sz w:val="24"/>
                <w:szCs w:val="24"/>
              </w:rPr>
              <w:br/>
              <w:t xml:space="preserve">M1 for – 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 xml:space="preserve">c 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+ 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+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122" type="#_x0000_t75" style="width:4.8pt;height:19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166E4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7166E4&quot; wsp:rsidP=&quot;007166E4&quot;&gt;&lt;m:oMathPara&gt;&lt;m:oMath&gt;&lt;m:f&gt;&lt;m:fPr&gt;&lt;m:ctrlPr&gt;&lt;w:rPr&gt;&lt;w:rFonts w:ascii=&quot;Cambria Math&quot; w:h-ansi=&quot;Times New Roman&quot;/&gt;&lt;wx:font wx:val=&quot;Cambria Math&quot;/&gt;&lt;w:i/&gt;&lt;/w:rPr&gt;&lt;/m:ctrlPr&gt;&lt;/m:fPr&gt;&lt;m:num&gt;&lt;m:r&gt;&lt;w:rPr&gt;&lt;w:rFonts w:ascii=&quot;Cambria Math&quot; w:h-ansi=&quot;Times New Roman&quot;/&gt;&lt;wx:font wx:val=&quot;Cambria Math&quot;/&gt;&lt;w:i/&gt;&lt;/w:rPr&gt;&lt;m:t&gt;1&lt;/m:t&gt;&lt;/m:r&gt;&lt;/m:num&gt;&lt;m:den&gt;&lt;m:r&gt;&lt;w:rPr&gt;&lt;w:rFonts w:ascii=&quot;Cambria Math&quot; w:h-ansi=&quot;Times New Roman&quot;/&gt;&lt;wx:font wx:val=&quot;Cambria Math&quot;/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6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123" type="#_x0000_t75" style="width:4.8pt;height:19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166E4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7166E4&quot; wsp:rsidP=&quot;007166E4&quot;&gt;&lt;m:oMathPara&gt;&lt;m:oMath&gt;&lt;m:f&gt;&lt;m:fPr&gt;&lt;m:ctrlPr&gt;&lt;w:rPr&gt;&lt;w:rFonts w:ascii=&quot;Cambria Math&quot; w:h-ansi=&quot;Times New Roman&quot;/&gt;&lt;wx:font wx:val=&quot;Cambria Math&quot;/&gt;&lt;w:i/&gt;&lt;/w:rPr&gt;&lt;/m:ctrlPr&gt;&lt;/m:fPr&gt;&lt;m:num&gt;&lt;m:r&gt;&lt;w:rPr&gt;&lt;w:rFonts w:ascii=&quot;Cambria Math&quot; w:h-ansi=&quot;Times New Roman&quot;/&gt;&lt;wx:font wx:val=&quot;Cambria Math&quot;/&gt;&lt;w:i/&gt;&lt;/w:rPr&gt;&lt;m:t&gt;1&lt;/m:t&gt;&lt;/m:r&gt;&lt;/m:num&gt;&lt;m:den&gt;&lt;m:r&gt;&lt;w:rPr&gt;&lt;w:rFonts w:ascii=&quot;Cambria Math&quot; w:h-ansi=&quot;Times New Roman&quot;/&gt;&lt;wx:font wx:val=&quot;Cambria Math&quot;/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6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(– 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 xml:space="preserve">b 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+ 3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)  </w:t>
            </w:r>
          </w:p>
          <w:p w:rsidR="00823D1F" w:rsidRPr="00B20507" w:rsidRDefault="00823D1F" w:rsidP="00B20507">
            <w:pPr>
              <w:spacing w:after="120"/>
              <w:ind w:left="-80" w:right="-31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A1 for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124" type="#_x0000_t75" style="width:21.6pt;height:20.4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15D3C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715D3C&quot; wsp:rsidP=&quot;00715D3C&quot;&gt;&lt;m:oMathPara&gt;&lt;m:oMath&gt;&lt;m:r&gt;&lt;w:rPr&gt;&lt;w:rFonts w:ascii=&quot;Cambria Math&quot; w:h-ansi=&quot;Times New Roman&quot;/&gt;&lt;wx:font wx:val=&quot;Cambria Math&quot;/&gt;&lt;w:i/&gt;&lt;/w:rPr&gt;&lt;m:t&gt; &lt;/m:t&gt;&lt;/m:r&gt;&lt;m:f&gt;&lt;m:fPr&gt;&lt;m:ctrlPr&gt;&lt;w:rPr&gt;&lt;w:rFonts w:ascii=&quot;Cambria Math&quot; w:h-ansi=&quot;Times New Roman&quot;/&gt;&lt;wx:font wx:val=&quot;Cambria Math&quot;/&gt;&lt;w:i/&gt;&lt;/w:rPr&gt;&lt;/m:ctrlPr&gt;&lt;/m:fPr&gt;&lt;m:num&gt;&lt;m:r&gt;&lt;w:rPr&gt;&lt;w:rFonts w:ascii=&quot;Cambria Math&quot; w:h-ansi=&quot;Times New Roman&quot;/&gt;&lt;wx:font wx:val=&quot;Cambria Math&quot;/&gt;&lt;w:i/&gt;&lt;/w:rPr&gt;&lt;m:t&gt;3&lt;/m:t&gt;&lt;/m:r&gt;&lt;m:r&gt;&lt;m:rPr&gt;&lt;m:sty m:val=&quot;b&quot;/&gt;&lt;/m:rPr&gt;&lt;w:rPr&gt;&lt;w:rFonts w:ascii=&quot;Cambria Math&quot; w:h-ansi=&quot;Cambria Math&quot;/&gt;&lt;wx:font wx:val=&quot;Cambria Math&quot;/&gt;&lt;w:b/&gt;&lt;/w:rPr&gt;&lt;m:t&gt;b-c&lt;/m:t&gt;&lt;/m:r&gt;&lt;/m:num&gt;&lt;m:den&gt;&lt;m:r&gt;&lt;w:rPr&gt;&lt;w:rFonts w:ascii=&quot;Cambria Math&quot; w:h-ansi=&quot;Times New Roman&quot;/&gt;&lt;wx:font wx:val=&quot;Cambria Math&quot;/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7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125" type="#_x0000_t75" style="width:21.6pt;height:20.4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15D3C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715D3C&quot; wsp:rsidP=&quot;00715D3C&quot;&gt;&lt;m:oMathPara&gt;&lt;m:oMath&gt;&lt;m:r&gt;&lt;w:rPr&gt;&lt;w:rFonts w:ascii=&quot;Cambria Math&quot; w:h-ansi=&quot;Times New Roman&quot;/&gt;&lt;wx:font wx:val=&quot;Cambria Math&quot;/&gt;&lt;w:i/&gt;&lt;/w:rPr&gt;&lt;m:t&gt; &lt;/m:t&gt;&lt;/m:r&gt;&lt;m:f&gt;&lt;m:fPr&gt;&lt;m:ctrlPr&gt;&lt;w:rPr&gt;&lt;w:rFonts w:ascii=&quot;Cambria Math&quot; w:h-ansi=&quot;Times New Roman&quot;/&gt;&lt;wx:font wx:val=&quot;Cambria Math&quot;/&gt;&lt;w:i/&gt;&lt;/w:rPr&gt;&lt;/m:ctrlPr&gt;&lt;/m:fPr&gt;&lt;m:num&gt;&lt;m:r&gt;&lt;w:rPr&gt;&lt;w:rFonts w:ascii=&quot;Cambria Math&quot; w:h-ansi=&quot;Times New Roman&quot;/&gt;&lt;wx:font wx:val=&quot;Cambria Math&quot;/&gt;&lt;w:i/&gt;&lt;/w:rPr&gt;&lt;m:t&gt;3&lt;/m:t&gt;&lt;/m:r&gt;&lt;m:r&gt;&lt;m:rPr&gt;&lt;m:sty m:val=&quot;b&quot;/&gt;&lt;/m:rPr&gt;&lt;w:rPr&gt;&lt;w:rFonts w:ascii=&quot;Cambria Math&quot; w:h-ansi=&quot;Cambria Math&quot;/&gt;&lt;wx:font wx:val=&quot;Cambria Math&quot;/&gt;&lt;w:b/&gt;&lt;/w:rPr&gt;&lt;m:t&gt;b-c&lt;/m:t&gt;&lt;/m:r&gt;&lt;/m:num&gt;&lt;m:den&gt;&lt;m:r&gt;&lt;w:rPr&gt;&lt;w:rFonts w:ascii=&quot;Cambria Math&quot; w:h-ansi=&quot;Times New Roman&quot;/&gt;&lt;wx:font wx:val=&quot;Cambria Math&quot;/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7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  <w:p w:rsidR="00823D1F" w:rsidRPr="00B20507" w:rsidRDefault="00823D1F" w:rsidP="00B20507">
            <w:pPr>
              <w:spacing w:after="120"/>
              <w:ind w:left="-80" w:right="540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823D1F" w:rsidRPr="00B20507" w:rsidRDefault="00823D1F" w:rsidP="00B20507">
            <w:pPr>
              <w:spacing w:after="120"/>
              <w:ind w:left="-80" w:right="54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for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126" type="#_x0000_t75" style="width:70.2pt;height:16.2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D7AC6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6D7AC6&quot; wsp:rsidP=&quot;006D7AC6&quot;&gt;&lt;m:oMathPara&gt;&lt;m:oMath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D&lt;/m:t&gt;&lt;/m:r&gt;&lt;/m:e&gt;&lt;/m:acc&gt;&lt;m:r&gt;&lt;w:rPr&gt;&lt;w:rFonts w:ascii=&quot;Cambria Math&quot; w:h-ansi=&quot;Times New Roman&quot;/&gt;&lt;wx:font wx:val=&quot;Cambria Math&quot;/&gt;&lt;w:i/&gt;&lt;/w:rPr&gt;&lt;m:t&gt;=&lt;/m:t&gt;&lt;/m:r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A&lt;/m:t&gt;&lt;/m:r&gt;&lt;/m:e&gt;&lt;/m:acc&gt;&lt;m:r&gt;&lt;w:rPr&gt;&lt;w:rFonts w:ascii=&quot;Cambria Math&quot; w:h-ansi=&quot;Times New Roman&quot;/&gt;&lt;wx:font wx:val=&quot;Cambria Math&quot;/&gt;&lt;w:i/&gt;&lt;/w:rPr&gt;&lt;m:t&gt;+&lt;/m:t&gt;&lt;/m:r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D&lt;/m:t&gt;&lt;/m:r&gt;&lt;/m:e&gt;&lt;/m:ac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8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127" type="#_x0000_t75" style="width:70.2pt;height:16.2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D7AC6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6D7AC6&quot; wsp:rsidP=&quot;006D7AC6&quot;&gt;&lt;m:oMathPara&gt;&lt;m:oMath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D&lt;/m:t&gt;&lt;/m:r&gt;&lt;/m:e&gt;&lt;/m:acc&gt;&lt;m:r&gt;&lt;w:rPr&gt;&lt;w:rFonts w:ascii=&quot;Cambria Math&quot; w:h-ansi=&quot;Times New Roman&quot;/&gt;&lt;wx:font wx:val=&quot;Cambria Math&quot;/&gt;&lt;w:i/&gt;&lt;/w:rPr&gt;&lt;m:t&gt;=&lt;/m:t&gt;&lt;/m:r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A&lt;/m:t&gt;&lt;/m:r&gt;&lt;/m:e&gt;&lt;/m:acc&gt;&lt;m:r&gt;&lt;w:rPr&gt;&lt;w:rFonts w:ascii=&quot;Cambria Math&quot; w:h-ansi=&quot;Times New Roman&quot;/&gt;&lt;wx:font wx:val=&quot;Cambria Math&quot;/&gt;&lt;w:i/&gt;&lt;/w:rPr&gt;&lt;m:t&gt;+&lt;/m:t&gt;&lt;/m:r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D&lt;/m:t&gt;&lt;/m:r&gt;&lt;/m:e&gt;&lt;/m:ac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8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823D1F" w:rsidRPr="00B20507" w:rsidRDefault="00823D1F" w:rsidP="00B20507">
            <w:pPr>
              <w:spacing w:after="120"/>
              <w:ind w:left="-80" w:right="-31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(indep) for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128" type="#_x0000_t75" style="width:13.8pt;height:16.2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24469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D24469&quot; wsp:rsidP=&quot;00D24469&quot;&gt;&lt;m:oMathPara&gt;&lt;m:oMath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A&lt;/m:t&gt;&lt;/m:r&gt;&lt;/m:e&gt;&lt;/m:ac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9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129" type="#_x0000_t75" style="width:13.8pt;height:16.2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24469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D24469&quot; wsp:rsidP=&quot;00D24469&quot;&gt;&lt;m:oMathPara&gt;&lt;m:oMath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A&lt;/m:t&gt;&lt;/m:r&gt;&lt;/m:e&gt;&lt;/m:ac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9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20507">
              <w:rPr>
                <w:rFonts w:ascii="Times New Roman" w:hAnsi="Times New Roman"/>
                <w:sz w:val="24"/>
                <w:szCs w:val="24"/>
              </w:rPr>
              <w:t>= 2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 xml:space="preserve">c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or 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130" type="#_x0000_t75" style="width:14.4pt;height:16.2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36F7A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536F7A&quot; wsp:rsidP=&quot;00536F7A&quot;&gt;&lt;m:oMathPara&gt;&lt;m:oMath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B&lt;/m:t&gt;&lt;/m:r&gt;&lt;/m:e&gt;&lt;/m:ac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40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131" type="#_x0000_t75" style="width:14.4pt;height:16.2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36F7A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536F7A&quot; wsp:rsidP=&quot;00536F7A&quot;&gt;&lt;m:oMathPara&gt;&lt;m:oMath&gt;&lt;m:acc&gt;&lt;m:accPr&gt;&lt;m:chr m:val=&quot;âƒ—&quot;/&gt;&lt;m:ctrlPr&gt;&lt;w:rPr&gt;&lt;w:rFonts w:ascii=&quot;Cambria Math&quot; w:h-ansi=&quot;Times New Roman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B&lt;/m:t&gt;&lt;/m:r&gt;&lt;/m:e&gt;&lt;/m:acc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40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– 3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c + b</w:t>
            </w:r>
            <w:r w:rsidRPr="00B20507">
              <w:rPr>
                <w:rFonts w:ascii="Times New Roman" w:hAnsi="Times New Roman"/>
                <w:sz w:val="24"/>
                <w:szCs w:val="24"/>
              </w:rPr>
              <w:br/>
              <w:t>M1 for 2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 xml:space="preserve">c 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+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132" type="#_x0000_t75" style="width:4.8pt;height:19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8C7DDA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8C7DDA&quot; wsp:rsidP=&quot;008C7DDA&quot;&gt;&lt;m:oMathPara&gt;&lt;m:oMath&gt;&lt;m:f&gt;&lt;m:fPr&gt;&lt;m:ctrlPr&gt;&lt;w:rPr&gt;&lt;w:rFonts w:ascii=&quot;Cambria Math&quot; w:h-ansi=&quot;Times New Roman&quot;/&gt;&lt;wx:font wx:val=&quot;Cambria Math&quot;/&gt;&lt;w:i/&gt;&lt;/w:rPr&gt;&lt;/m:ctrlPr&gt;&lt;/m:fPr&gt;&lt;m:num&gt;&lt;m:r&gt;&lt;w:rPr&gt;&lt;w:rFonts w:ascii=&quot;Cambria Math&quot; w:h-ansi=&quot;Times New Roman&quot;/&gt;&lt;wx:font wx:val=&quot;Cambria Math&quot;/&gt;&lt;w:i/&gt;&lt;/w:rPr&gt;&lt;m:t&gt;3&lt;/m:t&gt;&lt;/m:r&gt;&lt;/m:num&gt;&lt;m:den&gt;&lt;m:r&gt;&lt;w:rPr&gt;&lt;w:rFonts w:ascii=&quot;Cambria Math&quot; w:h-ansi=&quot;Times New Roman&quot;/&gt;&lt;wx:font wx:val=&quot;Cambria Math&quot;/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41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133" type="#_x0000_t75" style="width:4.8pt;height:19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8C7DDA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8C7DDA&quot; wsp:rsidP=&quot;008C7DDA&quot;&gt;&lt;m:oMathPara&gt;&lt;m:oMath&gt;&lt;m:f&gt;&lt;m:fPr&gt;&lt;m:ctrlPr&gt;&lt;w:rPr&gt;&lt;w:rFonts w:ascii=&quot;Cambria Math&quot; w:h-ansi=&quot;Times New Roman&quot;/&gt;&lt;wx:font wx:val=&quot;Cambria Math&quot;/&gt;&lt;w:i/&gt;&lt;/w:rPr&gt;&lt;/m:ctrlPr&gt;&lt;/m:fPr&gt;&lt;m:num&gt;&lt;m:r&gt;&lt;w:rPr&gt;&lt;w:rFonts w:ascii=&quot;Cambria Math&quot; w:h-ansi=&quot;Times New Roman&quot;/&gt;&lt;wx:font wx:val=&quot;Cambria Math&quot;/&gt;&lt;w:i/&gt;&lt;/w:rPr&gt;&lt;m:t&gt;3&lt;/m:t&gt;&lt;/m:r&gt;&lt;/m:num&gt;&lt;m:den&gt;&lt;m:r&gt;&lt;w:rPr&gt;&lt;w:rFonts w:ascii=&quot;Cambria Math&quot; w:h-ansi=&quot;Times New Roman&quot;/&gt;&lt;wx:font wx:val=&quot;Cambria Math&quot;/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41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(– 3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 xml:space="preserve">c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+ 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)  </w:t>
            </w:r>
          </w:p>
          <w:p w:rsidR="00823D1F" w:rsidRPr="00B20507" w:rsidRDefault="00823D1F" w:rsidP="00E14388">
            <w:pPr>
              <w:spacing w:after="120"/>
              <w:ind w:left="-80" w:right="-31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A1 for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134" type="#_x0000_t75" style="width:21.6pt;height:20.4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D1A4A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2D1A4A&quot; wsp:rsidP=&quot;002D1A4A&quot;&gt;&lt;m:oMathPara&gt;&lt;m:oMath&gt;&lt;m:r&gt;&lt;w:rPr&gt;&lt;w:rFonts w:ascii=&quot;Cambria Math&quot; w:h-ansi=&quot;Times New Roman&quot;/&gt;&lt;wx:font wx:val=&quot;Cambria Math&quot;/&gt;&lt;w:i/&gt;&lt;/w:rPr&gt;&lt;m:t&gt; &lt;/m:t&gt;&lt;/m:r&gt;&lt;m:f&gt;&lt;m:fPr&gt;&lt;m:ctrlPr&gt;&lt;w:rPr&gt;&lt;w:rFonts w:ascii=&quot;Cambria Math&quot; w:h-ansi=&quot;Times New Roman&quot;/&gt;&lt;wx:font wx:val=&quot;Cambria Math&quot;/&gt;&lt;w:i/&gt;&lt;/w:rPr&gt;&lt;/m:ctrlPr&gt;&lt;/m:fPr&gt;&lt;m:num&gt;&lt;m:r&gt;&lt;w:rPr&gt;&lt;w:rFonts w:ascii=&quot;Cambria Math&quot; w:h-ansi=&quot;Times New Roman&quot;/&gt;&lt;wx:font wx:val=&quot;Cambria Math&quot;/&gt;&lt;w:i/&gt;&lt;/w:rPr&gt;&lt;m:t&gt;3&lt;/m:t&gt;&lt;/m:r&gt;&lt;m:r&gt;&lt;m:rPr&gt;&lt;m:sty m:val=&quot;b&quot;/&gt;&lt;/m:rPr&gt;&lt;w:rPr&gt;&lt;w:rFonts w:ascii=&quot;Cambria Math&quot; w:h-ansi=&quot;Cambria Math&quot;/&gt;&lt;wx:font wx:val=&quot;Cambria Math&quot;/&gt;&lt;w:b/&gt;&lt;/w:rPr&gt;&lt;m:t&gt;b-c&lt;/m:t&gt;&lt;/m:r&gt;&lt;/m:num&gt;&lt;m:den&gt;&lt;m:r&gt;&lt;w:rPr&gt;&lt;w:rFonts w:ascii=&quot;Cambria Math&quot; w:h-ansi=&quot;Times New Roman&quot;/&gt;&lt;wx:font wx:val=&quot;Cambria Math&quot;/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7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135" type="#_x0000_t75" style="width:21.6pt;height:20.4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D1A4A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2D1A4A&quot; wsp:rsidP=&quot;002D1A4A&quot;&gt;&lt;m:oMathPara&gt;&lt;m:oMath&gt;&lt;m:r&gt;&lt;w:rPr&gt;&lt;w:rFonts w:ascii=&quot;Cambria Math&quot; w:h-ansi=&quot;Times New Roman&quot;/&gt;&lt;wx:font wx:val=&quot;Cambria Math&quot;/&gt;&lt;w:i/&gt;&lt;/w:rPr&gt;&lt;m:t&gt; &lt;/m:t&gt;&lt;/m:r&gt;&lt;m:f&gt;&lt;m:fPr&gt;&lt;m:ctrlPr&gt;&lt;w:rPr&gt;&lt;w:rFonts w:ascii=&quot;Cambria Math&quot; w:h-ansi=&quot;Times New Roman&quot;/&gt;&lt;wx:font wx:val=&quot;Cambria Math&quot;/&gt;&lt;w:i/&gt;&lt;/w:rPr&gt;&lt;/m:ctrlPr&gt;&lt;/m:fPr&gt;&lt;m:num&gt;&lt;m:r&gt;&lt;w:rPr&gt;&lt;w:rFonts w:ascii=&quot;Cambria Math&quot; w:h-ansi=&quot;Times New Roman&quot;/&gt;&lt;wx:font wx:val=&quot;Cambria Math&quot;/&gt;&lt;w:i/&gt;&lt;/w:rPr&gt;&lt;m:t&gt;3&lt;/m:t&gt;&lt;/m:r&gt;&lt;m:r&gt;&lt;m:rPr&gt;&lt;m:sty m:val=&quot;b&quot;/&gt;&lt;/m:rPr&gt;&lt;w:rPr&gt;&lt;w:rFonts w:ascii=&quot;Cambria Math&quot; w:h-ansi=&quot;Cambria Math&quot;/&gt;&lt;wx:font wx:val=&quot;Cambria Math&quot;/&gt;&lt;w:b/&gt;&lt;/w:rPr&gt;&lt;m:t&gt;b-c&lt;/m:t&gt;&lt;/m:r&gt;&lt;/m:num&gt;&lt;m:den&gt;&lt;m:r&gt;&lt;w:rPr&gt;&lt;w:rFonts w:ascii=&quot;Cambria Math&quot; w:h-ansi=&quot;Times New Roman&quot;/&gt;&lt;wx:font wx:val=&quot;Cambria Math&quot;/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37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823D1F" w:rsidRPr="00E62EDD" w:rsidTr="00A36600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1 – 0.3</w:t>
            </w:r>
          </w:p>
        </w:tc>
        <w:tc>
          <w:tcPr>
            <w:tcW w:w="2100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0.7</w:t>
            </w:r>
          </w:p>
        </w:tc>
        <w:tc>
          <w:tcPr>
            <w:tcW w:w="876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B1 0.7 oe</w:t>
            </w:r>
          </w:p>
        </w:tc>
      </w:tr>
      <w:tr w:rsidR="00823D1F" w:rsidRPr="00E62EDD" w:rsidTr="00A36600">
        <w:trPr>
          <w:trHeight w:val="70"/>
          <w:jc w:val="center"/>
        </w:trPr>
        <w:tc>
          <w:tcPr>
            <w:tcW w:w="641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0.3 + 0.5</w:t>
            </w: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0.8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B1 0.8 oe</w:t>
            </w:r>
          </w:p>
        </w:tc>
      </w:tr>
      <w:tr w:rsidR="00823D1F" w:rsidRPr="00E62EDD" w:rsidTr="00A36600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(c)</w:t>
            </w:r>
          </w:p>
        </w:tc>
        <w:tc>
          <w:tcPr>
            <w:tcW w:w="2835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0.2 × 0.4 = 0.08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0.08 ≠ 0.06</w:t>
            </w:r>
          </w:p>
        </w:tc>
        <w:tc>
          <w:tcPr>
            <w:tcW w:w="2100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Not independent</w:t>
            </w: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with reason</w:t>
            </w:r>
          </w:p>
        </w:tc>
        <w:tc>
          <w:tcPr>
            <w:tcW w:w="876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 0.2 × 0.4 (= 0.08)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color w:val="000000"/>
                <w:sz w:val="24"/>
                <w:szCs w:val="24"/>
              </w:rPr>
              <w:t>C1 for 0.08 and stating events not independent</w:t>
            </w:r>
          </w:p>
        </w:tc>
      </w:tr>
      <w:tr w:rsidR="00823D1F" w:rsidRPr="00E62EDD" w:rsidTr="00C5625F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pict>
                <v:shape id="_x0000_i1136" type="#_x0000_t75" style="width:81pt;height:28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74661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Pr=&quot;00074661&quot; wsp:rsidRDefault=&quot;00074661&quot; wsp:rsidP=&quot;00074661&quot;&gt;&lt;m:oMathPara&gt;&lt;m:oMath&gt;&lt;m:f&gt;&lt;m:fPr&gt;&lt;m:ctrlPr&gt;&lt;w:rPr&gt;&lt;w:rFonts w:ascii=&quot;Cambria Math&quot; w:h-ansi=&quot;Times New Roman&quot;/&gt;&lt;wx:font wx:val=&quot;Cambria Math&quot;/&gt;&lt;w:i/&gt;&lt;/w:rPr&gt;&lt;/m:ctrlPr&gt;&lt;/m:fPr&gt;&lt;m:num&gt;&lt;m:d&gt;&lt;m:dPr&gt;&lt;m:ctrlPr&gt;&lt;w:rPr&gt;&lt;w:rFonts w:ascii=&quot;Cambria Math&quot; w:h-ansi=&quot;Times New Roman&quot;/&gt;&lt;wx:font wx:val=&quot;Cambria Math&quot;/&gt;&lt;w:i/&gt;&lt;/w:rPr&gt;&lt;/m:ctrlPr&gt;&lt;/m:dPr&gt;&lt;m:e&gt;&lt;m:r&gt;&lt;w:rPr&gt;&lt;w:rFonts w:ascii=&quot;Cambria Math&quot; w:h-ansi=&quot;Times New Roman&quot;/&gt;&lt;wx:font wx:val=&quot;Cambria Math&quot;/&gt;&lt;w:i/&gt;&lt;/w:rPr&gt;&lt;m:t&gt;2&lt;/m:t&gt;&lt;/m:r&gt;&lt;m:r&gt;&lt;w:rPr&gt;&lt;w:rFonts w:ascii=&quot;Cambria Math&quot; w:h-ansi=&quot;Cambria Math&quot;/&gt;&lt;wx:font wx:val=&quot;Cambria Math&quot;/&gt;&lt;w:i/&gt;&lt;/w:rPr&gt;&lt;m:t&gt;x-&lt;/m:t&gt;&lt;/m:r&gt;&lt;m:r&gt;&lt;w:rPr&gt;&lt;w:rFonts w:ascii=&quot;Cambria Math&quot; w:h-ansi=&quot;Times New Roman&quot;/&gt;&lt;wx:font wx:val=&quot;Cambria Math&quot;/&gt;&lt;w:i/&gt;&lt;/w:rPr&gt;&lt;m:t&gt;1&lt;/m:t&gt;&lt;/m:r&gt;&lt;/m:e&gt;&lt;/m:d&gt;&lt;m:r&gt;&lt;w:rPr&gt;&lt;w:rFonts w:ascii=&quot;Cambria Math&quot; w:h-ansi=&quot;Times New Roman&quot;/&gt;&lt;wx:font wx:val=&quot;Cambria Math&quot;/&gt;&lt;w:i/&gt;&lt;/w:rPr&gt;&lt;m:t&gt;(&lt;/m:t&gt;&lt;/m:r&gt;&lt;m:r&gt;&lt;w:rPr&gt;&lt;w:rFonts w:ascii=&quot;Cambria Math&quot; w:h-ansi=&quot;Cambria Math&quot;/&gt;&lt;wx:font wx:val=&quot;Cambria Math&quot;/&gt;&lt;w:i/&gt;&lt;/w:rPr&gt;&lt;m:t&gt;x&lt;/m:t&gt;&lt;/m:r&gt;&lt;m:r&gt;&lt;w:rPr&gt;&lt;w:rFonts w:ascii=&quot;Cambria Math&quot; w:h-ansi=&quot;Times New Roman&quot;/&gt;&lt;wx:font wx:val=&quot;Cambria Math&quot;/&gt;&lt;w:i/&gt;&lt;/w:rPr&gt;&lt;m:t&gt;+5)&lt;/m:t&gt;&lt;/m:r&gt;&lt;/m:num&gt;&lt;m:den&gt;&lt;m:d&gt;&lt;m:dPr&gt;&lt;m:ctrlPr&gt;&lt;w:rPr&gt;&lt;w:rFonts w:ascii=&quot;Cambria Math&quot; w:h-ansi=&quot;Times New Roman&quot;/&gt;&lt;wx:font wx:val=&quot;Cambria Math&quot;/&gt;&lt;w:i/&gt;&lt;/w:rPr&gt;&lt;/m:ctrlPr&gt;&lt;/m:dPr&gt;&lt;m:e&gt;&lt;m:r&gt;&lt;w:rPr&gt;&lt;w:rFonts w:ascii=&quot;Cambria Math&quot; w:h-ansi=&quot;Times New Roman&quot;/&gt;&lt;wx:font wx:val=&quot;Cambria Math&quot;/&gt;&lt;w:i/&gt;&lt;/w:rPr&gt;&lt;m:t&gt;2&lt;/m:t&gt;&lt;/m:r&gt;&lt;m:r&gt;&lt;w:rPr&gt;&lt;w:rFonts w:ascii=&quot;Cambria Math&quot; w:h-ansi=&quot;Cambria Math&quot;/&gt;&lt;wx:font wx:val=&quot;Cambria Math&quot;/&gt;&lt;w:i/&gt;&lt;/w:rPr&gt;&lt;m:t&gt;x-&lt;/m:t&gt;&lt;/m:r&gt;&lt;m:r&gt;&lt;w:rPr&gt;&lt;w:rFonts w:ascii=&quot;Cambria Math&quot; w:h-ansi=&quot;Times New Roman&quot;/&gt;&lt;wx:font wx:val=&quot;Cambria Math&quot;/&gt;&lt;w:i/&gt;&lt;/w:rPr&gt;&lt;m:t&gt;1&lt;/m:t&gt;&lt;/m:r&gt;&lt;/m:e&gt;&lt;/m:d&gt;&lt;m:r&gt;&lt;w:rPr&gt;&lt;w:rFonts w:ascii=&quot;Cambria Math&quot; w:h-ansi=&quot;Times New Roman&quot;/&gt;&lt;wx:font wx:val=&quot;Cambria Math&quot;/&gt;&lt;w:i/&gt;&lt;/w:rPr&gt;&lt;m:t&gt;(3&lt;/m:t&gt;&lt;/m:r&gt;&lt;m:r&gt;&lt;w:rPr&gt;&lt;w:rFonts w:ascii=&quot;Cambria Math&quot; w:h-ansi=&quot;Cambria Math&quot;/&gt;&lt;wx:font wx:val=&quot;Cambria Math&quot;/&gt;&lt;w:i/&gt;&lt;/w:rPr&gt;&lt;m:t&gt;x-&lt;/m:t&gt;&lt;/m:r&gt;&lt;m:r&gt;&lt;w:rPr&gt;&lt;w:rFonts w:ascii=&quot;Cambria Math&quot; w:h-ansi=&quot;Times New Roman&quot;/&gt;&lt;wx:font wx:val=&quot;Cambria Math&quot;/&gt;&lt;w:i/&gt;&lt;/w:rPr&gt;&lt;m:t&gt;1)&lt;/m:t&gt;&lt;/m:r&gt;&lt;/m:den&gt;&lt;/m:f&gt;&lt;/m:oMath&gt;&lt;/m:oMathPara&gt;&lt;/w:p&gt;&lt;w:sectPr wsp:rsidR=&quot;00000000&quot; wsp:rsidRPr=&quot;00074661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42" o:title="" chromakey="white"/>
                </v:shape>
              </w:pict>
            </w:r>
          </w:p>
        </w:tc>
        <w:tc>
          <w:tcPr>
            <w:tcW w:w="2100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pict>
                <v:shape id="_x0000_i1137" type="#_x0000_t75" style="width:31.2pt;height:25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553A0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Pr=&quot;007553A0&quot; wsp:rsidRDefault=&quot;007553A0&quot; wsp:rsidP=&quot;007553A0&quot;&gt;&lt;m:oMathPara&gt;&lt;m:oMath&gt;&lt;m:f&gt;&lt;m:fPr&gt;&lt;m:ctrlPr&gt;&lt;w:rPr&gt;&lt;w:rFonts w:ascii=&quot;Cambria Math&quot; w:h-ansi=&quot;Times New Roman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x&lt;/m:t&gt;&lt;/m:r&gt;&lt;m:r&gt;&lt;w:rPr&gt;&lt;w:rFonts w:ascii=&quot;Cambria Math&quot; w:h-ansi=&quot;Times New Roman&quot;/&gt;&lt;wx:font wx:val=&quot;Cambria Math&quot;/&gt;&lt;w:i/&gt;&lt;/w:rPr&gt;&lt;m:t&gt;+5&lt;/m:t&gt;&lt;/m:r&gt;&lt;/m:num&gt;&lt;m:den&gt;&lt;m:r&gt;&lt;w:rPr&gt;&lt;w:rFonts w:ascii=&quot;Cambria Math&quot; w:h-ansi=&quot;Times New Roman&quot;/&gt;&lt;wx:font wx:val=&quot;Cambria Math&quot;/&gt;&lt;w:i/&gt;&lt;/w:rPr&gt;&lt;m:t&gt;3&lt;/m:t&gt;&lt;/m:r&gt;&lt;m:r&gt;&lt;w:rPr&gt;&lt;w:rFonts w:ascii=&quot;Cambria Math&quot; w:h-ansi=&quot;Cambria Math&quot;/&gt;&lt;wx:font wx:val=&quot;Cambria Math&quot;/&gt;&lt;w:i/&gt;&lt;/w:rPr&gt;&lt;m:t&gt;x-&lt;/m:t&gt;&lt;/m:r&gt;&lt;m:r&gt;&lt;w:rPr&gt;&lt;w:rFonts w:ascii=&quot;Cambria Math&quot; w:h-ansi=&quot;Times New Roman&quot;/&gt;&lt;wx:font wx:val=&quot;Cambria Math&quot;/&gt;&lt;w:i/&gt;&lt;/w:rPr&gt;&lt;m:t&gt;1&lt;/m:t&gt;&lt;/m:r&gt;&lt;/m:den&gt;&lt;/m:f&gt;&lt;/m:oMath&gt;&lt;/m:oMathPara&gt;&lt;/w:p&gt;&lt;w:sectPr wsp:rsidR=&quot;00000000&quot; wsp:rsidRPr=&quot;007553A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43" o:title="" chromakey="white"/>
                </v:shape>
              </w:pict>
            </w:r>
          </w:p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2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 factorizing the numerator correctly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 factorizing the denominator correctly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A1 for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B20507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138" type="#_x0000_t75" style="width:19.8pt;height:19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4E7F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Default=&quot;00514E7F&quot; wsp:rsidP=&quot;00514E7F&quot;&gt;&lt;m:oMathPara&gt;&lt;m:oMath&gt;&lt;m:f&gt;&lt;m:fPr&gt;&lt;m:ctrlPr&gt;&lt;w:rPr&gt;&lt;w:rFonts w:ascii=&quot;Cambria Math&quot; w:h-ansi=&quot;Times New Roman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x&lt;/m:t&gt;&lt;/m:r&gt;&lt;m:r&gt;&lt;w:rPr&gt;&lt;w:rFonts w:ascii=&quot;Cambria Math&quot; w:h-ansi=&quot;Times New Roman&quot;/&gt;&lt;wx:font wx:val=&quot;Cambria Math&quot;/&gt;&lt;w:i/&gt;&lt;/w:rPr&gt;&lt;m:t&gt;+5&lt;/m:t&gt;&lt;/m:r&gt;&lt;/m:num&gt;&lt;m:den&gt;&lt;m:r&gt;&lt;w:rPr&gt;&lt;w:rFonts w:ascii=&quot;Cambria Math&quot; w:h-ansi=&quot;Times New Roman&quot;/&gt;&lt;wx:font wx:val=&quot;Cambria Math&quot;/&gt;&lt;w:i/&gt;&lt;/w:rPr&gt;&lt;m:t&gt;3&lt;/m:t&gt;&lt;/m:r&gt;&lt;m:r&gt;&lt;w:rPr&gt;&lt;w:rFonts w:ascii=&quot;Cambria Math&quot; w:h-ansi=&quot;Cambria Math&quot;/&gt;&lt;wx:font wx:val=&quot;Cambria Math&quot;/&gt;&lt;w:i/&gt;&lt;/w:rPr&gt;&lt;m:t&gt;x&lt;/m:t&gt;&lt;/m:r&gt;&lt;m:r&gt;&lt;w:rPr&gt;&lt;w:rFonts w:ascii=&quot;Cambria Math&quot; w:h-ansi=&quot;Times New Roman&quot;/&gt;&lt;wx:font wx:val=&quot;Times New Roman&quot;/&gt;&lt;w:i/&gt;&lt;/w:rPr&gt;&lt;m:t&gt;-&lt;/m:t&gt;&lt;/m:r&gt;&lt;m:r&gt;&lt;w:rPr&gt;&lt;w:rFonts w:ascii=&quot;Cambria Math&quot; w:h-ansi=&quot;Times New Roman&quot;/&gt;&lt;wx:font wx:val=&quot;Cambria Math&quot;/&gt;&lt;w:i/&gt;&lt;/w:rPr&gt;&lt;m:t&gt;1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44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20507">
              <w:rPr>
                <w:rFonts w:ascii="Times New Roman" w:hAnsi="Times New Roman"/>
                <w:sz w:val="24"/>
                <w:szCs w:val="24"/>
              </w:rPr>
              <w:pict>
                <v:shape id="_x0000_i1139" type="#_x0000_t75" style="width:31.2pt;height:25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1627&quot;/&gt;&lt;wsp:rsid wsp:val=&quot;00045DAA&quot;/&gt;&lt;wsp:rsid wsp:val=&quot;000B36A5&quot;/&gt;&lt;wsp:rsid wsp:val=&quot;000E6CA6&quot;/&gt;&lt;wsp:rsid wsp:val=&quot;00107E7A&quot;/&gt;&lt;wsp:rsid wsp:val=&quot;00140FD6&quot;/&gt;&lt;wsp:rsid wsp:val=&quot;00177194&quot;/&gt;&lt;wsp:rsid wsp:val=&quot;001C7D6B&quot;/&gt;&lt;wsp:rsid wsp:val=&quot;0023013B&quot;/&gt;&lt;wsp:rsid wsp:val=&quot;0023095A&quot;/&gt;&lt;wsp:rsid wsp:val=&quot;00250A15&quot;/&gt;&lt;wsp:rsid wsp:val=&quot;002B1F42&quot;/&gt;&lt;wsp:rsid wsp:val=&quot;002C53E6&quot;/&gt;&lt;wsp:rsid wsp:val=&quot;002E6670&quot;/&gt;&lt;wsp:rsid wsp:val=&quot;003044A9&quot;/&gt;&lt;wsp:rsid wsp:val=&quot;0031283A&quot;/&gt;&lt;wsp:rsid wsp:val=&quot;00383704&quot;/&gt;&lt;wsp:rsid wsp:val=&quot;00391203&quot;/&gt;&lt;wsp:rsid wsp:val=&quot;003C6CEC&quot;/&gt;&lt;wsp:rsid wsp:val=&quot;003D07DB&quot;/&gt;&lt;wsp:rsid wsp:val=&quot;003F0A10&quot;/&gt;&lt;wsp:rsid wsp:val=&quot;004214E7&quot;/&gt;&lt;wsp:rsid wsp:val=&quot;00437415&quot;/&gt;&lt;wsp:rsid wsp:val=&quot;00455A15&quot;/&gt;&lt;wsp:rsid wsp:val=&quot;00491004&quot;/&gt;&lt;wsp:rsid wsp:val=&quot;004A044F&quot;/&gt;&lt;wsp:rsid wsp:val=&quot;004A36D7&quot;/&gt;&lt;wsp:rsid wsp:val=&quot;004E5BE9&quot;/&gt;&lt;wsp:rsid wsp:val=&quot;005158AC&quot;/&gt;&lt;wsp:rsid wsp:val=&quot;00525FAC&quot;/&gt;&lt;wsp:rsid wsp:val=&quot;005448DA&quot;/&gt;&lt;wsp:rsid wsp:val=&quot;005579E0&quot;/&gt;&lt;wsp:rsid wsp:val=&quot;0058624A&quot;/&gt;&lt;wsp:rsid wsp:val=&quot;005F7068&quot;/&gt;&lt;wsp:rsid wsp:val=&quot;006407B4&quot;/&gt;&lt;wsp:rsid wsp:val=&quot;00666BD6&quot;/&gt;&lt;wsp:rsid wsp:val=&quot;006816ED&quot;/&gt;&lt;wsp:rsid wsp:val=&quot;006B11EE&quot;/&gt;&lt;wsp:rsid wsp:val=&quot;006E39F1&quot;/&gt;&lt;wsp:rsid wsp:val=&quot;006F1611&quot;/&gt;&lt;wsp:rsid wsp:val=&quot;007016A2&quot;/&gt;&lt;wsp:rsid wsp:val=&quot;00720472&quot;/&gt;&lt;wsp:rsid wsp:val=&quot;00733F61&quot;/&gt;&lt;wsp:rsid wsp:val=&quot;00736A85&quot;/&gt;&lt;wsp:rsid wsp:val=&quot;007553A0&quot;/&gt;&lt;wsp:rsid wsp:val=&quot;007A0D75&quot;/&gt;&lt;wsp:rsid wsp:val=&quot;007A14A5&quot;/&gt;&lt;wsp:rsid wsp:val=&quot;0081465A&quot;/&gt;&lt;wsp:rsid wsp:val=&quot;008C045D&quot;/&gt;&lt;wsp:rsid wsp:val=&quot;00904D86&quot;/&gt;&lt;wsp:rsid wsp:val=&quot;009256DB&quot;/&gt;&lt;wsp:rsid wsp:val=&quot;0092734A&quot;/&gt;&lt;wsp:rsid wsp:val=&quot;009409DE&quot;/&gt;&lt;wsp:rsid wsp:val=&quot;00A25BE3&quot;/&gt;&lt;wsp:rsid wsp:val=&quot;00A36600&quot;/&gt;&lt;wsp:rsid wsp:val=&quot;00A62DA6&quot;/&gt;&lt;wsp:rsid wsp:val=&quot;00A74BD2&quot;/&gt;&lt;wsp:rsid wsp:val=&quot;00A9485E&quot;/&gt;&lt;wsp:rsid wsp:val=&quot;00A95084&quot;/&gt;&lt;wsp:rsid wsp:val=&quot;00AB76C1&quot;/&gt;&lt;wsp:rsid wsp:val=&quot;00AD23C5&quot;/&gt;&lt;wsp:rsid wsp:val=&quot;00AD5A8A&quot;/&gt;&lt;wsp:rsid wsp:val=&quot;00B452ED&quot;/&gt;&lt;wsp:rsid wsp:val=&quot;00B51509&quot;/&gt;&lt;wsp:rsid wsp:val=&quot;00B6217E&quot;/&gt;&lt;wsp:rsid wsp:val=&quot;00B9493F&quot;/&gt;&lt;wsp:rsid wsp:val=&quot;00BB6BE8&quot;/&gt;&lt;wsp:rsid wsp:val=&quot;00BD164F&quot;/&gt;&lt;wsp:rsid wsp:val=&quot;00BE637F&quot;/&gt;&lt;wsp:rsid wsp:val=&quot;00C169D4&quot;/&gt;&lt;wsp:rsid wsp:val=&quot;00C5625F&quot;/&gt;&lt;wsp:rsid wsp:val=&quot;00C672FA&quot;/&gt;&lt;wsp:rsid wsp:val=&quot;00CD6904&quot;/&gt;&lt;wsp:rsid wsp:val=&quot;00CD787F&quot;/&gt;&lt;wsp:rsid wsp:val=&quot;00CE6965&quot;/&gt;&lt;wsp:rsid wsp:val=&quot;00D82207&quot;/&gt;&lt;wsp:rsid wsp:val=&quot;00D854D8&quot;/&gt;&lt;wsp:rsid wsp:val=&quot;00D916DE&quot;/&gt;&lt;wsp:rsid wsp:val=&quot;00DD26A0&quot;/&gt;&lt;wsp:rsid wsp:val=&quot;00DE11BD&quot;/&gt;&lt;wsp:rsid wsp:val=&quot;00F05871&quot;/&gt;&lt;wsp:rsid wsp:val=&quot;00F75653&quot;/&gt;&lt;/wsp:rsids&gt;&lt;/w:docPr&gt;&lt;w:body&gt;&lt;wx:sect&gt;&lt;w:p wsp:rsidR=&quot;00000000&quot; wsp:rsidRPr=&quot;007553A0&quot; wsp:rsidRDefault=&quot;007553A0&quot; wsp:rsidP=&quot;007553A0&quot;&gt;&lt;m:oMathPara&gt;&lt;m:oMath&gt;&lt;m:f&gt;&lt;m:fPr&gt;&lt;m:ctrlPr&gt;&lt;w:rPr&gt;&lt;w:rFonts w:ascii=&quot;Cambria Math&quot; w:h-ansi=&quot;Times New Roman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x&lt;/m:t&gt;&lt;/m:r&gt;&lt;m:r&gt;&lt;w:rPr&gt;&lt;w:rFonts w:ascii=&quot;Cambria Math&quot; w:h-ansi=&quot;Times New Roman&quot;/&gt;&lt;wx:font wx:val=&quot;Cambria Math&quot;/&gt;&lt;w:i/&gt;&lt;/w:rPr&gt;&lt;m:t&gt;+5&lt;/m:t&gt;&lt;/m:r&gt;&lt;/m:num&gt;&lt;m:den&gt;&lt;m:r&gt;&lt;w:rPr&gt;&lt;w:rFonts w:ascii=&quot;Cambria Math&quot; w:h-ansi=&quot;Times New Roman&quot;/&gt;&lt;wx:font wx:val=&quot;Cambria Math&quot;/&gt;&lt;w:i/&gt;&lt;/w:rPr&gt;&lt;m:t&gt;3&lt;/m:t&gt;&lt;/m:r&gt;&lt;m:r&gt;&lt;w:rPr&gt;&lt;w:rFonts w:ascii=&quot;Cambria Math&quot; w:h-ansi=&quot;Cambria Math&quot;/&gt;&lt;wx:font wx:val=&quot;Cambria Math&quot;/&gt;&lt;w:i/&gt;&lt;/w:rPr&gt;&lt;m:t&gt;x-&lt;/m:t&gt;&lt;/m:r&gt;&lt;m:r&gt;&lt;w:rPr&gt;&lt;w:rFonts w:ascii=&quot;Cambria Math&quot; w:h-ansi=&quot;Times New Roman&quot;/&gt;&lt;wx:font wx:val=&quot;Cambria Math&quot;/&gt;&lt;w:i/&gt;&lt;/w:rPr&gt;&lt;m:t&gt;1&lt;/m:t&gt;&lt;/m:r&gt;&lt;/m:den&gt;&lt;/m:f&gt;&lt;/m:oMath&gt;&lt;/m:oMathPara&gt;&lt;/w:p&gt;&lt;w:sectPr wsp:rsidR=&quot;00000000&quot; wsp:rsidRPr=&quot;007553A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43" o:title="" chromakey="white"/>
                </v:shape>
              </w:pict>
            </w:r>
            <w:r w:rsidRPr="00B2050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23D1F" w:rsidRPr="00E62EDD" w:rsidTr="00AD5A8A">
        <w:trPr>
          <w:trHeight w:val="70"/>
          <w:jc w:val="center"/>
        </w:trPr>
        <w:tc>
          <w:tcPr>
            <w:tcW w:w="641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 xml:space="preserve">ACB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= 90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o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angle in a semi circle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stockticker">
              <w:r w:rsidRPr="00B20507">
                <w:rPr>
                  <w:rFonts w:ascii="Times New Roman" w:hAnsi="Times New Roman"/>
                  <w:i/>
                  <w:sz w:val="24"/>
                  <w:szCs w:val="24"/>
                </w:rPr>
                <w:t>CBD</w:t>
              </w:r>
            </w:smartTag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180 –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ACB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co-interior angles add to 180°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  <w:lang w:val="es-ES"/>
              </w:rPr>
            </w:pPr>
            <w:smartTag w:uri="urn:schemas-microsoft-com:office:smarttags" w:element="stockticker">
              <w:r w:rsidRPr="00B20507">
                <w:rPr>
                  <w:rFonts w:ascii="Times New Roman" w:hAnsi="Times New Roman"/>
                  <w:i/>
                  <w:sz w:val="24"/>
                  <w:szCs w:val="24"/>
                  <w:lang w:val="es-ES"/>
                </w:rPr>
                <w:t>CBD</w:t>
              </w:r>
            </w:smartTag>
            <w:r w:rsidRPr="00B20507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= 90°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B20507">
              <w:rPr>
                <w:rFonts w:ascii="Times New Roman" w:hAnsi="Times New Roman"/>
                <w:i/>
                <w:sz w:val="24"/>
                <w:szCs w:val="24"/>
                <w:lang w:val="es-ES"/>
              </w:rPr>
              <w:t>DCB = CDB</w:t>
            </w:r>
            <w:r w:rsidRPr="00B20507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= 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B20507">
              <w:rPr>
                <w:rFonts w:ascii="Times New Roman" w:hAnsi="Times New Roman"/>
                <w:sz w:val="24"/>
                <w:szCs w:val="24"/>
                <w:lang w:val="es-ES"/>
              </w:rPr>
              <w:t>(180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  <w:lang w:val="es-ES"/>
              </w:rPr>
              <w:t>o</w:t>
            </w:r>
            <w:r w:rsidRPr="00B20507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– 90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  <w:lang w:val="es-ES"/>
              </w:rPr>
              <w:t>o</w:t>
            </w:r>
            <w:r w:rsidRPr="00B20507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) ÷ 2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base angles of an isosceles triangles</w:t>
            </w:r>
          </w:p>
        </w:tc>
        <w:tc>
          <w:tcPr>
            <w:tcW w:w="2100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2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B1   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ACB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90   (could be on the diagram)    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       or     45 seen in a correct position on the diagram   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B1    answer of 45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B1      angle in a </w:t>
            </w:r>
            <w:r w:rsidRPr="00B20507">
              <w:rPr>
                <w:rFonts w:ascii="Times New Roman" w:hAnsi="Times New Roman"/>
                <w:sz w:val="24"/>
                <w:szCs w:val="24"/>
                <w:u w:val="single"/>
              </w:rPr>
              <w:t>semicircle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90  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B1     base angles </w:t>
            </w:r>
            <w:r w:rsidRPr="00B20507">
              <w:rPr>
                <w:rFonts w:ascii="Times New Roman" w:hAnsi="Times New Roman"/>
                <w:sz w:val="24"/>
                <w:szCs w:val="24"/>
                <w:u w:val="single"/>
              </w:rPr>
              <w:t>isosceles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triangle are equal    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        or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 xml:space="preserve">    </w:t>
            </w:r>
            <w:r w:rsidRPr="00B20507">
              <w:rPr>
                <w:rFonts w:ascii="Times New Roman" w:hAnsi="Times New Roman"/>
                <w:sz w:val="24"/>
                <w:szCs w:val="24"/>
                <w:u w:val="single"/>
              </w:rPr>
              <w:t>alternate angles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are equal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3D1F" w:rsidRPr="00E62EDD" w:rsidTr="00AD5A8A">
        <w:trPr>
          <w:trHeight w:val="70"/>
          <w:jc w:val="center"/>
        </w:trPr>
        <w:tc>
          <w:tcPr>
            <w:tcW w:w="641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E, B, F, C, D, A</w:t>
            </w:r>
          </w:p>
        </w:tc>
        <w:tc>
          <w:tcPr>
            <w:tcW w:w="876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B3 all correct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(B2 4,5 correct)</w:t>
            </w:r>
          </w:p>
          <w:p w:rsidR="00823D1F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(B1 2 or 3 correct)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3D1F" w:rsidRPr="00E62EDD" w:rsidTr="00E14388">
        <w:trPr>
          <w:trHeight w:val="70"/>
          <w:jc w:val="center"/>
        </w:trPr>
        <w:tc>
          <w:tcPr>
            <w:tcW w:w="641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pict>
                <v:shape id="_x0000_i1140" type="#_x0000_t75" style="width:102.6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stylePaneFormatFilter w:val=&quot;3F01&quot;/&gt;&lt;w:defaultTabStop w:val=&quot;720&quot;/&gt;&lt;w:drawingGridHorizontalSpacing w:val=&quot;110&quot;/&gt;&lt;w:displayHorizontalDrawingGridEvery w:val=&quot;0&quot;/&gt;&lt;w:displayVerticalDrawingGridEvery w:val=&quot;0&quot;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775E4&quot;/&gt;&lt;wsp:rsid wsp:val=&quot;000076D5&quot;/&gt;&lt;wsp:rsid wsp:val=&quot;00011B0A&quot;/&gt;&lt;wsp:rsid wsp:val=&quot;000135AF&quot;/&gt;&lt;wsp:rsid wsp:val=&quot;00022960&quot;/&gt;&lt;wsp:rsid wsp:val=&quot;000402D8&quot;/&gt;&lt;wsp:rsid wsp:val=&quot;00046EC3&quot;/&gt;&lt;wsp:rsid wsp:val=&quot;00052925&quot;/&gt;&lt;wsp:rsid wsp:val=&quot;00053492&quot;/&gt;&lt;wsp:rsid wsp:val=&quot;00053D28&quot;/&gt;&lt;wsp:rsid wsp:val=&quot;00062477&quot;/&gt;&lt;wsp:rsid wsp:val=&quot;000712FE&quot;/&gt;&lt;wsp:rsid wsp:val=&quot;00071523&quot;/&gt;&lt;wsp:rsid wsp:val=&quot;00074D63&quot;/&gt;&lt;wsp:rsid wsp:val=&quot;000916AB&quot;/&gt;&lt;wsp:rsid wsp:val=&quot;000A0B91&quot;/&gt;&lt;wsp:rsid wsp:val=&quot;000A2A59&quot;/&gt;&lt;wsp:rsid wsp:val=&quot;000A5319&quot;/&gt;&lt;wsp:rsid wsp:val=&quot;000A7293&quot;/&gt;&lt;wsp:rsid wsp:val=&quot;000B0979&quot;/&gt;&lt;wsp:rsid wsp:val=&quot;000C6B50&quot;/&gt;&lt;wsp:rsid wsp:val=&quot;000D3D3F&quot;/&gt;&lt;wsp:rsid wsp:val=&quot;000D4768&quot;/&gt;&lt;wsp:rsid wsp:val=&quot;000E542F&quot;/&gt;&lt;wsp:rsid wsp:val=&quot;000E6FDA&quot;/&gt;&lt;wsp:rsid wsp:val=&quot;00107C7C&quot;/&gt;&lt;wsp:rsid wsp:val=&quot;00113512&quot;/&gt;&lt;wsp:rsid wsp:val=&quot;00122932&quot;/&gt;&lt;wsp:rsid wsp:val=&quot;0012580F&quot;/&gt;&lt;wsp:rsid wsp:val=&quot;00127F14&quot;/&gt;&lt;wsp:rsid wsp:val=&quot;00147BF4&quot;/&gt;&lt;wsp:rsid wsp:val=&quot;00147D78&quot;/&gt;&lt;wsp:rsid wsp:val=&quot;00152C3A&quot;/&gt;&lt;wsp:rsid wsp:val=&quot;00153182&quot;/&gt;&lt;wsp:rsid wsp:val=&quot;00161303&quot;/&gt;&lt;wsp:rsid wsp:val=&quot;001673A9&quot;/&gt;&lt;wsp:rsid wsp:val=&quot;0017306A&quot;/&gt;&lt;wsp:rsid wsp:val=&quot;001744F7&quot;/&gt;&lt;wsp:rsid wsp:val=&quot;001775E4&quot;/&gt;&lt;wsp:rsid wsp:val=&quot;0017768B&quot;/&gt;&lt;wsp:rsid wsp:val=&quot;00181532&quot;/&gt;&lt;wsp:rsid wsp:val=&quot;00182DEC&quot;/&gt;&lt;wsp:rsid wsp:val=&quot;001A5FBE&quot;/&gt;&lt;wsp:rsid wsp:val=&quot;001B0DE1&quot;/&gt;&lt;wsp:rsid wsp:val=&quot;001B14B9&quot;/&gt;&lt;wsp:rsid wsp:val=&quot;001C042F&quot;/&gt;&lt;wsp:rsid wsp:val=&quot;001C3B5B&quot;/&gt;&lt;wsp:rsid wsp:val=&quot;001F03E0&quot;/&gt;&lt;wsp:rsid wsp:val=&quot;001F15DA&quot;/&gt;&lt;wsp:rsid wsp:val=&quot;001F7A4A&quot;/&gt;&lt;wsp:rsid wsp:val=&quot;00216DDB&quot;/&gt;&lt;wsp:rsid wsp:val=&quot;0023439F&quot;/&gt;&lt;wsp:rsid wsp:val=&quot;00255CF9&quot;/&gt;&lt;wsp:rsid wsp:val=&quot;00257230&quot;/&gt;&lt;wsp:rsid wsp:val=&quot;0026505E&quot;/&gt;&lt;wsp:rsid wsp:val=&quot;002805F0&quot;/&gt;&lt;wsp:rsid wsp:val=&quot;002816F4&quot;/&gt;&lt;wsp:rsid wsp:val=&quot;002838CA&quot;/&gt;&lt;wsp:rsid wsp:val=&quot;002A00AE&quot;/&gt;&lt;wsp:rsid wsp:val=&quot;002A3DF7&quot;/&gt;&lt;wsp:rsid wsp:val=&quot;002B42D1&quot;/&gt;&lt;wsp:rsid wsp:val=&quot;002C1996&quot;/&gt;&lt;wsp:rsid wsp:val=&quot;002C53F7&quot;/&gt;&lt;wsp:rsid wsp:val=&quot;002D16D6&quot;/&gt;&lt;wsp:rsid wsp:val=&quot;002E1E8A&quot;/&gt;&lt;wsp:rsid wsp:val=&quot;002E5040&quot;/&gt;&lt;wsp:rsid wsp:val=&quot;002E5FA7&quot;/&gt;&lt;wsp:rsid wsp:val=&quot;003016A7&quot;/&gt;&lt;wsp:rsid wsp:val=&quot;00320180&quot;/&gt;&lt;wsp:rsid wsp:val=&quot;003248DD&quot;/&gt;&lt;wsp:rsid wsp:val=&quot;00344EF1&quot;/&gt;&lt;wsp:rsid wsp:val=&quot;00354320&quot;/&gt;&lt;wsp:rsid wsp:val=&quot;00355634&quot;/&gt;&lt;wsp:rsid wsp:val=&quot;00391ACB&quot;/&gt;&lt;wsp:rsid wsp:val=&quot;00394EFC&quot;/&gt;&lt;wsp:rsid wsp:val=&quot;003A62E4&quot;/&gt;&lt;wsp:rsid wsp:val=&quot;003D4425&quot;/&gt;&lt;wsp:rsid wsp:val=&quot;003E3436&quot;/&gt;&lt;wsp:rsid wsp:val=&quot;003F537A&quot;/&gt;&lt;wsp:rsid wsp:val=&quot;004040EC&quot;/&gt;&lt;wsp:rsid wsp:val=&quot;0043063D&quot;/&gt;&lt;wsp:rsid wsp:val=&quot;00435FDB&quot;/&gt;&lt;wsp:rsid wsp:val=&quot;004440AB&quot;/&gt;&lt;wsp:rsid wsp:val=&quot;00450B7E&quot;/&gt;&lt;wsp:rsid wsp:val=&quot;00450BF4&quot;/&gt;&lt;wsp:rsid wsp:val=&quot;004723F5&quot;/&gt;&lt;wsp:rsid wsp:val=&quot;00480809&quot;/&gt;&lt;wsp:rsid wsp:val=&quot;004902E3&quot;/&gt;&lt;wsp:rsid wsp:val=&quot;00491C43&quot;/&gt;&lt;wsp:rsid wsp:val=&quot;0049355A&quot;/&gt;&lt;wsp:rsid wsp:val=&quot;00495432&quot;/&gt;&lt;wsp:rsid wsp:val=&quot;004A4A3B&quot;/&gt;&lt;wsp:rsid wsp:val=&quot;004E0FB2&quot;/&gt;&lt;wsp:rsid wsp:val=&quot;004E300A&quot;/&gt;&lt;wsp:rsid wsp:val=&quot;004F3E32&quot;/&gt;&lt;wsp:rsid wsp:val=&quot;004F716F&quot;/&gt;&lt;wsp:rsid wsp:val=&quot;00505213&quot;/&gt;&lt;wsp:rsid wsp:val=&quot;00514D16&quot;/&gt;&lt;wsp:rsid wsp:val=&quot;00517FA7&quot;/&gt;&lt;wsp:rsid wsp:val=&quot;00522C64&quot;/&gt;&lt;wsp:rsid wsp:val=&quot;0052532C&quot;/&gt;&lt;wsp:rsid wsp:val=&quot;00546EA4&quot;/&gt;&lt;wsp:rsid wsp:val=&quot;005606AD&quot;/&gt;&lt;wsp:rsid wsp:val=&quot;005624E8&quot;/&gt;&lt;wsp:rsid wsp:val=&quot;0056673E&quot;/&gt;&lt;wsp:rsid wsp:val=&quot;00570A35&quot;/&gt;&lt;wsp:rsid wsp:val=&quot;005910AA&quot;/&gt;&lt;wsp:rsid wsp:val=&quot;00593EF6&quot;/&gt;&lt;wsp:rsid wsp:val=&quot;005A1EE7&quot;/&gt;&lt;wsp:rsid wsp:val=&quot;005A55B1&quot;/&gt;&lt;wsp:rsid wsp:val=&quot;005C59B3&quot;/&gt;&lt;wsp:rsid wsp:val=&quot;005F02D1&quot;/&gt;&lt;wsp:rsid wsp:val=&quot;0062583B&quot;/&gt;&lt;wsp:rsid wsp:val=&quot;00636F7C&quot;/&gt;&lt;wsp:rsid wsp:val=&quot;006419C9&quot;/&gt;&lt;wsp:rsid wsp:val=&quot;00651133&quot;/&gt;&lt;wsp:rsid wsp:val=&quot;00662BD1&quot;/&gt;&lt;wsp:rsid wsp:val=&quot;00667939&quot;/&gt;&lt;wsp:rsid wsp:val=&quot;00671D99&quot;/&gt;&lt;wsp:rsid wsp:val=&quot;006A1062&quot;/&gt;&lt;wsp:rsid wsp:val=&quot;006A2302&quot;/&gt;&lt;wsp:rsid wsp:val=&quot;006C2F8C&quot;/&gt;&lt;wsp:rsid wsp:val=&quot;006C61F8&quot;/&gt;&lt;wsp:rsid wsp:val=&quot;006D64E2&quot;/&gt;&lt;wsp:rsid wsp:val=&quot;006E21AA&quot;/&gt;&lt;wsp:rsid wsp:val=&quot;006E3104&quot;/&gt;&lt;wsp:rsid wsp:val=&quot;006E49D6&quot;/&gt;&lt;wsp:rsid wsp:val=&quot;0071085A&quot;/&gt;&lt;wsp:rsid wsp:val=&quot;00717598&quot;/&gt;&lt;wsp:rsid wsp:val=&quot;00727B81&quot;/&gt;&lt;wsp:rsid wsp:val=&quot;00745441&quot;/&gt;&lt;wsp:rsid wsp:val=&quot;0074760B&quot;/&gt;&lt;wsp:rsid wsp:val=&quot;007538BC&quot;/&gt;&lt;wsp:rsid wsp:val=&quot;00755441&quot;/&gt;&lt;wsp:rsid wsp:val=&quot;00757580&quot;/&gt;&lt;wsp:rsid wsp:val=&quot;00774A3E&quot;/&gt;&lt;wsp:rsid wsp:val=&quot;00793D1A&quot;/&gt;&lt;wsp:rsid wsp:val=&quot;007B2CD9&quot;/&gt;&lt;wsp:rsid wsp:val=&quot;007C2117&quot;/&gt;&lt;wsp:rsid wsp:val=&quot;007E08C3&quot;/&gt;&lt;wsp:rsid wsp:val=&quot;00800800&quot;/&gt;&lt;wsp:rsid wsp:val=&quot;008032EB&quot;/&gt;&lt;wsp:rsid wsp:val=&quot;008052AD&quot;/&gt;&lt;wsp:rsid wsp:val=&quot;00825AA4&quot;/&gt;&lt;wsp:rsid wsp:val=&quot;00827707&quot;/&gt;&lt;wsp:rsid wsp:val=&quot;00846149&quot;/&gt;&lt;wsp:rsid wsp:val=&quot;00871000&quot;/&gt;&lt;wsp:rsid wsp:val=&quot;00876FBA&quot;/&gt;&lt;wsp:rsid wsp:val=&quot;0088706C&quot;/&gt;&lt;wsp:rsid wsp:val=&quot;008A2A81&quot;/&gt;&lt;wsp:rsid wsp:val=&quot;008B047D&quot;/&gt;&lt;wsp:rsid wsp:val=&quot;008C5B12&quot;/&gt;&lt;wsp:rsid wsp:val=&quot;008D4809&quot;/&gt;&lt;wsp:rsid wsp:val=&quot;008F2329&quot;/&gt;&lt;wsp:rsid wsp:val=&quot;008F6CF0&quot;/&gt;&lt;wsp:rsid wsp:val=&quot;008F736D&quot;/&gt;&lt;wsp:rsid wsp:val=&quot;009003F0&quot;/&gt;&lt;wsp:rsid wsp:val=&quot;009015B0&quot;/&gt;&lt;wsp:rsid wsp:val=&quot;00902FE7&quot;/&gt;&lt;wsp:rsid wsp:val=&quot;00923DC6&quot;/&gt;&lt;wsp:rsid wsp:val=&quot;0094089E&quot;/&gt;&lt;wsp:rsid wsp:val=&quot;00941289&quot;/&gt;&lt;wsp:rsid wsp:val=&quot;009441AF&quot;/&gt;&lt;wsp:rsid wsp:val=&quot;00956932&quot;/&gt;&lt;wsp:rsid wsp:val=&quot;00963AAD&quot;/&gt;&lt;wsp:rsid wsp:val=&quot;00966761&quot;/&gt;&lt;wsp:rsid wsp:val=&quot;00980C3E&quot;/&gt;&lt;wsp:rsid wsp:val=&quot;00985E3A&quot;/&gt;&lt;wsp:rsid wsp:val=&quot;009922BE&quot;/&gt;&lt;wsp:rsid wsp:val=&quot;009A463C&quot;/&gt;&lt;wsp:rsid wsp:val=&quot;009A6B27&quot;/&gt;&lt;wsp:rsid wsp:val=&quot;009A6E6F&quot;/&gt;&lt;wsp:rsid wsp:val=&quot;009B3FEC&quot;/&gt;&lt;wsp:rsid wsp:val=&quot;009B6B9C&quot;/&gt;&lt;wsp:rsid wsp:val=&quot;009C088E&quot;/&gt;&lt;wsp:rsid wsp:val=&quot;009C7C9E&quot;/&gt;&lt;wsp:rsid wsp:val=&quot;009D0AB7&quot;/&gt;&lt;wsp:rsid wsp:val=&quot;009E323B&quot;/&gt;&lt;wsp:rsid wsp:val=&quot;009F0D88&quot;/&gt;&lt;wsp:rsid wsp:val=&quot;00A032CD&quot;/&gt;&lt;wsp:rsid wsp:val=&quot;00A13150&quot;/&gt;&lt;wsp:rsid wsp:val=&quot;00A1377F&quot;/&gt;&lt;wsp:rsid wsp:val=&quot;00A166A5&quot;/&gt;&lt;wsp:rsid wsp:val=&quot;00A2017A&quot;/&gt;&lt;wsp:rsid wsp:val=&quot;00A26901&quot;/&gt;&lt;wsp:rsid wsp:val=&quot;00A41127&quot;/&gt;&lt;wsp:rsid wsp:val=&quot;00A4752E&quot;/&gt;&lt;wsp:rsid wsp:val=&quot;00A54F8D&quot;/&gt;&lt;wsp:rsid wsp:val=&quot;00A55450&quot;/&gt;&lt;wsp:rsid wsp:val=&quot;00A6349A&quot;/&gt;&lt;wsp:rsid wsp:val=&quot;00A6434A&quot;/&gt;&lt;wsp:rsid wsp:val=&quot;00A7207C&quot;/&gt;&lt;wsp:rsid wsp:val=&quot;00A86806&quot;/&gt;&lt;wsp:rsid wsp:val=&quot;00A96416&quot;/&gt;&lt;wsp:rsid wsp:val=&quot;00A975BC&quot;/&gt;&lt;wsp:rsid wsp:val=&quot;00AA637D&quot;/&gt;&lt;wsp:rsid wsp:val=&quot;00AB0C10&quot;/&gt;&lt;wsp:rsid wsp:val=&quot;00AB366D&quot;/&gt;&lt;wsp:rsid wsp:val=&quot;00AC2228&quot;/&gt;&lt;wsp:rsid wsp:val=&quot;00AD15C9&quot;/&gt;&lt;wsp:rsid wsp:val=&quot;00AE6D63&quot;/&gt;&lt;wsp:rsid wsp:val=&quot;00AF4F9B&quot;/&gt;&lt;wsp:rsid wsp:val=&quot;00B115C2&quot;/&gt;&lt;wsp:rsid wsp:val=&quot;00B12542&quot;/&gt;&lt;wsp:rsid wsp:val=&quot;00B133F6&quot;/&gt;&lt;wsp:rsid wsp:val=&quot;00B24A7A&quot;/&gt;&lt;wsp:rsid wsp:val=&quot;00B251AA&quot;/&gt;&lt;wsp:rsid wsp:val=&quot;00B32CA4&quot;/&gt;&lt;wsp:rsid wsp:val=&quot;00B453BB&quot;/&gt;&lt;wsp:rsid wsp:val=&quot;00B500BD&quot;/&gt;&lt;wsp:rsid wsp:val=&quot;00B51009&quot;/&gt;&lt;wsp:rsid wsp:val=&quot;00B62411&quot;/&gt;&lt;wsp:rsid wsp:val=&quot;00B71EC8&quot;/&gt;&lt;wsp:rsid wsp:val=&quot;00B8286F&quot;/&gt;&lt;wsp:rsid wsp:val=&quot;00BA66ED&quot;/&gt;&lt;wsp:rsid wsp:val=&quot;00BB4B5B&quot;/&gt;&lt;wsp:rsid wsp:val=&quot;00BC55EF&quot;/&gt;&lt;wsp:rsid wsp:val=&quot;00BE3D43&quot;/&gt;&lt;wsp:rsid wsp:val=&quot;00C04522&quot;/&gt;&lt;wsp:rsid wsp:val=&quot;00C157C0&quot;/&gt;&lt;wsp:rsid wsp:val=&quot;00C24EED&quot;/&gt;&lt;wsp:rsid wsp:val=&quot;00C300BF&quot;/&gt;&lt;wsp:rsid wsp:val=&quot;00C34313&quot;/&gt;&lt;wsp:rsid wsp:val=&quot;00C41344&quot;/&gt;&lt;wsp:rsid wsp:val=&quot;00C541B5&quot;/&gt;&lt;wsp:rsid wsp:val=&quot;00C5572A&quot;/&gt;&lt;wsp:rsid wsp:val=&quot;00C602AF&quot;/&gt;&lt;wsp:rsid wsp:val=&quot;00C70819&quot;/&gt;&lt;wsp:rsid wsp:val=&quot;00C84D7F&quot;/&gt;&lt;wsp:rsid wsp:val=&quot;00C90DC9&quot;/&gt;&lt;wsp:rsid wsp:val=&quot;00CA5C49&quot;/&gt;&lt;wsp:rsid wsp:val=&quot;00CA6132&quot;/&gt;&lt;wsp:rsid wsp:val=&quot;00CC5DD5&quot;/&gt;&lt;wsp:rsid wsp:val=&quot;00CC6F50&quot;/&gt;&lt;wsp:rsid wsp:val=&quot;00CD6003&quot;/&gt;&lt;wsp:rsid wsp:val=&quot;00CE1740&quot;/&gt;&lt;wsp:rsid wsp:val=&quot;00CF14BC&quot;/&gt;&lt;wsp:rsid wsp:val=&quot;00CF21D1&quot;/&gt;&lt;wsp:rsid wsp:val=&quot;00CF3E46&quot;/&gt;&lt;wsp:rsid wsp:val=&quot;00CF3E77&quot;/&gt;&lt;wsp:rsid wsp:val=&quot;00CF52C5&quot;/&gt;&lt;wsp:rsid wsp:val=&quot;00D13A18&quot;/&gt;&lt;wsp:rsid wsp:val=&quot;00D16106&quot;/&gt;&lt;wsp:rsid wsp:val=&quot;00D1670E&quot;/&gt;&lt;wsp:rsid wsp:val=&quot;00D23D54&quot;/&gt;&lt;wsp:rsid wsp:val=&quot;00D5047B&quot;/&gt;&lt;wsp:rsid wsp:val=&quot;00D55F69&quot;/&gt;&lt;wsp:rsid wsp:val=&quot;00D65BD6&quot;/&gt;&lt;wsp:rsid wsp:val=&quot;00D70322&quot;/&gt;&lt;wsp:rsid wsp:val=&quot;00D75479&quot;/&gt;&lt;wsp:rsid wsp:val=&quot;00D77ABD&quot;/&gt;&lt;wsp:rsid wsp:val=&quot;00D86787&quot;/&gt;&lt;wsp:rsid wsp:val=&quot;00D90877&quot;/&gt;&lt;wsp:rsid wsp:val=&quot;00D923A0&quot;/&gt;&lt;wsp:rsid wsp:val=&quot;00DA7E2C&quot;/&gt;&lt;wsp:rsid wsp:val=&quot;00DB2928&quot;/&gt;&lt;wsp:rsid wsp:val=&quot;00DB4BC0&quot;/&gt;&lt;wsp:rsid wsp:val=&quot;00DC1945&quot;/&gt;&lt;wsp:rsid wsp:val=&quot;00DC3687&quot;/&gt;&lt;wsp:rsid wsp:val=&quot;00DC580F&quot;/&gt;&lt;wsp:rsid wsp:val=&quot;00DC7C86&quot;/&gt;&lt;wsp:rsid wsp:val=&quot;00DD06E1&quot;/&gt;&lt;wsp:rsid wsp:val=&quot;00DE20BB&quot;/&gt;&lt;wsp:rsid wsp:val=&quot;00DE4842&quot;/&gt;&lt;wsp:rsid wsp:val=&quot;00E02DA0&quot;/&gt;&lt;wsp:rsid wsp:val=&quot;00E062A1&quot;/&gt;&lt;wsp:rsid wsp:val=&quot;00E33B69&quot;/&gt;&lt;wsp:rsid wsp:val=&quot;00E3513D&quot;/&gt;&lt;wsp:rsid wsp:val=&quot;00E376E6&quot;/&gt;&lt;wsp:rsid wsp:val=&quot;00E42451&quot;/&gt;&lt;wsp:rsid wsp:val=&quot;00E50604&quot;/&gt;&lt;wsp:rsid wsp:val=&quot;00E513FE&quot;/&gt;&lt;wsp:rsid wsp:val=&quot;00E53B21&quot;/&gt;&lt;wsp:rsid wsp:val=&quot;00E705D1&quot;/&gt;&lt;wsp:rsid wsp:val=&quot;00E70BE6&quot;/&gt;&lt;wsp:rsid wsp:val=&quot;00E7121E&quot;/&gt;&lt;wsp:rsid wsp:val=&quot;00E9008E&quot;/&gt;&lt;wsp:rsid wsp:val=&quot;00EB3150&quot;/&gt;&lt;wsp:rsid wsp:val=&quot;00EB4608&quot;/&gt;&lt;wsp:rsid wsp:val=&quot;00EB4759&quot;/&gt;&lt;wsp:rsid wsp:val=&quot;00EC3EC5&quot;/&gt;&lt;wsp:rsid wsp:val=&quot;00ED1452&quot;/&gt;&lt;wsp:rsid wsp:val=&quot;00EF41B3&quot;/&gt;&lt;wsp:rsid wsp:val=&quot;00EF5266&quot;/&gt;&lt;wsp:rsid wsp:val=&quot;00F0478E&quot;/&gt;&lt;wsp:rsid wsp:val=&quot;00F3302F&quot;/&gt;&lt;wsp:rsid wsp:val=&quot;00F348A1&quot;/&gt;&lt;wsp:rsid wsp:val=&quot;00F37F76&quot;/&gt;&lt;wsp:rsid wsp:val=&quot;00F409C7&quot;/&gt;&lt;wsp:rsid wsp:val=&quot;00F44A92&quot;/&gt;&lt;wsp:rsid wsp:val=&quot;00F67B0A&quot;/&gt;&lt;wsp:rsid wsp:val=&quot;00F76C63&quot;/&gt;&lt;wsp:rsid wsp:val=&quot;00F802B2&quot;/&gt;&lt;wsp:rsid wsp:val=&quot;00FA0F10&quot;/&gt;&lt;wsp:rsid wsp:val=&quot;00FA2D48&quot;/&gt;&lt;wsp:rsid wsp:val=&quot;00FB02EE&quot;/&gt;&lt;wsp:rsid wsp:val=&quot;00FB537A&quot;/&gt;&lt;wsp:rsid wsp:val=&quot;00FB71AB&quot;/&gt;&lt;wsp:rsid wsp:val=&quot;00FC180A&quot;/&gt;&lt;wsp:rsid wsp:val=&quot;00FC1EF3&quot;/&gt;&lt;wsp:rsid wsp:val=&quot;00FD0E19&quot;/&gt;&lt;wsp:rsid wsp:val=&quot;00FD2184&quot;/&gt;&lt;wsp:rsid wsp:val=&quot;00FD29A1&quot;/&gt;&lt;wsp:rsid wsp:val=&quot;00FE2BFE&quot;/&gt;&lt;wsp:rsid wsp:val=&quot;00FF5EB5&quot;/&gt;&lt;/wsp:rsids&gt;&lt;/w:docPr&gt;&lt;w:body&gt;&lt;w:p wsp:rsidR=&quot;00000000&quot; wsp:rsidRDefault=&quot;00B251AA&quot;&gt;&lt;m:oMathPara&gt;&lt;m:oMath&gt;&lt;m:r&gt;&lt;w:rPr&gt;&lt;w:rFonts w:ascii=&quot;Cambria Math&quot; w:h-ansi=&quot;Times New Roman&quot;/&gt;&lt;wx:font wx:val=&quot;Cambria Math&quot;/&gt;&lt;w:i/&gt;&lt;w:sz-cs w:val=&quot;22&quot;/&gt;&lt;/w:rPr&gt;&lt;m:t&gt;3&lt;/m:t&gt;&lt;/m:r&gt;&lt;m:r&gt;&lt;w:rPr&gt;&lt;w:rFonts w:ascii=&quot;Cambria Math&quot; w:h-ansi=&quot;Times New Roman&quot;/&gt;&lt;wx:font wx:val=&quot;Times New Roman&quot;/&gt;&lt;w:i/&gt;&lt;w:sz-cs w:val=&quot;22&quot;/&gt;&lt;/w:rPr&gt;&lt;m:t&gt;-&lt;/m:t&gt;&lt;/m:r&gt;&lt;m:rad&gt;&lt;m:radPr&gt;&lt;m:degHide m:val=&quot;on&quot;/&gt;&lt;m:ctrlPr&gt;&lt;w:rPr&gt;&lt;w:rFonts w:ascii=&quot;Cambria Math&quot; w:h-ansi=&quot;Times New Roman&quot;/&gt;&lt;wx:font wx:val=&quot;Cambria Math&quot;/&gt;&lt;w:i/&gt;&lt;w:sz-cs w:val=&quot;22&quot;/&gt;&lt;/w:rPr&gt;&lt;/m:ctrlPr&gt;&lt;/m:radPr&gt;&lt;m:deg/&gt;&lt;m:e&gt;&lt;m:r&gt;&lt;w:rPr&gt;&lt;w:rFonts w:ascii=&quot;Cambria Math&quot; w:h-ansi=&quot;Times New Roman&quot;/&gt;&lt;wx:font wx:val=&quot;Cambria Math&quot;/&gt;&lt;w:i/&gt;&lt;w:sz-cs w:val=&quot;22&quot;/&gt;&lt;/w:rPr&gt;&lt;m:t&gt;2&lt;/m:t&gt;&lt;/m:r&gt;&lt;/m:e&gt;&lt;/m:rad&gt;&lt;m:r&gt;&lt;w:rPr&gt;&lt;w:rFonts w:ascii=&quot;Cambria Math&quot; w:h-ansi=&quot;Times New Roman&quot;/&gt;&lt;wx:font wx:val=&quot;Cambria Math&quot;/&gt;&lt;w:i/&gt;&lt;w:sz-cs w:val=&quot;22&quot;/&gt;&lt;/w:rPr&gt;&lt;m:t&gt;+3&lt;/m:t&gt;&lt;/m:r&gt;&lt;m:rad&gt;&lt;m:radPr&gt;&lt;m:degHide m:val=&quot;on&quot;/&gt;&lt;m:ctrlPr&gt;&lt;w:rPr&gt;&lt;w:rFonts w:ascii=&quot;Cambria Math&quot; w:h-ansi=&quot;Times New Roman&quot;/&gt;&lt;wx:font wx:val=&quot;Cambria Math&quot;/&gt;&lt;w:i/&gt;&lt;w:sz-cs w:val=&quot;22&quot;/&gt;&lt;/w:rPr&gt;&lt;/m:ctrlPr&gt;&lt;/m:radPr&gt;&lt;m:deg/&gt;&lt;m:e&gt;&lt;m:r&gt;&lt;w:rPr&gt;&lt;w:rFonts w:ascii=&quot;Cambria Math&quot; w:h-ansi=&quot;Times New Roman&quot;/&gt;&lt;wx:font wx:val=&quot;Cambria Math&quot;/&gt;&lt;w:i/&gt;&lt;w:sz-cs w:val=&quot;22&quot;/&gt;&lt;/w:rPr&gt;&lt;m:t&gt;2&lt;/m:t&gt;&lt;/m:r&gt;&lt;/m:e&gt;&lt;/m:rad&gt;&lt;m:r&gt;&lt;w:rPr&gt;&lt;w:rFonts w:ascii=&quot;Cambria Math&quot; w:h-ansi=&quot;Times New Roman&quot;/&gt;&lt;wx:font wx:val=&quot;Times New Roman&quot;/&gt;&lt;w:i/&gt;&lt;w:sz-cs w:val=&quot;22&quot;/&gt;&lt;/w:rPr&gt;&lt;m:t&gt;-&lt;/m:t&gt;&lt;/m:r&gt;&lt;m:rad&gt;&lt;m:radPr&gt;&lt;m:degHide m:val=&quot;on&quot;/&gt;&lt;m:ctrlPr&gt;&lt;w:rPr&gt;&lt;w:rFonts w:ascii=&quot;Cambria Math&quot; w:h-ansi=&quot;Times New Roman&quot;/&gt;&lt;wx:font wx:val=&quot;Cambria Math&quot;/&gt;&lt;w:i/&gt;&lt;w:sz-cs w:val=&quot;22&quot;/&gt;&lt;/w:rPr&gt;&lt;/m:ctrlPr&gt;&lt;/m:radPr&gt;&lt;m:deg/&gt;&lt;m:e&gt;&lt;m:r&gt;&lt;w:rPr&gt;&lt;w:rFonts w:ascii=&quot;Cambria Math&quot; w:h-ansi=&quot;Times New Roman&quot;/&gt;&lt;wx:font wx:val=&quot;Cambria Math&quot;/&gt;&lt;w:i/&gt;&lt;w:sz-cs w:val=&quot;22&quot;/&gt;&lt;/w:rPr&gt;&lt;m:t&gt;2&lt;/m:t&gt;&lt;/m:r&gt;&lt;/m:e&gt;&lt;/m:rad&gt;&lt;m:rad&gt;&lt;m:radPr&gt;&lt;m:degHide m:val=&quot;on&quot;/&gt;&lt;m:ctrlPr&gt;&lt;w:rPr&gt;&lt;w:rFonts w:ascii=&quot;Cambria Math&quot; w:h-ansi=&quot;Times New Roman&quot;/&gt;&lt;wx:font wx:val=&quot;Cambria Math&quot;/&gt;&lt;w:i/&gt;&lt;w:sz-cs w:val=&quot;22&quot;/&gt;&lt;/w:rPr&gt;&lt;/m:ctrlPr&gt;&lt;/m:radPr&gt;&lt;m:deg/&gt;&lt;m:e&gt;&lt;m:r&gt;&lt;w:rPr&gt;&lt;w:rFonts w:ascii=&quot;Cambria Math&quot; w:h-ansi=&quot;Times New Roman&quot;/&gt;&lt;wx:font wx:val=&quot;Cambria Math&quot;/&gt;&lt;w:i/&gt;&lt;w:sz-cs w:val=&quot;22&quot;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145" o:title="" chromakey="white"/>
                </v:shape>
              </w:pict>
            </w:r>
          </w:p>
        </w:tc>
        <w:tc>
          <w:tcPr>
            <w:tcW w:w="2100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1 + 2</w:t>
            </w:r>
            <w:r w:rsidRPr="00B20507">
              <w:rPr>
                <w:rFonts w:ascii="Times New Roman" w:hAnsi="Times New Roman"/>
                <w:position w:val="-6"/>
                <w:sz w:val="24"/>
                <w:szCs w:val="24"/>
              </w:rPr>
              <w:object w:dxaOrig="360" w:dyaOrig="320">
                <v:shape id="_x0000_i1141" type="#_x0000_t75" style="width:17.4pt;height:16.2pt" o:ole="">
                  <v:imagedata r:id="rId146" o:title=""/>
                </v:shape>
                <o:OLEObject Type="Embed" ProgID="Equation.DSMT4" ShapeID="_x0000_i1141" DrawAspect="Content" ObjectID="_1543387454" r:id="rId147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76" w:type="dxa"/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 4 terms correct ignoring signs or 3 out of no more than 4 terms correct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3D1F" w:rsidRPr="00E62EDD" w:rsidTr="00E14388">
        <w:trPr>
          <w:trHeight w:val="70"/>
          <w:jc w:val="center"/>
        </w:trPr>
        <w:tc>
          <w:tcPr>
            <w:tcW w:w="641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position w:val="-10"/>
                <w:sz w:val="24"/>
                <w:szCs w:val="24"/>
              </w:rPr>
              <w:object w:dxaOrig="1980" w:dyaOrig="360">
                <v:shape id="_x0000_i1142" type="#_x0000_t75" style="width:99pt;height:18pt" o:ole="">
                  <v:imagedata r:id="rId148" o:title=""/>
                </v:shape>
                <o:OLEObject Type="Embed" ProgID="Equation.DSMT4" ShapeID="_x0000_i1142" DrawAspect="Content" ObjectID="_1543387455" r:id="rId149"/>
              </w:object>
            </w:r>
            <w:r w:rsidRPr="00B20507">
              <w:rPr>
                <w:rFonts w:ascii="Times New Roman" w:hAnsi="Times New Roman"/>
                <w:position w:val="-6"/>
                <w:sz w:val="24"/>
                <w:szCs w:val="24"/>
              </w:rPr>
              <w:object w:dxaOrig="780" w:dyaOrig="320">
                <v:shape id="_x0000_i1143" type="#_x0000_t75" style="width:39pt;height:15.6pt" o:ole="">
                  <v:imagedata r:id="rId150" o:title=""/>
                </v:shape>
                <o:OLEObject Type="Embed" ProgID="Equation.DSMT4" ShapeID="_x0000_i1143" DrawAspect="Content" ObjectID="_1543387456" r:id="rId151"/>
              </w:objec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 xml:space="preserve">OR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Pick any non-zero value of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a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and show that LHS ≠ RHS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position w:val="-10"/>
                <w:sz w:val="24"/>
                <w:szCs w:val="24"/>
              </w:rPr>
              <w:object w:dxaOrig="1980" w:dyaOrig="360">
                <v:shape id="_x0000_i1144" type="#_x0000_t75" style="width:99pt;height:18pt" o:ole="">
                  <v:imagedata r:id="rId152" o:title=""/>
                </v:shape>
                <o:OLEObject Type="Embed" ProgID="Equation.DSMT4" ShapeID="_x0000_i1144" DrawAspect="Content" ObjectID="_1543387457" r:id="rId153"/>
              </w:objec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Solves  </w:t>
            </w:r>
            <w:r w:rsidRPr="00B20507">
              <w:rPr>
                <w:rFonts w:ascii="Times New Roman" w:hAnsi="Times New Roman"/>
                <w:position w:val="-6"/>
                <w:sz w:val="24"/>
                <w:szCs w:val="24"/>
              </w:rPr>
              <w:object w:dxaOrig="1060" w:dyaOrig="320">
                <v:shape id="_x0000_i1145" type="#_x0000_t75" style="width:52.8pt;height:15.6pt" o:ole="">
                  <v:imagedata r:id="rId154" o:title=""/>
                </v:shape>
                <o:OLEObject Type="Embed" ProgID="Equation.DSMT4" ShapeID="_x0000_i1145" DrawAspect="Content" ObjectID="_1543387458" r:id="rId155"/>
              </w:object>
            </w:r>
            <w:r w:rsidRPr="00B20507">
              <w:rPr>
                <w:rFonts w:ascii="Times New Roman" w:hAnsi="Times New Roman"/>
                <w:position w:val="-6"/>
                <w:sz w:val="24"/>
                <w:szCs w:val="24"/>
              </w:rPr>
              <w:object w:dxaOrig="780" w:dyaOrig="320">
                <v:shape id="_x0000_i1146" type="#_x0000_t75" style="width:39pt;height:15.6pt" o:ole="">
                  <v:imagedata r:id="rId156" o:title=""/>
                </v:shape>
                <o:OLEObject Type="Embed" ProgID="Equation.DSMT4" ShapeID="_x0000_i1146" DrawAspect="Content" ObjectID="_1543387459" r:id="rId157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to get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a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0 and indicates a contradiction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Correctly shown</w:t>
            </w:r>
          </w:p>
        </w:tc>
        <w:tc>
          <w:tcPr>
            <w:tcW w:w="876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2" w:type="dxa"/>
            <w:tcBorders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</w:t>
            </w:r>
            <w:r w:rsidRPr="00B20507">
              <w:rPr>
                <w:rFonts w:ascii="Times New Roman" w:hAnsi="Times New Roman"/>
                <w:position w:val="-10"/>
                <w:sz w:val="24"/>
                <w:szCs w:val="24"/>
              </w:rPr>
              <w:object w:dxaOrig="1980" w:dyaOrig="360">
                <v:shape id="_x0000_i1147" type="#_x0000_t75" style="width:99pt;height:18pt" o:ole="">
                  <v:imagedata r:id="rId158" o:title=""/>
                </v:shape>
                <o:OLEObject Type="Embed" ProgID="Equation.DSMT4" ShapeID="_x0000_i1147" DrawAspect="Content" ObjectID="_1543387460" r:id="rId159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+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a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+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a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+ 1 (Expansion must be correct but may not be simplified)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A1 for statement that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a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+ 2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a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+ 1 </w:t>
            </w:r>
            <w:r w:rsidRPr="00B20507">
              <w:rPr>
                <w:rFonts w:ascii="Times New Roman" w:hAnsi="Times New Roman"/>
                <w:position w:val="-6"/>
                <w:sz w:val="24"/>
                <w:szCs w:val="24"/>
              </w:rPr>
              <w:object w:dxaOrig="780" w:dyaOrig="320">
                <v:shape id="_x0000_i1148" type="#_x0000_t75" style="width:39pt;height:15.6pt" o:ole="">
                  <v:imagedata r:id="rId160" o:title=""/>
                </v:shape>
                <o:OLEObject Type="Embed" ProgID="Equation.DSMT4" ShapeID="_x0000_i1148" DrawAspect="Content" ObjectID="_1543387461" r:id="rId161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(eg. they are different)           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 for correct substitution of any integer into both expressions eg. (2 + 1)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and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+ 1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A1 for correct evaluation of both expressions and statement that they are not equal (eg. they are different)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M1</w:t>
            </w:r>
            <w:r w:rsidRPr="00B20507">
              <w:rPr>
                <w:rFonts w:ascii="Times New Roman" w:hAnsi="Times New Roman"/>
                <w:position w:val="-10"/>
                <w:sz w:val="24"/>
                <w:szCs w:val="24"/>
              </w:rPr>
              <w:object w:dxaOrig="1980" w:dyaOrig="360">
                <v:shape id="_x0000_i1149" type="#_x0000_t75" style="width:99pt;height:18pt" o:ole="">
                  <v:imagedata r:id="rId158" o:title=""/>
                </v:shape>
                <o:OLEObject Type="Embed" ProgID="Equation.DSMT4" ShapeID="_x0000_i1149" DrawAspect="Content" ObjectID="_1543387462" r:id="rId162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+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a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+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a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+ 1 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A1 Solves  </w:t>
            </w:r>
            <w:r w:rsidRPr="00B20507">
              <w:rPr>
                <w:rFonts w:ascii="Times New Roman" w:hAnsi="Times New Roman"/>
                <w:position w:val="-6"/>
                <w:sz w:val="24"/>
                <w:szCs w:val="24"/>
              </w:rPr>
              <w:object w:dxaOrig="1060" w:dyaOrig="320">
                <v:shape id="_x0000_i1150" type="#_x0000_t75" style="width:52.8pt;height:15.6pt" o:ole="">
                  <v:imagedata r:id="rId154" o:title=""/>
                </v:shape>
                <o:OLEObject Type="Embed" ProgID="Equation.DSMT4" ShapeID="_x0000_i1150" DrawAspect="Content" ObjectID="_1543387463" r:id="rId163"/>
              </w:object>
            </w:r>
            <w:r w:rsidRPr="00B20507">
              <w:rPr>
                <w:rFonts w:ascii="Times New Roman" w:hAnsi="Times New Roman"/>
                <w:position w:val="-6"/>
                <w:sz w:val="24"/>
                <w:szCs w:val="24"/>
              </w:rPr>
              <w:object w:dxaOrig="780" w:dyaOrig="320">
                <v:shape id="_x0000_i1151" type="#_x0000_t75" style="width:39pt;height:15.6pt" o:ole="">
                  <v:imagedata r:id="rId156" o:title=""/>
                </v:shape>
                <o:OLEObject Type="Embed" ProgID="Equation.DSMT4" ShapeID="_x0000_i1151" DrawAspect="Content" ObjectID="_1543387464" r:id="rId164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to get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a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sz w:val="24"/>
                <w:szCs w:val="24"/>
              </w:rPr>
              <w:t>0 and indicates a contradiction</w:t>
            </w:r>
          </w:p>
        </w:tc>
      </w:tr>
      <w:tr w:rsidR="00823D1F" w:rsidRPr="00E62EDD" w:rsidTr="00E14388">
        <w:trPr>
          <w:trHeight w:val="70"/>
          <w:jc w:val="center"/>
        </w:trPr>
        <w:tc>
          <w:tcPr>
            <w:tcW w:w="641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position w:val="-6"/>
                <w:sz w:val="24"/>
                <w:szCs w:val="24"/>
              </w:rPr>
              <w:object w:dxaOrig="3420" w:dyaOrig="320">
                <v:shape id="_x0000_i1152" type="#_x0000_t75" style="width:171pt;height:15.6pt" o:ole="">
                  <v:imagedata r:id="rId165" o:title=""/>
                </v:shape>
                <o:OLEObject Type="Embed" ProgID="Equation.DSMT4" ShapeID="_x0000_i1152" DrawAspect="Content" ObjectID="_1543387465" r:id="rId166"/>
              </w:objec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But </w:t>
            </w:r>
            <w:r w:rsidRPr="00B20507">
              <w:rPr>
                <w:rFonts w:ascii="Times New Roman" w:hAnsi="Times New Roman"/>
                <w:position w:val="-6"/>
                <w:sz w:val="24"/>
                <w:szCs w:val="24"/>
              </w:rPr>
              <w:object w:dxaOrig="1160" w:dyaOrig="320">
                <v:shape id="_x0000_i1153" type="#_x0000_t75" style="width:57.6pt;height:15.6pt" o:ole="">
                  <v:imagedata r:id="rId167" o:title=""/>
                </v:shape>
                <o:OLEObject Type="Embed" ProgID="Equation.DSMT4" ShapeID="_x0000_i1153" DrawAspect="Content" ObjectID="_1543387466" r:id="rId168"/>
              </w:objec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So </w:t>
            </w:r>
            <w:r w:rsidRPr="00B20507">
              <w:rPr>
                <w:rFonts w:ascii="Times New Roman" w:hAnsi="Times New Roman"/>
                <w:position w:val="-6"/>
                <w:sz w:val="24"/>
                <w:szCs w:val="24"/>
              </w:rPr>
              <w:object w:dxaOrig="1540" w:dyaOrig="279">
                <v:shape id="_x0000_i1154" type="#_x0000_t75" style="width:76.8pt;height:14.4pt" o:ole="">
                  <v:imagedata r:id="rId169" o:title=""/>
                </v:shape>
                <o:OLEObject Type="Embed" ProgID="Equation.DSMT4" ShapeID="_x0000_i1154" DrawAspect="Content" ObjectID="_1543387467" r:id="rId170"/>
              </w:object>
            </w:r>
          </w:p>
        </w:tc>
        <w:tc>
          <w:tcPr>
            <w:tcW w:w="2100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AG</w:t>
            </w:r>
          </w:p>
        </w:tc>
        <w:tc>
          <w:tcPr>
            <w:tcW w:w="876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2" w:type="dxa"/>
            <w:tcBorders>
              <w:top w:val="nil"/>
              <w:bottom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M1 use of Pythagoras in either triangle – 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 xml:space="preserve">one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of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a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+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b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c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a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+ 1)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+ ( 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>b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+ 1)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  <w:r w:rsidRPr="00B20507">
              <w:rPr>
                <w:rFonts w:ascii="Times New Roman" w:hAnsi="Times New Roman"/>
                <w:i/>
                <w:sz w:val="24"/>
                <w:szCs w:val="24"/>
              </w:rPr>
              <w:t xml:space="preserve">c 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>+ 1)</w:t>
            </w:r>
            <w:r w:rsidRPr="00B20507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A1 </w:t>
            </w:r>
            <w:r w:rsidRPr="00B20507">
              <w:rPr>
                <w:rFonts w:ascii="Times New Roman" w:hAnsi="Times New Roman"/>
                <w:position w:val="-6"/>
                <w:sz w:val="24"/>
                <w:szCs w:val="24"/>
              </w:rPr>
              <w:object w:dxaOrig="3420" w:dyaOrig="320">
                <v:shape id="_x0000_i1155" type="#_x0000_t75" style="width:171pt;height:15.6pt" o:ole="">
                  <v:imagedata r:id="rId165" o:title=""/>
                </v:shape>
                <o:OLEObject Type="Embed" ProgID="Equation.DSMT4" ShapeID="_x0000_i1155" DrawAspect="Content" ObjectID="_1543387468" r:id="rId171"/>
              </w:objec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 xml:space="preserve">and </w:t>
            </w:r>
            <w:r w:rsidRPr="00B20507">
              <w:rPr>
                <w:rFonts w:ascii="Times New Roman" w:hAnsi="Times New Roman"/>
                <w:position w:val="-6"/>
                <w:sz w:val="24"/>
                <w:szCs w:val="24"/>
              </w:rPr>
              <w:object w:dxaOrig="1160" w:dyaOrig="320">
                <v:shape id="_x0000_i1156" type="#_x0000_t75" style="width:57.6pt;height:15.6pt" o:ole="">
                  <v:imagedata r:id="rId167" o:title=""/>
                </v:shape>
                <o:OLEObject Type="Embed" ProgID="Equation.DSMT4" ShapeID="_x0000_i1156" DrawAspect="Content" ObjectID="_1543387469" r:id="rId172"/>
              </w:object>
            </w:r>
          </w:p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A1 </w:t>
            </w:r>
            <w:r w:rsidRPr="00B20507">
              <w:rPr>
                <w:rFonts w:ascii="Times New Roman" w:hAnsi="Times New Roman"/>
                <w:position w:val="-6"/>
                <w:sz w:val="24"/>
                <w:szCs w:val="24"/>
              </w:rPr>
              <w:object w:dxaOrig="1540" w:dyaOrig="279">
                <v:shape id="_x0000_i1157" type="#_x0000_t75" style="width:76.8pt;height:14.4pt" o:ole="">
                  <v:imagedata r:id="rId169" o:title=""/>
                </v:shape>
                <o:OLEObject Type="Embed" ProgID="Equation.DSMT4" ShapeID="_x0000_i1157" DrawAspect="Content" ObjectID="_1543387470" r:id="rId173"/>
              </w:object>
            </w:r>
          </w:p>
        </w:tc>
      </w:tr>
      <w:tr w:rsidR="00823D1F" w:rsidRPr="00E62EDD" w:rsidTr="00E14388">
        <w:trPr>
          <w:trHeight w:val="70"/>
          <w:jc w:val="center"/>
        </w:trPr>
        <w:tc>
          <w:tcPr>
            <w:tcW w:w="641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(c)</w:t>
            </w:r>
          </w:p>
        </w:tc>
        <w:tc>
          <w:tcPr>
            <w:tcW w:w="2835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LHS is odd, RHS is even</w:t>
            </w:r>
          </w:p>
        </w:tc>
        <w:tc>
          <w:tcPr>
            <w:tcW w:w="2100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Explanation</w:t>
            </w:r>
          </w:p>
        </w:tc>
        <w:tc>
          <w:tcPr>
            <w:tcW w:w="876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2" w:type="dxa"/>
            <w:tcBorders>
              <w:top w:val="nil"/>
            </w:tcBorders>
          </w:tcPr>
          <w:p w:rsidR="00823D1F" w:rsidRPr="00B20507" w:rsidRDefault="00823D1F" w:rsidP="00B2050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20507">
              <w:rPr>
                <w:rFonts w:ascii="Times New Roman" w:hAnsi="Times New Roman"/>
                <w:sz w:val="24"/>
                <w:szCs w:val="24"/>
              </w:rPr>
              <w:t xml:space="preserve">B1 eg. LHS is odd, RHS is even </w:t>
            </w:r>
            <w:r w:rsidRPr="00B20507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 w:rsidRPr="00B20507">
              <w:rPr>
                <w:rFonts w:ascii="Times New Roman" w:hAnsi="Times New Roman"/>
                <w:sz w:val="24"/>
                <w:szCs w:val="24"/>
              </w:rPr>
              <w:t xml:space="preserve"> one side is odd and the other side is even oe</w:t>
            </w:r>
          </w:p>
        </w:tc>
      </w:tr>
    </w:tbl>
    <w:p w:rsidR="00823D1F" w:rsidRDefault="00823D1F" w:rsidP="009409DE">
      <w:pPr>
        <w:spacing w:after="0" w:line="240" w:lineRule="auto"/>
      </w:pPr>
    </w:p>
    <w:p w:rsidR="00823D1F" w:rsidRDefault="00823D1F" w:rsidP="009409DE">
      <w:pPr>
        <w:spacing w:after="0" w:line="240" w:lineRule="auto"/>
      </w:pPr>
    </w:p>
    <w:p w:rsidR="00823D1F" w:rsidRPr="00AD3E63" w:rsidRDefault="00823D1F" w:rsidP="009409DE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823D1F" w:rsidRPr="00DF6A6B" w:rsidRDefault="00823D1F" w:rsidP="001C7D6B">
      <w:pPr>
        <w:spacing w:after="0" w:line="360" w:lineRule="auto"/>
        <w:rPr>
          <w:b/>
        </w:rPr>
      </w:pPr>
      <w:r>
        <w:br w:type="page"/>
      </w:r>
      <w:r w:rsidRPr="00DF6A6B">
        <w:rPr>
          <w:b/>
        </w:rPr>
        <w:t>National performance data from Results Plus</w:t>
      </w:r>
    </w:p>
    <w:tbl>
      <w:tblPr>
        <w:tblW w:w="14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980"/>
        <w:gridCol w:w="863"/>
        <w:gridCol w:w="983"/>
        <w:gridCol w:w="718"/>
        <w:gridCol w:w="3119"/>
        <w:gridCol w:w="850"/>
        <w:gridCol w:w="870"/>
        <w:gridCol w:w="871"/>
        <w:gridCol w:w="871"/>
        <w:gridCol w:w="871"/>
        <w:gridCol w:w="871"/>
        <w:gridCol w:w="871"/>
        <w:gridCol w:w="871"/>
      </w:tblGrid>
      <w:tr w:rsidR="00823D1F" w:rsidRPr="00C6129A" w:rsidTr="001C7D6B">
        <w:trPr>
          <w:trHeight w:val="264"/>
        </w:trPr>
        <w:tc>
          <w:tcPr>
            <w:tcW w:w="567" w:type="dxa"/>
            <w:shd w:val="clear" w:color="000000" w:fill="00FFFF"/>
            <w:noWrap/>
            <w:vAlign w:val="bottom"/>
          </w:tcPr>
          <w:p w:rsidR="00823D1F" w:rsidRDefault="00823D1F" w:rsidP="001C7D6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6129A">
              <w:br w:type="page"/>
            </w:r>
          </w:p>
        </w:tc>
        <w:tc>
          <w:tcPr>
            <w:tcW w:w="3544" w:type="dxa"/>
            <w:gridSpan w:val="4"/>
            <w:shd w:val="clear" w:color="000000" w:fill="00FFFF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Original source of questions</w:t>
            </w:r>
          </w:p>
        </w:tc>
        <w:tc>
          <w:tcPr>
            <w:tcW w:w="3119" w:type="dxa"/>
            <w:shd w:val="clear" w:color="000000" w:fill="00FFFF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850" w:type="dxa"/>
            <w:shd w:val="clear" w:color="000000" w:fill="00FFFF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6096" w:type="dxa"/>
            <w:gridSpan w:val="7"/>
            <w:shd w:val="clear" w:color="000000" w:fill="00FFFF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Mean score of students achieving grade: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shd w:val="clear" w:color="000000" w:fill="00FFFF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Qn</w:t>
            </w:r>
          </w:p>
        </w:tc>
        <w:tc>
          <w:tcPr>
            <w:tcW w:w="980" w:type="dxa"/>
            <w:shd w:val="clear" w:color="000000" w:fill="00FFFF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6129A">
              <w:rPr>
                <w:rFonts w:ascii="Arial" w:hAnsi="Arial" w:cs="Arial"/>
                <w:b/>
                <w:bCs/>
                <w:color w:val="000000"/>
                <w:sz w:val="20"/>
              </w:rPr>
              <w:t>Spec</w:t>
            </w:r>
          </w:p>
        </w:tc>
        <w:tc>
          <w:tcPr>
            <w:tcW w:w="863" w:type="dxa"/>
            <w:shd w:val="clear" w:color="000000" w:fill="00FFFF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6129A">
              <w:rPr>
                <w:rFonts w:ascii="Arial" w:hAnsi="Arial" w:cs="Arial"/>
                <w:b/>
                <w:bCs/>
                <w:color w:val="000000"/>
                <w:sz w:val="20"/>
              </w:rPr>
              <w:t>Paper</w:t>
            </w:r>
          </w:p>
        </w:tc>
        <w:tc>
          <w:tcPr>
            <w:tcW w:w="983" w:type="dxa"/>
            <w:shd w:val="clear" w:color="000000" w:fill="00FFFF"/>
            <w:noWrap/>
            <w:vAlign w:val="bottom"/>
          </w:tcPr>
          <w:p w:rsidR="00823D1F" w:rsidRDefault="00823D1F" w:rsidP="001C7D6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6129A">
              <w:rPr>
                <w:rFonts w:ascii="Arial" w:hAnsi="Arial" w:cs="Arial"/>
                <w:b/>
                <w:bCs/>
                <w:color w:val="000000"/>
                <w:sz w:val="20"/>
              </w:rPr>
              <w:t>Session</w:t>
            </w:r>
          </w:p>
          <w:p w:rsidR="00823D1F" w:rsidRPr="00C6129A" w:rsidRDefault="00823D1F" w:rsidP="001C7D6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YYMM</w:t>
            </w:r>
          </w:p>
        </w:tc>
        <w:tc>
          <w:tcPr>
            <w:tcW w:w="718" w:type="dxa"/>
            <w:shd w:val="clear" w:color="000000" w:fill="00FFFF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6129A">
              <w:rPr>
                <w:rFonts w:ascii="Arial" w:hAnsi="Arial" w:cs="Arial"/>
                <w:b/>
                <w:bCs/>
                <w:color w:val="000000"/>
                <w:sz w:val="20"/>
              </w:rPr>
              <w:t>Q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n</w:t>
            </w:r>
          </w:p>
        </w:tc>
        <w:tc>
          <w:tcPr>
            <w:tcW w:w="3119" w:type="dxa"/>
            <w:shd w:val="clear" w:color="000000" w:fill="00FFFF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6129A">
              <w:rPr>
                <w:rFonts w:ascii="Arial" w:hAnsi="Arial" w:cs="Arial"/>
                <w:b/>
                <w:bCs/>
                <w:color w:val="000000"/>
                <w:sz w:val="20"/>
              </w:rPr>
              <w:t>Topic</w:t>
            </w:r>
          </w:p>
        </w:tc>
        <w:tc>
          <w:tcPr>
            <w:tcW w:w="850" w:type="dxa"/>
            <w:shd w:val="clear" w:color="000000" w:fill="00FFFF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6129A">
              <w:rPr>
                <w:rFonts w:ascii="Arial" w:hAnsi="Arial" w:cs="Arial"/>
                <w:b/>
                <w:bCs/>
                <w:color w:val="000000"/>
                <w:sz w:val="20"/>
              </w:rPr>
              <w:t>Max score</w:t>
            </w:r>
          </w:p>
        </w:tc>
        <w:tc>
          <w:tcPr>
            <w:tcW w:w="870" w:type="dxa"/>
            <w:shd w:val="clear" w:color="000000" w:fill="00FFFF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6129A">
              <w:rPr>
                <w:rFonts w:ascii="Arial" w:hAnsi="Arial" w:cs="Arial"/>
                <w:b/>
                <w:bCs/>
                <w:color w:val="000000"/>
                <w:sz w:val="20"/>
              </w:rPr>
              <w:t>ALL</w:t>
            </w:r>
          </w:p>
        </w:tc>
        <w:tc>
          <w:tcPr>
            <w:tcW w:w="871" w:type="dxa"/>
            <w:shd w:val="clear" w:color="000000" w:fill="00FFFF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6129A">
              <w:rPr>
                <w:rFonts w:ascii="Arial" w:hAnsi="Arial" w:cs="Arial"/>
                <w:b/>
                <w:bCs/>
                <w:color w:val="000000"/>
                <w:sz w:val="20"/>
              </w:rPr>
              <w:t>A*</w:t>
            </w:r>
          </w:p>
        </w:tc>
        <w:tc>
          <w:tcPr>
            <w:tcW w:w="871" w:type="dxa"/>
            <w:shd w:val="clear" w:color="000000" w:fill="00FFFF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6129A">
              <w:rPr>
                <w:rFonts w:ascii="Arial" w:hAnsi="Arial" w:cs="Arial"/>
                <w:b/>
                <w:bCs/>
                <w:color w:val="000000"/>
                <w:sz w:val="20"/>
              </w:rPr>
              <w:t>A</w:t>
            </w:r>
          </w:p>
        </w:tc>
        <w:tc>
          <w:tcPr>
            <w:tcW w:w="871" w:type="dxa"/>
            <w:shd w:val="clear" w:color="000000" w:fill="00FFFF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6129A">
              <w:rPr>
                <w:rFonts w:ascii="Arial" w:hAnsi="Arial" w:cs="Arial"/>
                <w:b/>
                <w:bCs/>
                <w:color w:val="000000"/>
                <w:sz w:val="20"/>
              </w:rPr>
              <w:t>B</w:t>
            </w:r>
          </w:p>
        </w:tc>
        <w:tc>
          <w:tcPr>
            <w:tcW w:w="871" w:type="dxa"/>
            <w:shd w:val="clear" w:color="000000" w:fill="00FFFF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6129A">
              <w:rPr>
                <w:rFonts w:ascii="Arial" w:hAnsi="Arial" w:cs="Arial"/>
                <w:b/>
                <w:bCs/>
                <w:color w:val="000000"/>
                <w:sz w:val="20"/>
              </w:rPr>
              <w:t>C</w:t>
            </w:r>
          </w:p>
        </w:tc>
        <w:tc>
          <w:tcPr>
            <w:tcW w:w="871" w:type="dxa"/>
            <w:shd w:val="clear" w:color="000000" w:fill="00FFFF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6129A">
              <w:rPr>
                <w:rFonts w:ascii="Arial" w:hAnsi="Arial" w:cs="Arial"/>
                <w:b/>
                <w:bCs/>
                <w:color w:val="000000"/>
                <w:sz w:val="20"/>
              </w:rPr>
              <w:t>D</w:t>
            </w:r>
          </w:p>
        </w:tc>
        <w:tc>
          <w:tcPr>
            <w:tcW w:w="871" w:type="dxa"/>
            <w:shd w:val="clear" w:color="000000" w:fill="00FFFF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C6129A">
              <w:rPr>
                <w:rFonts w:ascii="Arial" w:hAnsi="Arial" w:cs="Arial"/>
                <w:b/>
                <w:bCs/>
                <w:color w:val="000000"/>
                <w:sz w:val="20"/>
              </w:rPr>
              <w:t>E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2540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1F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Pr="00BB4588">
              <w:rPr>
                <w:rFonts w:ascii="Arial" w:hAnsi="Arial" w:cs="Arial"/>
                <w:sz w:val="20"/>
              </w:rPr>
              <w:t>811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Q25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Constructions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87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0.15</w:t>
            </w:r>
          </w:p>
        </w:tc>
        <w:tc>
          <w:tcPr>
            <w:tcW w:w="871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71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71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0.36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0.12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0.05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1380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1F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1106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Q27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Ratio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87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0.27</w:t>
            </w:r>
          </w:p>
        </w:tc>
        <w:tc>
          <w:tcPr>
            <w:tcW w:w="871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71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71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0.75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0.29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0.10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3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1380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1F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1011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Q21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Graphs of linear equations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870" w:type="dxa"/>
            <w:tcBorders>
              <w:left w:val="nil"/>
            </w:tcBorders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0.59</w:t>
            </w:r>
          </w:p>
        </w:tc>
        <w:tc>
          <w:tcPr>
            <w:tcW w:w="871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71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71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1.45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0.48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0.12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4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5MM1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1411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Q09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Solve linear equations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87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2.07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3.57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2.93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2.47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1.52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0.77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0.20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1MA0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1411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Q07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Perimeter and area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87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1.38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3.85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3.56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2.93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1.51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0.68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0.29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6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1380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906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Q10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Compound measures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87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2.20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2.86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2.57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2.20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1.88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1.49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0.99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7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5MM1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1311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Q13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Fractions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87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2.87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4.72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4.20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3.32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2.20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0.93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0.12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8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1387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3I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Pr="00BB4588">
              <w:rPr>
                <w:rFonts w:ascii="Arial" w:hAnsi="Arial" w:cs="Arial"/>
                <w:sz w:val="20"/>
              </w:rPr>
              <w:t>711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Q13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Ratio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87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2.48</w:t>
            </w:r>
          </w:p>
        </w:tc>
        <w:tc>
          <w:tcPr>
            <w:tcW w:w="871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71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4.30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3.07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1.65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0.78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9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5MM1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1211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Q15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Solve quadratic equations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87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2.32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4.94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4.63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3.62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1.47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0.47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5MM1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1206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Q20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Selection with or without replacement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87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1.68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3.65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2.88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1.74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0.51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0.17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11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5MM1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1111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Q11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Angles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87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0.80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1.50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1.73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0.98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0.18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12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5MM1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1411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Q17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Index laws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87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2.32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5.70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3.87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2.33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1.30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0.52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0.10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13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1MA0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1611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Q18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Box plots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6096" w:type="dxa"/>
            <w:gridSpan w:val="7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Data to be added January 2017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14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1MA0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1303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Q16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Standard form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87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1.18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3.27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2.48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1.68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0.91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0.35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0.09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15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5MM1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1411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Q23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Vectors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87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1.10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3.85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2.12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1.03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0.17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0.03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16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5MM1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1211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Q23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Venn diagrams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87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1.03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1.82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1.33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0.87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0.57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0.40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17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5MM1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1411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Q22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Simplify algebraic fractions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87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0.70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2.96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1.68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0.37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0.02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18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1380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1111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Q19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Circle theorems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87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0.93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3.21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2.33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1.39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0.55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0.18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0.11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19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1380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1203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Q20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Graphs of trigonometric functions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87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0.67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2.14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1.26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0.70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0.38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0.23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0.19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20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1MA0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1411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Q21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Surds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87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0.28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1.85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1.58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0.83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0.16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0.03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0.01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center"/>
          </w:tcPr>
          <w:p w:rsidR="00823D1F" w:rsidRPr="00AB76C1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AB76C1">
              <w:rPr>
                <w:rFonts w:ascii="Arial" w:hAnsi="Arial" w:cs="Arial"/>
                <w:b/>
                <w:sz w:val="20"/>
              </w:rPr>
              <w:t>21</w:t>
            </w:r>
          </w:p>
        </w:tc>
        <w:tc>
          <w:tcPr>
            <w:tcW w:w="98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1380</w:t>
            </w:r>
          </w:p>
        </w:tc>
        <w:tc>
          <w:tcPr>
            <w:tcW w:w="86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1203</w:t>
            </w:r>
          </w:p>
        </w:tc>
        <w:tc>
          <w:tcPr>
            <w:tcW w:w="718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Q24</w:t>
            </w:r>
          </w:p>
        </w:tc>
        <w:tc>
          <w:tcPr>
            <w:tcW w:w="3119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Algebraic proof</w:t>
            </w:r>
          </w:p>
        </w:tc>
        <w:tc>
          <w:tcPr>
            <w:tcW w:w="85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870" w:type="dxa"/>
            <w:noWrap/>
            <w:vAlign w:val="center"/>
          </w:tcPr>
          <w:p w:rsidR="00823D1F" w:rsidRPr="00BB4588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 w:rsidRPr="00BB4588">
              <w:rPr>
                <w:rFonts w:ascii="Arial" w:hAnsi="Arial" w:cs="Arial"/>
                <w:sz w:val="20"/>
              </w:rPr>
              <w:t>0.54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2.55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1.27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0.56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0.16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0.03</w:t>
            </w:r>
          </w:p>
        </w:tc>
        <w:tc>
          <w:tcPr>
            <w:tcW w:w="871" w:type="dxa"/>
            <w:noWrap/>
            <w:vAlign w:val="center"/>
          </w:tcPr>
          <w:p w:rsidR="00823D1F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0.02</w:t>
            </w:r>
          </w:p>
        </w:tc>
      </w:tr>
      <w:tr w:rsidR="00823D1F" w:rsidRPr="00C6129A" w:rsidTr="001C7D6B">
        <w:trPr>
          <w:trHeight w:val="264"/>
        </w:trPr>
        <w:tc>
          <w:tcPr>
            <w:tcW w:w="567" w:type="dxa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980" w:type="dxa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863" w:type="dxa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983" w:type="dxa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718" w:type="dxa"/>
            <w:noWrap/>
            <w:vAlign w:val="bottom"/>
          </w:tcPr>
          <w:p w:rsidR="00823D1F" w:rsidRPr="00C6129A" w:rsidRDefault="00823D1F" w:rsidP="001C7D6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119" w:type="dxa"/>
            <w:noWrap/>
            <w:vAlign w:val="bottom"/>
          </w:tcPr>
          <w:p w:rsidR="00823D1F" w:rsidRPr="00AB76C1" w:rsidRDefault="00823D1F" w:rsidP="001C7D6B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</w:rPr>
            </w:pPr>
            <w:r w:rsidRPr="00AB76C1">
              <w:rPr>
                <w:rFonts w:ascii="Arial" w:hAnsi="Arial" w:cs="Arial"/>
                <w:b/>
                <w:color w:val="000000"/>
                <w:sz w:val="20"/>
              </w:rPr>
              <w:t>TOTAL</w:t>
            </w:r>
          </w:p>
        </w:tc>
        <w:tc>
          <w:tcPr>
            <w:tcW w:w="850" w:type="dxa"/>
            <w:noWrap/>
            <w:vAlign w:val="center"/>
          </w:tcPr>
          <w:p w:rsidR="00823D1F" w:rsidRPr="003C6EB2" w:rsidRDefault="00823D1F" w:rsidP="001C7D6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</w:rPr>
              <w:fldChar w:fldCharType="begin"/>
            </w:r>
            <w:r>
              <w:rPr>
                <w:rFonts w:ascii="Arial" w:hAnsi="Arial" w:cs="Arial"/>
                <w:b/>
                <w:color w:val="000000"/>
                <w:sz w:val="20"/>
              </w:rPr>
              <w:instrText xml:space="preserve"> =SUM(ABOVE) </w:instrText>
            </w:r>
            <w:r>
              <w:rPr>
                <w:rFonts w:ascii="Arial" w:hAnsi="Arial" w:cs="Arial"/>
                <w:b/>
                <w:color w:val="000000"/>
                <w:sz w:val="20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color w:val="000000"/>
                <w:sz w:val="20"/>
              </w:rPr>
              <w:t>80</w:t>
            </w:r>
            <w:r>
              <w:rPr>
                <w:rFonts w:ascii="Arial" w:hAnsi="Arial" w:cs="Arial"/>
                <w:b/>
                <w:color w:val="000000"/>
                <w:sz w:val="20"/>
              </w:rPr>
              <w:fldChar w:fldCharType="end"/>
            </w:r>
          </w:p>
        </w:tc>
        <w:tc>
          <w:tcPr>
            <w:tcW w:w="870" w:type="dxa"/>
            <w:noWrap/>
            <w:vAlign w:val="center"/>
          </w:tcPr>
          <w:p w:rsidR="00823D1F" w:rsidRPr="003C6EB2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71" w:type="dxa"/>
            <w:noWrap/>
            <w:vAlign w:val="center"/>
          </w:tcPr>
          <w:p w:rsidR="00823D1F" w:rsidRPr="003C6EB2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71" w:type="dxa"/>
            <w:noWrap/>
            <w:vAlign w:val="center"/>
          </w:tcPr>
          <w:p w:rsidR="00823D1F" w:rsidRPr="003C6EB2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71" w:type="dxa"/>
            <w:noWrap/>
            <w:vAlign w:val="center"/>
          </w:tcPr>
          <w:p w:rsidR="00823D1F" w:rsidRPr="003C6EB2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71" w:type="dxa"/>
            <w:noWrap/>
            <w:vAlign w:val="center"/>
          </w:tcPr>
          <w:p w:rsidR="00823D1F" w:rsidRPr="003C6EB2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71" w:type="dxa"/>
            <w:noWrap/>
            <w:vAlign w:val="center"/>
          </w:tcPr>
          <w:p w:rsidR="00823D1F" w:rsidRPr="003C6EB2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871" w:type="dxa"/>
            <w:noWrap/>
            <w:vAlign w:val="center"/>
          </w:tcPr>
          <w:p w:rsidR="00823D1F" w:rsidRPr="003C6EB2" w:rsidRDefault="00823D1F" w:rsidP="001C7D6B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</w:tbl>
    <w:p w:rsidR="00823D1F" w:rsidRDefault="00823D1F" w:rsidP="001C7D6B">
      <w:pPr>
        <w:spacing w:after="0" w:line="240" w:lineRule="auto"/>
      </w:pPr>
    </w:p>
    <w:p w:rsidR="00823D1F" w:rsidRPr="00B526A0" w:rsidRDefault="00823D1F" w:rsidP="001C7D6B">
      <w:pPr>
        <w:tabs>
          <w:tab w:val="left" w:pos="0"/>
          <w:tab w:val="left" w:pos="420"/>
        </w:tabs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823D1F" w:rsidRDefault="00823D1F" w:rsidP="001C7D6B">
      <w:pPr>
        <w:spacing w:after="0" w:line="360" w:lineRule="auto"/>
      </w:pPr>
    </w:p>
    <w:sectPr w:rsidR="00823D1F" w:rsidSect="0081465A">
      <w:footerReference w:type="default" r:id="rId17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D1F" w:rsidRDefault="00823D1F">
      <w:r>
        <w:separator/>
      </w:r>
    </w:p>
  </w:endnote>
  <w:endnote w:type="continuationSeparator" w:id="0">
    <w:p w:rsidR="00823D1F" w:rsidRDefault="00823D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1F" w:rsidRPr="00525FAC" w:rsidRDefault="00823D1F" w:rsidP="00B9493F">
    <w:pPr>
      <w:widowControl w:val="0"/>
      <w:tabs>
        <w:tab w:val="left" w:pos="567"/>
        <w:tab w:val="left" w:pos="2471"/>
        <w:tab w:val="left" w:pos="6840"/>
        <w:tab w:val="right" w:pos="10618"/>
      </w:tabs>
      <w:autoSpaceDE w:val="0"/>
      <w:autoSpaceDN w:val="0"/>
      <w:adjustRightInd w:val="0"/>
      <w:rPr>
        <w:rFonts w:ascii="Times New Roman" w:hAnsi="Times New Roman"/>
        <w:bCs/>
        <w:sz w:val="24"/>
        <w:szCs w:val="24"/>
      </w:rPr>
    </w:pPr>
    <w:r w:rsidRPr="00B9493F">
      <w:rPr>
        <w:rFonts w:ascii="Times New Roman" w:hAnsi="Times New Roman"/>
        <w:sz w:val="16"/>
        <w:szCs w:val="16"/>
      </w:rPr>
      <w:t xml:space="preserve">1MA1 practice paper </w:t>
    </w:r>
    <w:r>
      <w:rPr>
        <w:rFonts w:ascii="Times New Roman" w:hAnsi="Times New Roman"/>
        <w:sz w:val="16"/>
        <w:szCs w:val="16"/>
      </w:rPr>
      <w:t>1H</w:t>
    </w:r>
    <w:r w:rsidRPr="00B9493F">
      <w:rPr>
        <w:rFonts w:ascii="Times New Roman" w:hAnsi="Times New Roman"/>
        <w:sz w:val="16"/>
        <w:szCs w:val="16"/>
      </w:rPr>
      <w:t xml:space="preserve"> (Set </w:t>
    </w:r>
    <w:r>
      <w:rPr>
        <w:rFonts w:ascii="Times New Roman" w:hAnsi="Times New Roman"/>
        <w:sz w:val="16"/>
        <w:szCs w:val="16"/>
      </w:rPr>
      <w:t>6</w:t>
    </w:r>
    <w:r w:rsidRPr="00B9493F">
      <w:rPr>
        <w:rFonts w:ascii="Times New Roman" w:hAnsi="Times New Roman"/>
        <w:sz w:val="16"/>
        <w:szCs w:val="16"/>
      </w:rPr>
      <w:t xml:space="preserve">) mark scheme: Version 1.0   </w:t>
    </w:r>
    <w:r>
      <w:rPr>
        <w:rFonts w:ascii="Times New Roman" w:hAnsi="Times New Roman"/>
        <w:sz w:val="16"/>
        <w:szCs w:val="16"/>
      </w:rPr>
      <w:tab/>
    </w:r>
    <w:r w:rsidRPr="00525FAC">
      <w:rPr>
        <w:rFonts w:ascii="Times New Roman" w:hAnsi="Times New Roman"/>
        <w:sz w:val="24"/>
        <w:szCs w:val="24"/>
      </w:rPr>
      <w:t xml:space="preserve"> </w:t>
    </w:r>
    <w:r w:rsidRPr="00525FAC">
      <w:rPr>
        <w:rStyle w:val="PageNumber"/>
        <w:rFonts w:ascii="Times New Roman" w:hAnsi="Times New Roman"/>
        <w:sz w:val="24"/>
        <w:szCs w:val="24"/>
      </w:rPr>
      <w:fldChar w:fldCharType="begin"/>
    </w:r>
    <w:r w:rsidRPr="00525FAC">
      <w:rPr>
        <w:rStyle w:val="PageNumber"/>
        <w:rFonts w:ascii="Times New Roman" w:hAnsi="Times New Roman"/>
        <w:sz w:val="24"/>
        <w:szCs w:val="24"/>
      </w:rPr>
      <w:instrText xml:space="preserve"> PAGE </w:instrText>
    </w:r>
    <w:r w:rsidRPr="00525FAC">
      <w:rPr>
        <w:rStyle w:val="PageNumber"/>
        <w:rFonts w:ascii="Times New Roman" w:hAnsi="Times New Roman"/>
        <w:sz w:val="24"/>
        <w:szCs w:val="24"/>
      </w:rPr>
      <w:fldChar w:fldCharType="separate"/>
    </w:r>
    <w:r>
      <w:rPr>
        <w:rStyle w:val="PageNumber"/>
        <w:rFonts w:ascii="Times New Roman" w:hAnsi="Times New Roman"/>
        <w:noProof/>
        <w:sz w:val="24"/>
        <w:szCs w:val="24"/>
      </w:rPr>
      <w:t>14</w:t>
    </w:r>
    <w:r w:rsidRPr="00525FAC">
      <w:rPr>
        <w:rStyle w:val="PageNumber"/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D1F" w:rsidRDefault="00823D1F">
      <w:r>
        <w:separator/>
      </w:r>
    </w:p>
  </w:footnote>
  <w:footnote w:type="continuationSeparator" w:id="0">
    <w:p w:rsidR="00823D1F" w:rsidRDefault="00823D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465A"/>
    <w:rsid w:val="00011627"/>
    <w:rsid w:val="00045DAA"/>
    <w:rsid w:val="000A0BD0"/>
    <w:rsid w:val="000B36A5"/>
    <w:rsid w:val="000E6CA6"/>
    <w:rsid w:val="00107E7A"/>
    <w:rsid w:val="00140FD6"/>
    <w:rsid w:val="00177194"/>
    <w:rsid w:val="001C7D6B"/>
    <w:rsid w:val="0023013B"/>
    <w:rsid w:val="0023095A"/>
    <w:rsid w:val="00250A15"/>
    <w:rsid w:val="002B1F42"/>
    <w:rsid w:val="002C53E6"/>
    <w:rsid w:val="002E6670"/>
    <w:rsid w:val="003044A9"/>
    <w:rsid w:val="0031283A"/>
    <w:rsid w:val="00383704"/>
    <w:rsid w:val="00391203"/>
    <w:rsid w:val="003C6CEC"/>
    <w:rsid w:val="003C6EB2"/>
    <w:rsid w:val="003D07DB"/>
    <w:rsid w:val="003F0A10"/>
    <w:rsid w:val="004214E7"/>
    <w:rsid w:val="00437415"/>
    <w:rsid w:val="00455A15"/>
    <w:rsid w:val="00467579"/>
    <w:rsid w:val="00491004"/>
    <w:rsid w:val="004A044F"/>
    <w:rsid w:val="004A36D7"/>
    <w:rsid w:val="004B1084"/>
    <w:rsid w:val="004E5BE9"/>
    <w:rsid w:val="005158AC"/>
    <w:rsid w:val="00525FAC"/>
    <w:rsid w:val="005448DA"/>
    <w:rsid w:val="005579E0"/>
    <w:rsid w:val="0058624A"/>
    <w:rsid w:val="005F7068"/>
    <w:rsid w:val="006407B4"/>
    <w:rsid w:val="00666BD6"/>
    <w:rsid w:val="006816ED"/>
    <w:rsid w:val="006B11EE"/>
    <w:rsid w:val="006E39F1"/>
    <w:rsid w:val="006F1611"/>
    <w:rsid w:val="007016A2"/>
    <w:rsid w:val="00720472"/>
    <w:rsid w:val="00733F61"/>
    <w:rsid w:val="00736A85"/>
    <w:rsid w:val="007A0D75"/>
    <w:rsid w:val="007A14A5"/>
    <w:rsid w:val="0080490A"/>
    <w:rsid w:val="0081465A"/>
    <w:rsid w:val="00823D1F"/>
    <w:rsid w:val="008C045D"/>
    <w:rsid w:val="00904D86"/>
    <w:rsid w:val="009256DB"/>
    <w:rsid w:val="0092734A"/>
    <w:rsid w:val="00927ECD"/>
    <w:rsid w:val="009409DE"/>
    <w:rsid w:val="00A25BE3"/>
    <w:rsid w:val="00A36600"/>
    <w:rsid w:val="00A62DA6"/>
    <w:rsid w:val="00A74BD2"/>
    <w:rsid w:val="00A9485E"/>
    <w:rsid w:val="00A95084"/>
    <w:rsid w:val="00AB76C1"/>
    <w:rsid w:val="00AD23C5"/>
    <w:rsid w:val="00AD3E63"/>
    <w:rsid w:val="00AD5A8A"/>
    <w:rsid w:val="00B20507"/>
    <w:rsid w:val="00B452ED"/>
    <w:rsid w:val="00B51509"/>
    <w:rsid w:val="00B526A0"/>
    <w:rsid w:val="00B6217E"/>
    <w:rsid w:val="00B9493F"/>
    <w:rsid w:val="00BB4588"/>
    <w:rsid w:val="00BB6BE8"/>
    <w:rsid w:val="00BD164F"/>
    <w:rsid w:val="00BE637F"/>
    <w:rsid w:val="00C169D4"/>
    <w:rsid w:val="00C5625F"/>
    <w:rsid w:val="00C6129A"/>
    <w:rsid w:val="00C672FA"/>
    <w:rsid w:val="00CD6904"/>
    <w:rsid w:val="00CD787F"/>
    <w:rsid w:val="00CE6965"/>
    <w:rsid w:val="00D82207"/>
    <w:rsid w:val="00D854D8"/>
    <w:rsid w:val="00D916DE"/>
    <w:rsid w:val="00DD26A0"/>
    <w:rsid w:val="00DE11BD"/>
    <w:rsid w:val="00DF6A6B"/>
    <w:rsid w:val="00E14388"/>
    <w:rsid w:val="00E62EDD"/>
    <w:rsid w:val="00ED672F"/>
    <w:rsid w:val="00F05871"/>
    <w:rsid w:val="00F75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09DE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9409DE"/>
    <w:rPr>
      <w:rFonts w:ascii="Times New Roman" w:hAnsi="Times New Roman"/>
      <w:sz w:val="28"/>
      <w:lang w:eastAsia="en-US"/>
    </w:rPr>
  </w:style>
  <w:style w:type="paragraph" w:customStyle="1" w:styleId="yiv217602150msonormal">
    <w:name w:val="yiv217602150msonormal"/>
    <w:basedOn w:val="Normal"/>
    <w:rsid w:val="00B949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customStyle="1" w:styleId="question">
    <w:name w:val="question"/>
    <w:basedOn w:val="Normal"/>
    <w:rsid w:val="00B9493F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Times New Roman" w:hAnsi="Times New Roman"/>
      <w:lang w:eastAsia="en-GB"/>
    </w:rPr>
  </w:style>
  <w:style w:type="paragraph" w:styleId="Header">
    <w:name w:val="header"/>
    <w:basedOn w:val="Normal"/>
    <w:link w:val="HeaderChar"/>
    <w:uiPriority w:val="99"/>
    <w:rsid w:val="00B9493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A33BE"/>
    <w:rPr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rsid w:val="00B9493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33BE"/>
    <w:rPr>
      <w:sz w:val="22"/>
      <w:szCs w:val="22"/>
      <w:lang w:val="en-GB"/>
    </w:rPr>
  </w:style>
  <w:style w:type="character" w:styleId="PageNumber">
    <w:name w:val="page number"/>
    <w:basedOn w:val="DefaultParagraphFont"/>
    <w:uiPriority w:val="99"/>
    <w:rsid w:val="00B9493F"/>
    <w:rPr>
      <w:rFonts w:cs="Times New Roman"/>
    </w:rPr>
  </w:style>
  <w:style w:type="paragraph" w:customStyle="1" w:styleId="Default">
    <w:name w:val="Default"/>
    <w:rsid w:val="000B36A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GB" w:eastAsia="en-GB"/>
    </w:rPr>
  </w:style>
  <w:style w:type="paragraph" w:customStyle="1" w:styleId="accept">
    <w:name w:val="accept"/>
    <w:basedOn w:val="Normal"/>
    <w:rsid w:val="009409DE"/>
    <w:pPr>
      <w:tabs>
        <w:tab w:val="left" w:pos="2693"/>
      </w:tabs>
      <w:autoSpaceDE w:val="0"/>
      <w:autoSpaceDN w:val="0"/>
      <w:adjustRightInd w:val="0"/>
      <w:spacing w:after="60" w:line="240" w:lineRule="auto"/>
      <w:ind w:left="2268" w:right="1701"/>
    </w:pPr>
    <w:rPr>
      <w:rFonts w:ascii="Times New Roman" w:hAnsi="Times New Roman"/>
      <w:i/>
      <w:iCs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33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wmf"/><Relationship Id="rId117" Type="http://schemas.openxmlformats.org/officeDocument/2006/relationships/oleObject" Target="embeddings/oleObject59.bin"/><Relationship Id="rId21" Type="http://schemas.openxmlformats.org/officeDocument/2006/relationships/oleObject" Target="embeddings/oleObject4.bin"/><Relationship Id="rId42" Type="http://schemas.openxmlformats.org/officeDocument/2006/relationships/image" Target="media/image22.png"/><Relationship Id="rId47" Type="http://schemas.openxmlformats.org/officeDocument/2006/relationships/oleObject" Target="embeddings/oleObject17.bin"/><Relationship Id="rId63" Type="http://schemas.openxmlformats.org/officeDocument/2006/relationships/image" Target="media/image34.wmf"/><Relationship Id="rId68" Type="http://schemas.openxmlformats.org/officeDocument/2006/relationships/image" Target="media/image36.wmf"/><Relationship Id="rId84" Type="http://schemas.openxmlformats.org/officeDocument/2006/relationships/oleObject" Target="embeddings/oleObject38.bin"/><Relationship Id="rId89" Type="http://schemas.openxmlformats.org/officeDocument/2006/relationships/image" Target="media/image43.wmf"/><Relationship Id="rId112" Type="http://schemas.openxmlformats.org/officeDocument/2006/relationships/image" Target="media/image51.wmf"/><Relationship Id="rId133" Type="http://schemas.openxmlformats.org/officeDocument/2006/relationships/image" Target="media/image63.png"/><Relationship Id="rId138" Type="http://schemas.openxmlformats.org/officeDocument/2006/relationships/image" Target="media/image68.png"/><Relationship Id="rId154" Type="http://schemas.openxmlformats.org/officeDocument/2006/relationships/image" Target="media/image80.wmf"/><Relationship Id="rId159" Type="http://schemas.openxmlformats.org/officeDocument/2006/relationships/oleObject" Target="embeddings/oleObject72.bin"/><Relationship Id="rId175" Type="http://schemas.openxmlformats.org/officeDocument/2006/relationships/fontTable" Target="fontTable.xml"/><Relationship Id="rId170" Type="http://schemas.openxmlformats.org/officeDocument/2006/relationships/oleObject" Target="embeddings/oleObject79.bin"/><Relationship Id="rId16" Type="http://schemas.openxmlformats.org/officeDocument/2006/relationships/image" Target="media/image10.wmf"/><Relationship Id="rId107" Type="http://schemas.openxmlformats.org/officeDocument/2006/relationships/oleObject" Target="embeddings/oleObject53.bin"/><Relationship Id="rId11" Type="http://schemas.openxmlformats.org/officeDocument/2006/relationships/image" Target="media/image6.png"/><Relationship Id="rId32" Type="http://schemas.openxmlformats.org/officeDocument/2006/relationships/oleObject" Target="embeddings/oleObject10.bin"/><Relationship Id="rId37" Type="http://schemas.openxmlformats.org/officeDocument/2006/relationships/oleObject" Target="embeddings/oleObject13.bin"/><Relationship Id="rId53" Type="http://schemas.openxmlformats.org/officeDocument/2006/relationships/image" Target="media/image29.wmf"/><Relationship Id="rId58" Type="http://schemas.openxmlformats.org/officeDocument/2006/relationships/oleObject" Target="embeddings/oleObject22.bin"/><Relationship Id="rId74" Type="http://schemas.openxmlformats.org/officeDocument/2006/relationships/image" Target="media/image38.wmf"/><Relationship Id="rId79" Type="http://schemas.openxmlformats.org/officeDocument/2006/relationships/oleObject" Target="embeddings/oleObject35.bin"/><Relationship Id="rId102" Type="http://schemas.openxmlformats.org/officeDocument/2006/relationships/image" Target="media/image48.wmf"/><Relationship Id="rId123" Type="http://schemas.openxmlformats.org/officeDocument/2006/relationships/oleObject" Target="embeddings/oleObject62.bin"/><Relationship Id="rId128" Type="http://schemas.openxmlformats.org/officeDocument/2006/relationships/oleObject" Target="embeddings/oleObject64.bin"/><Relationship Id="rId144" Type="http://schemas.openxmlformats.org/officeDocument/2006/relationships/image" Target="media/image74.png"/><Relationship Id="rId149" Type="http://schemas.openxmlformats.org/officeDocument/2006/relationships/oleObject" Target="embeddings/oleObject67.bin"/><Relationship Id="rId5" Type="http://schemas.openxmlformats.org/officeDocument/2006/relationships/endnotes" Target="endnotes.xml"/><Relationship Id="rId90" Type="http://schemas.openxmlformats.org/officeDocument/2006/relationships/oleObject" Target="embeddings/oleObject42.bin"/><Relationship Id="rId95" Type="http://schemas.openxmlformats.org/officeDocument/2006/relationships/image" Target="media/image45.wmf"/><Relationship Id="rId160" Type="http://schemas.openxmlformats.org/officeDocument/2006/relationships/image" Target="media/image83.wmf"/><Relationship Id="rId165" Type="http://schemas.openxmlformats.org/officeDocument/2006/relationships/image" Target="media/image84.wmf"/><Relationship Id="rId22" Type="http://schemas.openxmlformats.org/officeDocument/2006/relationships/image" Target="media/image13.wmf"/><Relationship Id="rId27" Type="http://schemas.openxmlformats.org/officeDocument/2006/relationships/oleObject" Target="embeddings/oleObject7.bin"/><Relationship Id="rId43" Type="http://schemas.openxmlformats.org/officeDocument/2006/relationships/image" Target="media/image23.png"/><Relationship Id="rId48" Type="http://schemas.openxmlformats.org/officeDocument/2006/relationships/image" Target="media/image26.png"/><Relationship Id="rId64" Type="http://schemas.openxmlformats.org/officeDocument/2006/relationships/oleObject" Target="embeddings/oleObject25.bin"/><Relationship Id="rId69" Type="http://schemas.openxmlformats.org/officeDocument/2006/relationships/oleObject" Target="embeddings/oleObject28.bin"/><Relationship Id="rId113" Type="http://schemas.openxmlformats.org/officeDocument/2006/relationships/oleObject" Target="embeddings/oleObject57.bin"/><Relationship Id="rId118" Type="http://schemas.openxmlformats.org/officeDocument/2006/relationships/image" Target="media/image54.wmf"/><Relationship Id="rId134" Type="http://schemas.openxmlformats.org/officeDocument/2006/relationships/image" Target="media/image64.png"/><Relationship Id="rId139" Type="http://schemas.openxmlformats.org/officeDocument/2006/relationships/image" Target="media/image69.png"/><Relationship Id="rId80" Type="http://schemas.openxmlformats.org/officeDocument/2006/relationships/image" Target="media/image40.wmf"/><Relationship Id="rId85" Type="http://schemas.openxmlformats.org/officeDocument/2006/relationships/image" Target="media/image42.wmf"/><Relationship Id="rId150" Type="http://schemas.openxmlformats.org/officeDocument/2006/relationships/image" Target="media/image78.wmf"/><Relationship Id="rId155" Type="http://schemas.openxmlformats.org/officeDocument/2006/relationships/oleObject" Target="embeddings/oleObject70.bin"/><Relationship Id="rId171" Type="http://schemas.openxmlformats.org/officeDocument/2006/relationships/oleObject" Target="embeddings/oleObject80.bin"/><Relationship Id="rId176" Type="http://schemas.openxmlformats.org/officeDocument/2006/relationships/theme" Target="theme/theme1.xml"/><Relationship Id="rId12" Type="http://schemas.openxmlformats.org/officeDocument/2006/relationships/image" Target="media/image7.png"/><Relationship Id="rId17" Type="http://schemas.openxmlformats.org/officeDocument/2006/relationships/oleObject" Target="embeddings/oleObject2.bin"/><Relationship Id="rId33" Type="http://schemas.openxmlformats.org/officeDocument/2006/relationships/image" Target="media/image18.wmf"/><Relationship Id="rId38" Type="http://schemas.openxmlformats.org/officeDocument/2006/relationships/image" Target="media/image20.wmf"/><Relationship Id="rId59" Type="http://schemas.openxmlformats.org/officeDocument/2006/relationships/image" Target="media/image32.wmf"/><Relationship Id="rId103" Type="http://schemas.openxmlformats.org/officeDocument/2006/relationships/oleObject" Target="embeddings/oleObject50.bin"/><Relationship Id="rId108" Type="http://schemas.openxmlformats.org/officeDocument/2006/relationships/image" Target="media/image50.wmf"/><Relationship Id="rId124" Type="http://schemas.openxmlformats.org/officeDocument/2006/relationships/image" Target="media/image57.wmf"/><Relationship Id="rId129" Type="http://schemas.openxmlformats.org/officeDocument/2006/relationships/image" Target="media/image60.wmf"/><Relationship Id="rId54" Type="http://schemas.openxmlformats.org/officeDocument/2006/relationships/oleObject" Target="embeddings/oleObject20.bin"/><Relationship Id="rId70" Type="http://schemas.openxmlformats.org/officeDocument/2006/relationships/oleObject" Target="embeddings/oleObject29.bin"/><Relationship Id="rId75" Type="http://schemas.openxmlformats.org/officeDocument/2006/relationships/oleObject" Target="embeddings/oleObject32.bin"/><Relationship Id="rId91" Type="http://schemas.openxmlformats.org/officeDocument/2006/relationships/image" Target="media/image44.wmf"/><Relationship Id="rId96" Type="http://schemas.openxmlformats.org/officeDocument/2006/relationships/oleObject" Target="embeddings/oleObject46.bin"/><Relationship Id="rId140" Type="http://schemas.openxmlformats.org/officeDocument/2006/relationships/image" Target="media/image70.png"/><Relationship Id="rId145" Type="http://schemas.openxmlformats.org/officeDocument/2006/relationships/image" Target="media/image75.png"/><Relationship Id="rId161" Type="http://schemas.openxmlformats.org/officeDocument/2006/relationships/oleObject" Target="embeddings/oleObject73.bin"/><Relationship Id="rId166" Type="http://schemas.openxmlformats.org/officeDocument/2006/relationships/oleObject" Target="embeddings/oleObject77.bin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23" Type="http://schemas.openxmlformats.org/officeDocument/2006/relationships/oleObject" Target="embeddings/oleObject5.bin"/><Relationship Id="rId28" Type="http://schemas.openxmlformats.org/officeDocument/2006/relationships/image" Target="media/image16.wmf"/><Relationship Id="rId49" Type="http://schemas.openxmlformats.org/officeDocument/2006/relationships/image" Target="media/image27.wmf"/><Relationship Id="rId114" Type="http://schemas.openxmlformats.org/officeDocument/2006/relationships/image" Target="media/image52.wmf"/><Relationship Id="rId119" Type="http://schemas.openxmlformats.org/officeDocument/2006/relationships/oleObject" Target="embeddings/oleObject60.bin"/><Relationship Id="rId10" Type="http://schemas.openxmlformats.org/officeDocument/2006/relationships/image" Target="media/image5.png"/><Relationship Id="rId31" Type="http://schemas.openxmlformats.org/officeDocument/2006/relationships/image" Target="media/image17.wmf"/><Relationship Id="rId44" Type="http://schemas.openxmlformats.org/officeDocument/2006/relationships/image" Target="media/image24.wmf"/><Relationship Id="rId52" Type="http://schemas.openxmlformats.org/officeDocument/2006/relationships/oleObject" Target="embeddings/oleObject19.bin"/><Relationship Id="rId60" Type="http://schemas.openxmlformats.org/officeDocument/2006/relationships/oleObject" Target="embeddings/oleObject23.bin"/><Relationship Id="rId65" Type="http://schemas.openxmlformats.org/officeDocument/2006/relationships/oleObject" Target="embeddings/oleObject26.bin"/><Relationship Id="rId73" Type="http://schemas.openxmlformats.org/officeDocument/2006/relationships/oleObject" Target="embeddings/oleObject31.bin"/><Relationship Id="rId78" Type="http://schemas.openxmlformats.org/officeDocument/2006/relationships/image" Target="media/image39.wmf"/><Relationship Id="rId81" Type="http://schemas.openxmlformats.org/officeDocument/2006/relationships/oleObject" Target="embeddings/oleObject36.bin"/><Relationship Id="rId86" Type="http://schemas.openxmlformats.org/officeDocument/2006/relationships/oleObject" Target="embeddings/oleObject39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7.wmf"/><Relationship Id="rId101" Type="http://schemas.openxmlformats.org/officeDocument/2006/relationships/oleObject" Target="embeddings/oleObject49.bin"/><Relationship Id="rId122" Type="http://schemas.openxmlformats.org/officeDocument/2006/relationships/image" Target="media/image56.wmf"/><Relationship Id="rId130" Type="http://schemas.openxmlformats.org/officeDocument/2006/relationships/oleObject" Target="embeddings/oleObject65.bin"/><Relationship Id="rId135" Type="http://schemas.openxmlformats.org/officeDocument/2006/relationships/image" Target="media/image65.png"/><Relationship Id="rId143" Type="http://schemas.openxmlformats.org/officeDocument/2006/relationships/image" Target="media/image73.png"/><Relationship Id="rId148" Type="http://schemas.openxmlformats.org/officeDocument/2006/relationships/image" Target="media/image77.wmf"/><Relationship Id="rId151" Type="http://schemas.openxmlformats.org/officeDocument/2006/relationships/oleObject" Target="embeddings/oleObject68.bin"/><Relationship Id="rId156" Type="http://schemas.openxmlformats.org/officeDocument/2006/relationships/image" Target="media/image81.wmf"/><Relationship Id="rId164" Type="http://schemas.openxmlformats.org/officeDocument/2006/relationships/oleObject" Target="embeddings/oleObject76.bin"/><Relationship Id="rId169" Type="http://schemas.openxmlformats.org/officeDocument/2006/relationships/image" Target="media/image86.wm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72" Type="http://schemas.openxmlformats.org/officeDocument/2006/relationships/oleObject" Target="embeddings/oleObject81.bin"/><Relationship Id="rId13" Type="http://schemas.openxmlformats.org/officeDocument/2006/relationships/image" Target="media/image8.png"/><Relationship Id="rId18" Type="http://schemas.openxmlformats.org/officeDocument/2006/relationships/image" Target="media/image11.wmf"/><Relationship Id="rId39" Type="http://schemas.openxmlformats.org/officeDocument/2006/relationships/oleObject" Target="embeddings/oleObject14.bin"/><Relationship Id="rId109" Type="http://schemas.openxmlformats.org/officeDocument/2006/relationships/oleObject" Target="embeddings/oleObject54.bin"/><Relationship Id="rId34" Type="http://schemas.openxmlformats.org/officeDocument/2006/relationships/oleObject" Target="embeddings/oleObject11.bin"/><Relationship Id="rId50" Type="http://schemas.openxmlformats.org/officeDocument/2006/relationships/oleObject" Target="embeddings/oleObject18.bin"/><Relationship Id="rId55" Type="http://schemas.openxmlformats.org/officeDocument/2006/relationships/image" Target="media/image30.wmf"/><Relationship Id="rId76" Type="http://schemas.openxmlformats.org/officeDocument/2006/relationships/oleObject" Target="embeddings/oleObject33.bin"/><Relationship Id="rId97" Type="http://schemas.openxmlformats.org/officeDocument/2006/relationships/image" Target="media/image46.wmf"/><Relationship Id="rId104" Type="http://schemas.openxmlformats.org/officeDocument/2006/relationships/oleObject" Target="embeddings/oleObject51.bin"/><Relationship Id="rId120" Type="http://schemas.openxmlformats.org/officeDocument/2006/relationships/image" Target="media/image55.wmf"/><Relationship Id="rId125" Type="http://schemas.openxmlformats.org/officeDocument/2006/relationships/oleObject" Target="embeddings/oleObject63.bin"/><Relationship Id="rId141" Type="http://schemas.openxmlformats.org/officeDocument/2006/relationships/image" Target="media/image71.png"/><Relationship Id="rId146" Type="http://schemas.openxmlformats.org/officeDocument/2006/relationships/image" Target="media/image76.wmf"/><Relationship Id="rId167" Type="http://schemas.openxmlformats.org/officeDocument/2006/relationships/image" Target="media/image85.wmf"/><Relationship Id="rId7" Type="http://schemas.openxmlformats.org/officeDocument/2006/relationships/image" Target="media/image2.png"/><Relationship Id="rId71" Type="http://schemas.openxmlformats.org/officeDocument/2006/relationships/oleObject" Target="embeddings/oleObject30.bin"/><Relationship Id="rId92" Type="http://schemas.openxmlformats.org/officeDocument/2006/relationships/oleObject" Target="embeddings/oleObject43.bin"/><Relationship Id="rId162" Type="http://schemas.openxmlformats.org/officeDocument/2006/relationships/oleObject" Target="embeddings/oleObject74.bin"/><Relationship Id="rId2" Type="http://schemas.openxmlformats.org/officeDocument/2006/relationships/settings" Target="settings.xml"/><Relationship Id="rId29" Type="http://schemas.openxmlformats.org/officeDocument/2006/relationships/oleObject" Target="embeddings/oleObject8.bin"/><Relationship Id="rId24" Type="http://schemas.openxmlformats.org/officeDocument/2006/relationships/image" Target="media/image14.wmf"/><Relationship Id="rId40" Type="http://schemas.openxmlformats.org/officeDocument/2006/relationships/image" Target="media/image21.wmf"/><Relationship Id="rId45" Type="http://schemas.openxmlformats.org/officeDocument/2006/relationships/oleObject" Target="embeddings/oleObject16.bin"/><Relationship Id="rId66" Type="http://schemas.openxmlformats.org/officeDocument/2006/relationships/image" Target="media/image35.wmf"/><Relationship Id="rId87" Type="http://schemas.openxmlformats.org/officeDocument/2006/relationships/oleObject" Target="embeddings/oleObject40.bin"/><Relationship Id="rId110" Type="http://schemas.openxmlformats.org/officeDocument/2006/relationships/oleObject" Target="embeddings/oleObject55.bin"/><Relationship Id="rId115" Type="http://schemas.openxmlformats.org/officeDocument/2006/relationships/oleObject" Target="embeddings/oleObject58.bin"/><Relationship Id="rId131" Type="http://schemas.openxmlformats.org/officeDocument/2006/relationships/image" Target="media/image61.png"/><Relationship Id="rId136" Type="http://schemas.openxmlformats.org/officeDocument/2006/relationships/image" Target="media/image66.png"/><Relationship Id="rId157" Type="http://schemas.openxmlformats.org/officeDocument/2006/relationships/oleObject" Target="embeddings/oleObject71.bin"/><Relationship Id="rId61" Type="http://schemas.openxmlformats.org/officeDocument/2006/relationships/image" Target="media/image33.wmf"/><Relationship Id="rId82" Type="http://schemas.openxmlformats.org/officeDocument/2006/relationships/oleObject" Target="embeddings/oleObject37.bin"/><Relationship Id="rId152" Type="http://schemas.openxmlformats.org/officeDocument/2006/relationships/image" Target="media/image79.wmf"/><Relationship Id="rId173" Type="http://schemas.openxmlformats.org/officeDocument/2006/relationships/oleObject" Target="embeddings/oleObject82.bin"/><Relationship Id="rId19" Type="http://schemas.openxmlformats.org/officeDocument/2006/relationships/oleObject" Target="embeddings/oleObject3.bin"/><Relationship Id="rId14" Type="http://schemas.openxmlformats.org/officeDocument/2006/relationships/image" Target="media/image9.wmf"/><Relationship Id="rId30" Type="http://schemas.openxmlformats.org/officeDocument/2006/relationships/oleObject" Target="embeddings/oleObject9.bin"/><Relationship Id="rId35" Type="http://schemas.openxmlformats.org/officeDocument/2006/relationships/oleObject" Target="embeddings/oleObject12.bin"/><Relationship Id="rId56" Type="http://schemas.openxmlformats.org/officeDocument/2006/relationships/oleObject" Target="embeddings/oleObject21.bin"/><Relationship Id="rId77" Type="http://schemas.openxmlformats.org/officeDocument/2006/relationships/oleObject" Target="embeddings/oleObject34.bin"/><Relationship Id="rId100" Type="http://schemas.openxmlformats.org/officeDocument/2006/relationships/oleObject" Target="embeddings/oleObject48.bin"/><Relationship Id="rId105" Type="http://schemas.openxmlformats.org/officeDocument/2006/relationships/oleObject" Target="embeddings/oleObject52.bin"/><Relationship Id="rId126" Type="http://schemas.openxmlformats.org/officeDocument/2006/relationships/image" Target="media/image58.png"/><Relationship Id="rId147" Type="http://schemas.openxmlformats.org/officeDocument/2006/relationships/oleObject" Target="embeddings/oleObject66.bin"/><Relationship Id="rId168" Type="http://schemas.openxmlformats.org/officeDocument/2006/relationships/oleObject" Target="embeddings/oleObject78.bin"/><Relationship Id="rId8" Type="http://schemas.openxmlformats.org/officeDocument/2006/relationships/image" Target="media/image3.png"/><Relationship Id="rId51" Type="http://schemas.openxmlformats.org/officeDocument/2006/relationships/image" Target="media/image28.wmf"/><Relationship Id="rId72" Type="http://schemas.openxmlformats.org/officeDocument/2006/relationships/image" Target="media/image37.wmf"/><Relationship Id="rId93" Type="http://schemas.openxmlformats.org/officeDocument/2006/relationships/oleObject" Target="embeddings/oleObject44.bin"/><Relationship Id="rId98" Type="http://schemas.openxmlformats.org/officeDocument/2006/relationships/oleObject" Target="embeddings/oleObject47.bin"/><Relationship Id="rId121" Type="http://schemas.openxmlformats.org/officeDocument/2006/relationships/oleObject" Target="embeddings/oleObject61.bin"/><Relationship Id="rId142" Type="http://schemas.openxmlformats.org/officeDocument/2006/relationships/image" Target="media/image72.png"/><Relationship Id="rId163" Type="http://schemas.openxmlformats.org/officeDocument/2006/relationships/oleObject" Target="embeddings/oleObject75.bin"/><Relationship Id="rId3" Type="http://schemas.openxmlformats.org/officeDocument/2006/relationships/webSettings" Target="webSettings.xml"/><Relationship Id="rId25" Type="http://schemas.openxmlformats.org/officeDocument/2006/relationships/oleObject" Target="embeddings/oleObject6.bin"/><Relationship Id="rId46" Type="http://schemas.openxmlformats.org/officeDocument/2006/relationships/image" Target="media/image25.wmf"/><Relationship Id="rId67" Type="http://schemas.openxmlformats.org/officeDocument/2006/relationships/oleObject" Target="embeddings/oleObject27.bin"/><Relationship Id="rId116" Type="http://schemas.openxmlformats.org/officeDocument/2006/relationships/image" Target="media/image53.wmf"/><Relationship Id="rId137" Type="http://schemas.openxmlformats.org/officeDocument/2006/relationships/image" Target="media/image67.png"/><Relationship Id="rId158" Type="http://schemas.openxmlformats.org/officeDocument/2006/relationships/image" Target="media/image82.wmf"/><Relationship Id="rId20" Type="http://schemas.openxmlformats.org/officeDocument/2006/relationships/image" Target="media/image12.wmf"/><Relationship Id="rId41" Type="http://schemas.openxmlformats.org/officeDocument/2006/relationships/oleObject" Target="embeddings/oleObject15.bin"/><Relationship Id="rId62" Type="http://schemas.openxmlformats.org/officeDocument/2006/relationships/oleObject" Target="embeddings/oleObject24.bin"/><Relationship Id="rId83" Type="http://schemas.openxmlformats.org/officeDocument/2006/relationships/image" Target="media/image41.wmf"/><Relationship Id="rId88" Type="http://schemas.openxmlformats.org/officeDocument/2006/relationships/oleObject" Target="embeddings/oleObject41.bin"/><Relationship Id="rId111" Type="http://schemas.openxmlformats.org/officeDocument/2006/relationships/oleObject" Target="embeddings/oleObject56.bin"/><Relationship Id="rId132" Type="http://schemas.openxmlformats.org/officeDocument/2006/relationships/image" Target="media/image62.png"/><Relationship Id="rId153" Type="http://schemas.openxmlformats.org/officeDocument/2006/relationships/oleObject" Target="embeddings/oleObject69.bin"/><Relationship Id="rId174" Type="http://schemas.openxmlformats.org/officeDocument/2006/relationships/footer" Target="footer1.xml"/><Relationship Id="rId15" Type="http://schemas.openxmlformats.org/officeDocument/2006/relationships/oleObject" Target="embeddings/oleObject1.bin"/><Relationship Id="rId36" Type="http://schemas.openxmlformats.org/officeDocument/2006/relationships/image" Target="media/image19.wmf"/><Relationship Id="rId57" Type="http://schemas.openxmlformats.org/officeDocument/2006/relationships/image" Target="media/image31.wmf"/><Relationship Id="rId106" Type="http://schemas.openxmlformats.org/officeDocument/2006/relationships/image" Target="media/image49.wmf"/><Relationship Id="rId127" Type="http://schemas.openxmlformats.org/officeDocument/2006/relationships/image" Target="media/image5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1747</Words>
  <Characters>9962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1MA1 Practice papers Set 4: Paper 1F (Regular) mark scheme – Version 1</dc:title>
  <dc:subject/>
  <dc:creator>Cumming, Graham</dc:creator>
  <cp:keywords/>
  <dc:description/>
  <cp:lastModifiedBy>Graham</cp:lastModifiedBy>
  <cp:revision>3</cp:revision>
  <dcterms:created xsi:type="dcterms:W3CDTF">2016-12-15T12:28:00Z</dcterms:created>
  <dcterms:modified xsi:type="dcterms:W3CDTF">2016-12-15T13:29:00Z</dcterms:modified>
</cp:coreProperties>
</file>