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C3E" w:rsidRPr="00A51906" w:rsidRDefault="00F84C3E" w:rsidP="00BA515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F84C3E" w:rsidRPr="00A51906" w:rsidRDefault="00F84C3E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 w:rsidRPr="00A51906">
        <w:rPr>
          <w:b/>
          <w:sz w:val="96"/>
          <w:szCs w:val="96"/>
        </w:rPr>
        <w:t>GCSE Mathematics</w:t>
      </w:r>
    </w:p>
    <w:p w:rsidR="00F84C3E" w:rsidRPr="00A51906" w:rsidRDefault="00F84C3E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 w:rsidRPr="00A51906">
        <w:rPr>
          <w:b/>
          <w:sz w:val="96"/>
          <w:szCs w:val="96"/>
        </w:rPr>
        <w:t>Practice Tests: Set 1</w:t>
      </w:r>
      <w:r>
        <w:rPr>
          <w:b/>
          <w:sz w:val="96"/>
          <w:szCs w:val="96"/>
        </w:rPr>
        <w:t>6</w:t>
      </w:r>
    </w:p>
    <w:p w:rsidR="00F84C3E" w:rsidRPr="00A51906" w:rsidRDefault="00F84C3E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 w:rsidRPr="00A51906">
        <w:rPr>
          <w:b/>
          <w:sz w:val="72"/>
          <w:szCs w:val="72"/>
        </w:rPr>
        <w:t>Paper 1F (Non-calculator)</w:t>
      </w:r>
    </w:p>
    <w:p w:rsidR="00F84C3E" w:rsidRPr="00A51906" w:rsidRDefault="00F84C3E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 w:rsidRPr="00A51906">
        <w:rPr>
          <w:b/>
          <w:sz w:val="48"/>
          <w:szCs w:val="48"/>
        </w:rPr>
        <w:t>Time: 1 hour 30 minutes</w:t>
      </w:r>
    </w:p>
    <w:p w:rsidR="00F84C3E" w:rsidRPr="00A51906" w:rsidRDefault="00F84C3E" w:rsidP="00BA51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A51906"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F84C3E" w:rsidRPr="00A51906" w:rsidRDefault="00F84C3E" w:rsidP="00BA515C">
      <w:pPr>
        <w:tabs>
          <w:tab w:val="left" w:pos="0"/>
        </w:tabs>
        <w:jc w:val="center"/>
        <w:rPr>
          <w:sz w:val="24"/>
          <w:szCs w:val="24"/>
        </w:rPr>
      </w:pPr>
    </w:p>
    <w:p w:rsidR="00F84C3E" w:rsidRPr="00A51906" w:rsidRDefault="00F84C3E" w:rsidP="00BA515C">
      <w:pPr>
        <w:tabs>
          <w:tab w:val="left" w:pos="0"/>
        </w:tabs>
        <w:jc w:val="center"/>
        <w:rPr>
          <w:sz w:val="24"/>
          <w:szCs w:val="24"/>
        </w:rPr>
      </w:pPr>
    </w:p>
    <w:p w:rsidR="00F84C3E" w:rsidRPr="00A51906" w:rsidRDefault="00F84C3E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6" type="#_x0000_t75" style="position:absolute;margin-left:377.4pt;margin-top:11.5pt;width:76.4pt;height:114.95pt;z-index:251658240;visibility:visible">
            <v:imagedata r:id="rId7" o:title=""/>
          </v:shape>
        </w:pict>
      </w:r>
      <w:r w:rsidRPr="00A51906">
        <w:rPr>
          <w:rFonts w:ascii="Arial" w:hAnsi="Arial" w:cs="Arial"/>
          <w:b/>
          <w:sz w:val="24"/>
          <w:szCs w:val="24"/>
        </w:rPr>
        <w:t>Instructions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Use </w:t>
      </w:r>
      <w:r w:rsidRPr="00A51906">
        <w:rPr>
          <w:rFonts w:ascii="Arial" w:hAnsi="Arial" w:cs="Arial"/>
          <w:b/>
        </w:rPr>
        <w:t>black</w:t>
      </w:r>
      <w:r w:rsidRPr="00A51906">
        <w:rPr>
          <w:rFonts w:ascii="Arial" w:hAnsi="Arial" w:cs="Arial"/>
        </w:rPr>
        <w:t xml:space="preserve"> ink or ball-point pen. 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  <w:b/>
        </w:rPr>
        <w:t>Fill in the boxes</w:t>
      </w:r>
      <w:r w:rsidRPr="00A51906">
        <w:rPr>
          <w:rFonts w:ascii="Arial" w:hAnsi="Arial" w:cs="Arial"/>
        </w:rPr>
        <w:t xml:space="preserve"> at the top of this page with your name,</w:t>
      </w:r>
      <w:r w:rsidRPr="00A51906">
        <w:rPr>
          <w:rFonts w:ascii="Arial" w:hAnsi="Arial" w:cs="Arial"/>
        </w:rPr>
        <w:br/>
        <w:t xml:space="preserve">centre number and candidate number. 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Answer </w:t>
      </w:r>
      <w:r w:rsidRPr="00A51906">
        <w:rPr>
          <w:rFonts w:ascii="Arial" w:hAnsi="Arial" w:cs="Arial"/>
          <w:b/>
        </w:rPr>
        <w:t>all</w:t>
      </w:r>
      <w:r w:rsidRPr="00A51906">
        <w:rPr>
          <w:rFonts w:ascii="Arial" w:hAnsi="Arial" w:cs="Arial"/>
        </w:rPr>
        <w:t xml:space="preserve"> questions. 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Answer the questions in the spaces provided</w:t>
      </w:r>
    </w:p>
    <w:p w:rsidR="00F84C3E" w:rsidRPr="00A51906" w:rsidRDefault="00F84C3E" w:rsidP="00BA515C">
      <w:pPr>
        <w:tabs>
          <w:tab w:val="left" w:pos="0"/>
        </w:tabs>
        <w:ind w:firstLine="720"/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– </w:t>
      </w:r>
      <w:r w:rsidRPr="00A51906">
        <w:rPr>
          <w:rFonts w:ascii="Arial" w:hAnsi="Arial" w:cs="Arial"/>
          <w:i/>
        </w:rPr>
        <w:t>there may be more space than you need</w:t>
      </w:r>
      <w:r w:rsidRPr="00A51906">
        <w:rPr>
          <w:rFonts w:ascii="Arial" w:hAnsi="Arial" w:cs="Arial"/>
        </w:rPr>
        <w:t xml:space="preserve">. 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  <w:b/>
        </w:rPr>
      </w:pPr>
      <w:r w:rsidRPr="00A51906">
        <w:rPr>
          <w:rFonts w:ascii="Arial" w:hAnsi="Arial" w:cs="Arial"/>
          <w:b/>
        </w:rPr>
        <w:t xml:space="preserve">Calculators may not </w:t>
      </w:r>
      <w:bookmarkStart w:id="0" w:name="_GoBack"/>
      <w:bookmarkEnd w:id="0"/>
      <w:r w:rsidRPr="00A51906">
        <w:rPr>
          <w:rFonts w:ascii="Arial" w:hAnsi="Arial" w:cs="Arial"/>
          <w:b/>
        </w:rPr>
        <w:t>be used.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Diagrams are NOT accurately drawn, unless otherwise indicated.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You must </w:t>
      </w:r>
      <w:r w:rsidRPr="00A51906">
        <w:rPr>
          <w:rFonts w:ascii="Arial" w:hAnsi="Arial" w:cs="Arial"/>
          <w:b/>
        </w:rPr>
        <w:t>show all your working out.</w:t>
      </w:r>
    </w:p>
    <w:p w:rsidR="00F84C3E" w:rsidRPr="00A51906" w:rsidRDefault="00F84C3E" w:rsidP="00BA515C">
      <w:pPr>
        <w:tabs>
          <w:tab w:val="left" w:pos="0"/>
        </w:tabs>
        <w:rPr>
          <w:rFonts w:ascii="Arial" w:hAnsi="Arial" w:cs="Arial"/>
        </w:rPr>
      </w:pPr>
    </w:p>
    <w:p w:rsidR="00F84C3E" w:rsidRPr="00A51906" w:rsidRDefault="00F84C3E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A51906">
        <w:rPr>
          <w:rFonts w:ascii="Arial" w:hAnsi="Arial" w:cs="Arial"/>
          <w:b/>
          <w:sz w:val="24"/>
          <w:szCs w:val="24"/>
        </w:rPr>
        <w:t>Information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The total mark for this paper is 80 </w:t>
      </w:r>
    </w:p>
    <w:p w:rsidR="00F84C3E" w:rsidRPr="00A51906" w:rsidRDefault="00F84C3E" w:rsidP="00BA515C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The marks for </w:t>
      </w:r>
      <w:r w:rsidRPr="00A51906">
        <w:rPr>
          <w:rFonts w:ascii="Arial" w:hAnsi="Arial" w:cs="Arial"/>
          <w:b/>
        </w:rPr>
        <w:t>each</w:t>
      </w:r>
      <w:r w:rsidRPr="00A51906">
        <w:rPr>
          <w:rFonts w:ascii="Arial" w:hAnsi="Arial" w:cs="Arial"/>
        </w:rPr>
        <w:t xml:space="preserve"> question are shown in brackets</w:t>
      </w:r>
      <w:r w:rsidRPr="00A51906">
        <w:rPr>
          <w:rFonts w:ascii="Arial" w:hAnsi="Arial" w:cs="Arial"/>
        </w:rPr>
        <w:br/>
        <w:t xml:space="preserve">– </w:t>
      </w:r>
      <w:r w:rsidRPr="00A51906">
        <w:rPr>
          <w:rFonts w:ascii="Arial" w:hAnsi="Arial" w:cs="Arial"/>
          <w:i/>
        </w:rPr>
        <w:t>use this as a guide as to how much time to spend on each question</w:t>
      </w:r>
      <w:r w:rsidRPr="00A51906">
        <w:rPr>
          <w:rFonts w:ascii="Arial" w:hAnsi="Arial" w:cs="Arial"/>
        </w:rPr>
        <w:t xml:space="preserve">. </w:t>
      </w:r>
    </w:p>
    <w:p w:rsidR="00F84C3E" w:rsidRPr="00A51906" w:rsidRDefault="00F84C3E" w:rsidP="00BA515C">
      <w:pPr>
        <w:tabs>
          <w:tab w:val="left" w:pos="0"/>
        </w:tabs>
        <w:rPr>
          <w:rFonts w:ascii="Arial" w:hAnsi="Arial" w:cs="Arial"/>
        </w:rPr>
      </w:pPr>
    </w:p>
    <w:p w:rsidR="00F84C3E" w:rsidRPr="00A51906" w:rsidRDefault="00F84C3E" w:rsidP="00BA515C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A51906">
        <w:rPr>
          <w:rFonts w:ascii="Arial" w:hAnsi="Arial" w:cs="Arial"/>
          <w:b/>
          <w:sz w:val="24"/>
          <w:szCs w:val="24"/>
        </w:rPr>
        <w:t>Advice</w:t>
      </w:r>
    </w:p>
    <w:p w:rsidR="00F84C3E" w:rsidRPr="00A51906" w:rsidRDefault="00F84C3E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Read each question carefully before you start to answer it. </w:t>
      </w:r>
    </w:p>
    <w:p w:rsidR="00F84C3E" w:rsidRPr="00A51906" w:rsidRDefault="00F84C3E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Keep an eye on the time.</w:t>
      </w:r>
    </w:p>
    <w:p w:rsidR="00F84C3E" w:rsidRPr="00A51906" w:rsidRDefault="00F84C3E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 xml:space="preserve">Try to answer every question. </w:t>
      </w:r>
    </w:p>
    <w:p w:rsidR="00F84C3E" w:rsidRPr="00A51906" w:rsidRDefault="00F84C3E" w:rsidP="00BA515C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A51906">
        <w:rPr>
          <w:rFonts w:ascii="Arial" w:hAnsi="Arial" w:cs="Arial"/>
        </w:rPr>
        <w:t>Check your answers if you have time at the end.</w:t>
      </w:r>
    </w:p>
    <w:p w:rsidR="00F84C3E" w:rsidRPr="00A51906" w:rsidRDefault="00F84C3E" w:rsidP="00BA515C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hanging="720"/>
        <w:contextualSpacing/>
        <w:rPr>
          <w:rFonts w:ascii="Times New Roman" w:hAnsi="Times New Roman"/>
          <w:sz w:val="24"/>
          <w:szCs w:val="24"/>
        </w:rPr>
        <w:sectPr w:rsidR="00F84C3E" w:rsidRPr="00A51906" w:rsidSect="00F04371">
          <w:footerReference w:type="default" r:id="rId8"/>
          <w:footerReference w:type="first" r:id="rId9"/>
          <w:pgSz w:w="11906" w:h="16838"/>
          <w:pgMar w:top="1440" w:right="1440" w:bottom="1440" w:left="1440" w:header="709" w:footer="709" w:gutter="0"/>
          <w:cols w:space="708"/>
          <w:titlePg/>
          <w:rtlGutter/>
          <w:docGrid w:linePitch="360"/>
        </w:sectPr>
      </w:pPr>
    </w:p>
    <w:p w:rsidR="00F84C3E" w:rsidRPr="00954E0D" w:rsidRDefault="00F84C3E" w:rsidP="008F00C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Answer ALL T</w:t>
      </w:r>
      <w:r>
        <w:rPr>
          <w:rFonts w:ascii="Times New Roman" w:hAnsi="Times New Roman"/>
          <w:b/>
          <w:bCs/>
          <w:sz w:val="24"/>
          <w:szCs w:val="24"/>
        </w:rPr>
        <w:t>HIR</w:t>
      </w:r>
      <w:r w:rsidRPr="00954E0D">
        <w:rPr>
          <w:rFonts w:ascii="Times New Roman" w:hAnsi="Times New Roman"/>
          <w:b/>
          <w:bCs/>
          <w:sz w:val="24"/>
          <w:szCs w:val="24"/>
        </w:rPr>
        <w:t>TY F</w:t>
      </w:r>
      <w:r>
        <w:rPr>
          <w:rFonts w:ascii="Times New Roman" w:hAnsi="Times New Roman"/>
          <w:b/>
          <w:bCs/>
          <w:sz w:val="24"/>
          <w:szCs w:val="24"/>
        </w:rPr>
        <w:t>OUR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questions.</w:t>
      </w:r>
    </w:p>
    <w:p w:rsidR="00F84C3E" w:rsidRPr="00954E0D" w:rsidRDefault="00F84C3E" w:rsidP="008F00C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F84C3E" w:rsidRDefault="00F84C3E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F84C3E" w:rsidRDefault="00F84C3E" w:rsidP="008F00C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C64D0F">
        <w:rPr>
          <w:rFonts w:ascii="Times New Roman" w:hAnsi="Times New Roman"/>
          <w:b/>
          <w:sz w:val="24"/>
          <w:szCs w:val="24"/>
        </w:rPr>
        <w:t>1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</w:t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220" w:dyaOrig="660">
          <v:shape id="_x0000_i1025" type="#_x0000_t75" alt="" style="width:10.5pt;height:32.25pt" o:ole="">
            <v:imagedata r:id="rId10" o:title=""/>
          </v:shape>
          <o:OLEObject Type="Embed" ProgID="Equation.DSMT4" ShapeID="_x0000_i1025" DrawAspect="Content" ObjectID="_1678532137" r:id="rId1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624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0.57 as a fraction.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C64D0F">
        <w:rPr>
          <w:rFonts w:ascii="Times New Roman" w:hAnsi="Times New Roman"/>
          <w:b/>
          <w:sz w:val="24"/>
          <w:szCs w:val="24"/>
        </w:rPr>
        <w:t>3</w:t>
      </w:r>
      <w:r w:rsidRPr="00C64D0F">
        <w:rPr>
          <w:rFonts w:ascii="Times New Roman" w:hAnsi="Times New Roman"/>
          <w:b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0.02 as a percentage.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C64D0F">
        <w:rPr>
          <w:rFonts w:ascii="Times New Roman" w:hAnsi="Times New Roman"/>
          <w:b/>
          <w:sz w:val="24"/>
          <w:szCs w:val="24"/>
        </w:rPr>
        <w:t>4</w:t>
      </w:r>
      <w:r w:rsidRPr="00C64D0F">
        <w:rPr>
          <w:rFonts w:ascii="Times New Roman" w:hAnsi="Times New Roman"/>
          <w:b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340" w:dyaOrig="660">
          <v:shape id="_x0000_i1026" type="#_x0000_t75" alt="" style="width:17.25pt;height:32.25pt" o:ole="">
            <v:imagedata r:id="rId12" o:title=""/>
          </v:shape>
          <o:OLEObject Type="Embed" ProgID="Equation.DSMT4" ShapeID="_x0000_i1026" DrawAspect="Content" ObjectID="_1678532138" r:id="rId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as a fraction in its simplest form.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C64D0F">
        <w:rPr>
          <w:rFonts w:ascii="Times New Roman" w:hAnsi="Times New Roman"/>
          <w:b/>
          <w:sz w:val="24"/>
          <w:szCs w:val="24"/>
        </w:rPr>
        <w:t>5</w:t>
      </w:r>
      <w:r w:rsidRPr="00C64D0F">
        <w:rPr>
          <w:rFonts w:ascii="Times New Roman" w:hAnsi="Times New Roman"/>
          <w:b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360" w:dyaOrig="660">
          <v:shape id="_x0000_i1027" type="#_x0000_t75" alt="" style="width:18pt;height:32.25pt" o:ole="">
            <v:imagedata r:id="rId14" o:title=""/>
          </v:shape>
          <o:OLEObject Type="Embed" ProgID="Equation.DSMT4" ShapeID="_x0000_i1027" DrawAspect="Content" ObjectID="_1678532139" r:id="rId1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as a mixed number.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521B69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students in class 7T were asked how they got to school one day.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Here is a list of their method of travel to school.</w:t>
      </w:r>
    </w:p>
    <w:p w:rsidR="00F84C3E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1278"/>
        <w:gridCol w:w="1278"/>
        <w:gridCol w:w="1278"/>
        <w:gridCol w:w="1279"/>
        <w:gridCol w:w="1279"/>
      </w:tblGrid>
      <w:tr w:rsidR="00F84C3E" w:rsidRPr="006B76F0" w:rsidTr="00521B69">
        <w:trPr>
          <w:trHeight w:val="416"/>
          <w:jc w:val="center"/>
        </w:trPr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bicycle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</w:tr>
      <w:tr w:rsidR="00F84C3E" w:rsidRPr="006B76F0" w:rsidTr="00521B69">
        <w:trPr>
          <w:trHeight w:val="416"/>
          <w:jc w:val="center"/>
        </w:trPr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bicycle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car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bicycle</w:t>
            </w:r>
          </w:p>
        </w:tc>
      </w:tr>
      <w:tr w:rsidR="00F84C3E" w:rsidRPr="006B76F0" w:rsidTr="00521B69">
        <w:trPr>
          <w:trHeight w:val="416"/>
          <w:jc w:val="center"/>
        </w:trPr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bicycle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car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</w:tr>
      <w:tr w:rsidR="00F84C3E" w:rsidRPr="006B76F0" w:rsidTr="00521B69">
        <w:trPr>
          <w:trHeight w:val="416"/>
          <w:jc w:val="center"/>
        </w:trPr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127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1279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car</w:t>
            </w:r>
          </w:p>
        </w:tc>
      </w:tr>
    </w:tbl>
    <w:p w:rsidR="00F84C3E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Complete the frequency table for the methods of travel in the list.</w:t>
      </w:r>
    </w:p>
    <w:p w:rsidR="00F84C3E" w:rsidRDefault="00F84C3E" w:rsidP="00521B69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8"/>
        <w:gridCol w:w="3732"/>
        <w:gridCol w:w="1551"/>
      </w:tblGrid>
      <w:tr w:rsidR="00F84C3E" w:rsidRPr="006B76F0" w:rsidTr="00E77BC2">
        <w:trPr>
          <w:trHeight w:val="530"/>
          <w:jc w:val="center"/>
        </w:trPr>
        <w:tc>
          <w:tcPr>
            <w:tcW w:w="204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Method of travel</w:t>
            </w:r>
          </w:p>
        </w:tc>
        <w:tc>
          <w:tcPr>
            <w:tcW w:w="373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Tally</w:t>
            </w:r>
          </w:p>
        </w:tc>
        <w:tc>
          <w:tcPr>
            <w:tcW w:w="155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F84C3E" w:rsidRPr="006B76F0" w:rsidTr="00E77BC2">
        <w:trPr>
          <w:trHeight w:val="530"/>
          <w:jc w:val="center"/>
        </w:trPr>
        <w:tc>
          <w:tcPr>
            <w:tcW w:w="204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walk</w:t>
            </w:r>
          </w:p>
        </w:tc>
        <w:tc>
          <w:tcPr>
            <w:tcW w:w="373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4C3E" w:rsidRPr="006B76F0" w:rsidTr="00E77BC2">
        <w:trPr>
          <w:trHeight w:val="530"/>
          <w:jc w:val="center"/>
        </w:trPr>
        <w:tc>
          <w:tcPr>
            <w:tcW w:w="204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bus</w:t>
            </w:r>
          </w:p>
        </w:tc>
        <w:tc>
          <w:tcPr>
            <w:tcW w:w="373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4C3E" w:rsidRPr="006B76F0" w:rsidTr="00E77BC2">
        <w:trPr>
          <w:trHeight w:val="530"/>
          <w:jc w:val="center"/>
        </w:trPr>
        <w:tc>
          <w:tcPr>
            <w:tcW w:w="204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bicycle</w:t>
            </w:r>
          </w:p>
        </w:tc>
        <w:tc>
          <w:tcPr>
            <w:tcW w:w="373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4C3E" w:rsidRPr="006B76F0" w:rsidTr="00E77BC2">
        <w:trPr>
          <w:trHeight w:val="530"/>
          <w:jc w:val="center"/>
        </w:trPr>
        <w:tc>
          <w:tcPr>
            <w:tcW w:w="2048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car</w:t>
            </w:r>
          </w:p>
        </w:tc>
        <w:tc>
          <w:tcPr>
            <w:tcW w:w="373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Draw a bar chart for the information in your table.</w:t>
      </w:r>
    </w:p>
    <w:p w:rsidR="00F84C3E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28" type="#_x0000_t75" style="width:261.75pt;height:239.25pt;visibility:visible">
            <v:imagedata r:id="rId16" o:title=""/>
          </v:shape>
        </w:pic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bag contains 30 coloured counters.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table gives the number of counters of each colour.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7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5"/>
        <w:gridCol w:w="1180"/>
        <w:gridCol w:w="1181"/>
        <w:gridCol w:w="1181"/>
        <w:gridCol w:w="1181"/>
      </w:tblGrid>
      <w:tr w:rsidR="00F84C3E" w:rsidRPr="00BB05DD" w:rsidTr="00E77BC2">
        <w:trPr>
          <w:trHeight w:val="487"/>
          <w:jc w:val="center"/>
        </w:trPr>
        <w:tc>
          <w:tcPr>
            <w:tcW w:w="2405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180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Red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Green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Yellow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Blue</w:t>
            </w:r>
          </w:p>
        </w:tc>
      </w:tr>
      <w:tr w:rsidR="00F84C3E" w:rsidRPr="00BB05DD" w:rsidTr="00E77BC2">
        <w:trPr>
          <w:trHeight w:val="487"/>
          <w:jc w:val="center"/>
        </w:trPr>
        <w:tc>
          <w:tcPr>
            <w:tcW w:w="2405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Number of counters</w:t>
            </w:r>
          </w:p>
        </w:tc>
        <w:tc>
          <w:tcPr>
            <w:tcW w:w="1180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1" w:type="dxa"/>
            <w:vAlign w:val="center"/>
          </w:tcPr>
          <w:p w:rsidR="00F84C3E" w:rsidRPr="00BB05DD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One of the counters is taken at random from the bag.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probability that this counter is green.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the probability that this counter is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not </w:t>
      </w:r>
      <w:r w:rsidRPr="00954E0D">
        <w:rPr>
          <w:rFonts w:ascii="Times New Roman" w:hAnsi="Times New Roman"/>
          <w:sz w:val="24"/>
          <w:szCs w:val="24"/>
        </w:rPr>
        <w:t>red.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574FBE">
        <w:rPr>
          <w:rFonts w:ascii="Times New Roman" w:hAnsi="Times New Roman"/>
          <w:b/>
          <w:bCs/>
          <w:sz w:val="24"/>
          <w:szCs w:val="24"/>
          <w:lang w:val="es-ES"/>
        </w:rPr>
        <w:t>___________________________________________________________________________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F84C3E" w:rsidRPr="00954E0D" w:rsidRDefault="00F84C3E" w:rsidP="00521B69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temperature in </w:t>
      </w:r>
      <w:smartTag w:uri="urn:schemas-microsoft-com:office:smarttags" w:element="State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is –2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At the same time, the temperature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Rabat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is 16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 higher than the temperature in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temperature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Rabat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Also, at the same time, the temperature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Helsinki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is 17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 lower than the temperature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State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New York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temperature in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Helsinki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  <w:r w:rsidRPr="00954E0D">
        <w:rPr>
          <w:rFonts w:ascii="Times New Roman" w:hAnsi="Times New Roman"/>
          <w:sz w:val="24"/>
          <w:szCs w:val="24"/>
        </w:rPr>
        <w:t>C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b/>
          <w:sz w:val="24"/>
          <w:szCs w:val="24"/>
        </w:rPr>
        <w:t>9</w:t>
      </w:r>
      <w:r w:rsidRPr="00574FBE">
        <w:rPr>
          <w:rFonts w:ascii="Times New Roman" w:hAnsi="Times New Roman"/>
          <w:b/>
          <w:i/>
          <w:iCs/>
          <w:sz w:val="24"/>
          <w:szCs w:val="24"/>
        </w:rPr>
        <w:tab/>
      </w:r>
      <w:r w:rsidRPr="00574FBE">
        <w:rPr>
          <w:rFonts w:ascii="Times New Roman" w:hAnsi="Times New Roman"/>
          <w:sz w:val="24"/>
          <w:szCs w:val="24"/>
        </w:rPr>
        <w:t>Solve</w:t>
      </w:r>
      <w:r w:rsidRPr="00574FBE">
        <w:rPr>
          <w:rFonts w:ascii="Times New Roman" w:hAnsi="Times New Roman"/>
          <w:sz w:val="24"/>
          <w:szCs w:val="24"/>
        </w:rPr>
        <w:tab/>
      </w:r>
      <w:r w:rsidRPr="00574FBE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74FBE">
        <w:rPr>
          <w:rFonts w:ascii="Times New Roman" w:hAnsi="Times New Roman"/>
          <w:sz w:val="24"/>
          <w:szCs w:val="24"/>
        </w:rPr>
        <w:t>– 7 = 19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74FBE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574FBE">
        <w:rPr>
          <w:rFonts w:ascii="Times New Roman" w:hAnsi="Times New Roman"/>
          <w:b/>
          <w:bCs/>
          <w:sz w:val="24"/>
          <w:szCs w:val="24"/>
          <w:lang w:val="es-ES"/>
        </w:rPr>
        <w:t>___________________________________________________________________________</w:t>
      </w:r>
    </w:p>
    <w:p w:rsidR="00F84C3E" w:rsidRPr="00574FBE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  <w:lang w:val="es-ES"/>
        </w:rPr>
      </w:pPr>
    </w:p>
    <w:p w:rsidR="00F84C3E" w:rsidRPr="00C64D0F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67"/>
        <w:rPr>
          <w:rFonts w:ascii="Times New Roman" w:hAnsi="Times New Roman"/>
          <w:i/>
          <w:iCs/>
          <w:sz w:val="24"/>
          <w:szCs w:val="24"/>
          <w:lang w:val="es-ES"/>
        </w:rPr>
      </w:pPr>
      <w:r>
        <w:rPr>
          <w:rFonts w:ascii="Times New Roman" w:hAnsi="Times New Roman"/>
          <w:b/>
          <w:iCs/>
          <w:sz w:val="24"/>
          <w:szCs w:val="24"/>
          <w:lang w:val="es-ES"/>
        </w:rPr>
        <w:br w:type="page"/>
      </w:r>
      <w:r w:rsidRPr="00C64D0F">
        <w:rPr>
          <w:rFonts w:ascii="Times New Roman" w:hAnsi="Times New Roman"/>
          <w:b/>
          <w:iCs/>
          <w:sz w:val="24"/>
          <w:szCs w:val="24"/>
          <w:lang w:val="es-ES"/>
        </w:rPr>
        <w:t>10</w:t>
      </w:r>
      <w:r w:rsidRPr="00C64D0F">
        <w:rPr>
          <w:rFonts w:ascii="Times New Roman" w:hAnsi="Times New Roman"/>
          <w:b/>
          <w:i/>
          <w:iCs/>
          <w:sz w:val="24"/>
          <w:szCs w:val="24"/>
          <w:lang w:val="es-ES"/>
        </w:rPr>
        <w:tab/>
      </w:r>
      <w:r w:rsidRPr="00C64D0F">
        <w:rPr>
          <w:rFonts w:ascii="Times New Roman" w:hAnsi="Times New Roman"/>
          <w:sz w:val="24"/>
          <w:szCs w:val="24"/>
          <w:lang w:val="es-ES"/>
        </w:rPr>
        <w:t>(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>a</w:t>
      </w:r>
      <w:r w:rsidRPr="00C64D0F">
        <w:rPr>
          <w:rFonts w:ascii="Times New Roman" w:hAnsi="Times New Roman"/>
          <w:sz w:val="24"/>
          <w:szCs w:val="24"/>
          <w:lang w:val="es-ES"/>
        </w:rPr>
        <w:t>)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ab/>
      </w:r>
      <w:r w:rsidRPr="00C64D0F">
        <w:rPr>
          <w:rFonts w:ascii="Times New Roman" w:hAnsi="Times New Roman"/>
          <w:sz w:val="24"/>
          <w:szCs w:val="24"/>
          <w:lang w:val="es-ES"/>
        </w:rPr>
        <w:t>Simplify</w:t>
      </w:r>
      <w:r w:rsidRPr="00C64D0F">
        <w:rPr>
          <w:rFonts w:ascii="Times New Roman" w:hAnsi="Times New Roman"/>
          <w:sz w:val="24"/>
          <w:szCs w:val="24"/>
          <w:lang w:val="es-ES"/>
        </w:rPr>
        <w:tab/>
        <w:t>10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 xml:space="preserve">x </w:t>
      </w:r>
      <w:r w:rsidRPr="00C64D0F">
        <w:rPr>
          <w:rFonts w:ascii="Times New Roman" w:hAnsi="Times New Roman"/>
          <w:sz w:val="24"/>
          <w:szCs w:val="24"/>
          <w:lang w:val="es-ES"/>
        </w:rPr>
        <w:t>+ 4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 xml:space="preserve">y </w:t>
      </w:r>
      <w:r w:rsidRPr="00C64D0F">
        <w:rPr>
          <w:rFonts w:ascii="Times New Roman" w:hAnsi="Times New Roman"/>
          <w:sz w:val="24"/>
          <w:szCs w:val="24"/>
          <w:lang w:val="es-ES"/>
        </w:rPr>
        <w:t>+ 3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 xml:space="preserve">x </w:t>
      </w:r>
      <w:r w:rsidRPr="00C64D0F">
        <w:rPr>
          <w:rFonts w:ascii="Times New Roman" w:hAnsi="Times New Roman"/>
          <w:sz w:val="24"/>
          <w:szCs w:val="24"/>
          <w:lang w:val="es-ES"/>
        </w:rPr>
        <w:t>– 6</w:t>
      </w:r>
      <w:r w:rsidRPr="00C64D0F">
        <w:rPr>
          <w:rFonts w:ascii="Times New Roman" w:hAnsi="Times New Roman"/>
          <w:i/>
          <w:iCs/>
          <w:sz w:val="24"/>
          <w:szCs w:val="24"/>
          <w:lang w:val="es-ES"/>
        </w:rPr>
        <w:t>y</w:t>
      </w: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C64D0F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es-ES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+ 5 = 16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C64D0F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list of numbers in a box.</w: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A0"/>
      </w:tblPr>
      <w:tblGrid>
        <w:gridCol w:w="1000"/>
        <w:gridCol w:w="1000"/>
        <w:gridCol w:w="1000"/>
        <w:gridCol w:w="1000"/>
        <w:gridCol w:w="1000"/>
        <w:gridCol w:w="1001"/>
        <w:gridCol w:w="1001"/>
      </w:tblGrid>
      <w:tr w:rsidR="00F84C3E" w:rsidRPr="006B76F0" w:rsidTr="00E77BC2">
        <w:trPr>
          <w:trHeight w:val="460"/>
          <w:jc w:val="center"/>
        </w:trPr>
        <w:tc>
          <w:tcPr>
            <w:tcW w:w="100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0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0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0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0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</w:tbl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From the numbers in the list, write down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multiple of 11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factor of 30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square number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prime number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e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two numbers whose sum is 84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and 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574FBE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 w:rsidRPr="00574FBE">
        <w:rPr>
          <w:rFonts w:ascii="Times New Roman" w:hAnsi="Times New Roman"/>
          <w:b/>
          <w:sz w:val="24"/>
          <w:szCs w:val="24"/>
        </w:rPr>
        <w:t>12</w:t>
      </w:r>
      <w:r w:rsidRPr="00574FBE">
        <w:rPr>
          <w:rFonts w:ascii="Times New Roman" w:hAnsi="Times New Roman"/>
          <w:b/>
          <w:i/>
          <w:iCs/>
          <w:sz w:val="24"/>
          <w:szCs w:val="24"/>
        </w:rPr>
        <w:tab/>
      </w:r>
      <w:r w:rsidRPr="00574FBE">
        <w:rPr>
          <w:rFonts w:ascii="Times New Roman" w:hAnsi="Times New Roman"/>
          <w:sz w:val="24"/>
          <w:szCs w:val="24"/>
        </w:rPr>
        <w:t>Simplify</w:t>
      </w:r>
      <w:r w:rsidRPr="00574FBE">
        <w:rPr>
          <w:rFonts w:ascii="Times New Roman" w:hAnsi="Times New Roman"/>
          <w:sz w:val="24"/>
          <w:szCs w:val="24"/>
        </w:rPr>
        <w:tab/>
        <w:t>5</w:t>
      </w:r>
      <w:r w:rsidRPr="00574FBE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574FBE">
        <w:rPr>
          <w:rFonts w:ascii="Times New Roman" w:hAnsi="Times New Roman"/>
          <w:sz w:val="24"/>
          <w:szCs w:val="24"/>
        </w:rPr>
        <w:t>× 4</w:t>
      </w:r>
      <w:r w:rsidRPr="00574FBE">
        <w:rPr>
          <w:rFonts w:ascii="Times New Roman" w:hAnsi="Times New Roman"/>
          <w:i/>
          <w:iCs/>
          <w:sz w:val="24"/>
          <w:szCs w:val="24"/>
        </w:rPr>
        <w:t>d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574FBE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135191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135191">
        <w:rPr>
          <w:rFonts w:ascii="Times New Roman" w:hAnsi="Times New Roman"/>
          <w:b/>
          <w:sz w:val="24"/>
          <w:szCs w:val="24"/>
        </w:rPr>
        <w:t>13</w:t>
      </w:r>
      <w:r w:rsidRPr="00135191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Put the following numbers in order of size.</w:t>
      </w:r>
    </w:p>
    <w:p w:rsidR="00F84C3E" w:rsidRPr="00954E0D" w:rsidRDefault="00F84C3E" w:rsidP="0013519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954E0D">
        <w:rPr>
          <w:rFonts w:ascii="Times New Roman" w:hAnsi="Times New Roman"/>
          <w:sz w:val="24"/>
          <w:szCs w:val="24"/>
        </w:rPr>
        <w:t>tart with the smallest number.</w: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1201"/>
        <w:gridCol w:w="1201"/>
        <w:gridCol w:w="1201"/>
        <w:gridCol w:w="1202"/>
        <w:gridCol w:w="1202"/>
      </w:tblGrid>
      <w:tr w:rsidR="00F84C3E" w:rsidRPr="006B76F0" w:rsidTr="00E77BC2">
        <w:trPr>
          <w:trHeight w:val="379"/>
          <w:jc w:val="center"/>
        </w:trPr>
        <w:tc>
          <w:tcPr>
            <w:tcW w:w="120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120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20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0.0766</w:t>
            </w:r>
          </w:p>
        </w:tc>
        <w:tc>
          <w:tcPr>
            <w:tcW w:w="120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202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0.026</w:t>
            </w:r>
          </w:p>
        </w:tc>
      </w:tr>
    </w:tbl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13519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C64D0F" w:rsidRDefault="00F84C3E" w:rsidP="00135191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  <w:lang w:val="pt-BR"/>
        </w:rPr>
      </w:pPr>
      <w:r w:rsidRPr="00135191">
        <w:rPr>
          <w:rFonts w:ascii="Times New Roman" w:hAnsi="Times New Roman"/>
          <w:b/>
          <w:sz w:val="24"/>
          <w:szCs w:val="24"/>
          <w:lang w:val="pt-BR"/>
        </w:rPr>
        <w:t>14</w:t>
      </w:r>
      <w:r w:rsidRPr="00135191">
        <w:rPr>
          <w:rFonts w:ascii="Times New Roman" w:hAnsi="Times New Roman"/>
          <w:b/>
          <w:i/>
          <w:iCs/>
          <w:sz w:val="24"/>
          <w:szCs w:val="24"/>
          <w:lang w:val="pt-BR"/>
        </w:rPr>
        <w:tab/>
      </w:r>
      <w:r w:rsidRPr="00C64D0F">
        <w:rPr>
          <w:rFonts w:ascii="Times New Roman" w:hAnsi="Times New Roman"/>
          <w:sz w:val="24"/>
          <w:szCs w:val="24"/>
          <w:lang w:val="pt-BR"/>
        </w:rPr>
        <w:t>Simplify</w:t>
      </w:r>
      <w:r w:rsidRPr="00C64D0F">
        <w:rPr>
          <w:rFonts w:ascii="Times New Roman" w:hAnsi="Times New Roman"/>
          <w:sz w:val="24"/>
          <w:szCs w:val="24"/>
          <w:lang w:val="pt-BR"/>
        </w:rPr>
        <w:tab/>
      </w:r>
      <w:r w:rsidRPr="00C64D0F">
        <w:rPr>
          <w:rFonts w:ascii="Times New Roman" w:hAnsi="Times New Roman"/>
          <w:i/>
          <w:iCs/>
          <w:sz w:val="24"/>
          <w:szCs w:val="24"/>
          <w:lang w:val="pt-BR"/>
        </w:rPr>
        <w:t xml:space="preserve">e </w:t>
      </w:r>
      <w:r w:rsidRPr="00C64D0F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C64D0F">
        <w:rPr>
          <w:rFonts w:ascii="Times New Roman" w:hAnsi="Times New Roman"/>
          <w:i/>
          <w:iCs/>
          <w:sz w:val="24"/>
          <w:szCs w:val="24"/>
          <w:lang w:val="pt-BR"/>
        </w:rPr>
        <w:t xml:space="preserve">e </w:t>
      </w:r>
      <w:r w:rsidRPr="00C64D0F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C64D0F">
        <w:rPr>
          <w:rFonts w:ascii="Times New Roman" w:hAnsi="Times New Roman"/>
          <w:i/>
          <w:iCs/>
          <w:sz w:val="24"/>
          <w:szCs w:val="24"/>
          <w:lang w:val="pt-BR"/>
        </w:rPr>
        <w:t xml:space="preserve">e </w:t>
      </w:r>
      <w:r w:rsidRPr="00C64D0F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C64D0F">
        <w:rPr>
          <w:rFonts w:ascii="Times New Roman" w:hAnsi="Times New Roman"/>
          <w:i/>
          <w:iCs/>
          <w:sz w:val="24"/>
          <w:szCs w:val="24"/>
          <w:lang w:val="pt-BR"/>
        </w:rPr>
        <w:t xml:space="preserve">e </w:t>
      </w:r>
      <w:r w:rsidRPr="00C64D0F">
        <w:rPr>
          <w:rFonts w:ascii="Times New Roman" w:hAnsi="Times New Roman"/>
          <w:sz w:val="24"/>
          <w:szCs w:val="24"/>
          <w:lang w:val="pt-BR"/>
        </w:rPr>
        <w:t xml:space="preserve">× </w:t>
      </w:r>
      <w:r w:rsidRPr="00C64D0F">
        <w:rPr>
          <w:rFonts w:ascii="Times New Roman" w:hAnsi="Times New Roman"/>
          <w:i/>
          <w:iCs/>
          <w:sz w:val="24"/>
          <w:szCs w:val="24"/>
          <w:lang w:val="pt-BR"/>
        </w:rPr>
        <w:t>e</w:t>
      </w:r>
    </w:p>
    <w:p w:rsidR="00F84C3E" w:rsidRPr="00C64D0F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F84C3E" w:rsidRPr="00C64D0F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F84C3E" w:rsidRPr="00C64D0F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val="pt-BR"/>
        </w:rPr>
      </w:pPr>
    </w:p>
    <w:p w:rsidR="00F84C3E" w:rsidRPr="00C64D0F" w:rsidRDefault="00F84C3E" w:rsidP="0013519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val="pt-BR"/>
        </w:rPr>
      </w:pPr>
      <w:r w:rsidRPr="00C64D0F">
        <w:rPr>
          <w:rFonts w:ascii="Times New Roman" w:hAnsi="Times New Roman"/>
          <w:sz w:val="24"/>
          <w:szCs w:val="24"/>
          <w:lang w:val="pt-BR"/>
        </w:rPr>
        <w:t>......................................................</w:t>
      </w:r>
    </w:p>
    <w:p w:rsidR="00F84C3E" w:rsidRPr="00954E0D" w:rsidRDefault="00F84C3E" w:rsidP="0013519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13519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574FBE" w:rsidRDefault="00F84C3E" w:rsidP="00135191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rectangle is made from 30 small coloured square tiles.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29" type="#_x0000_t75" style="width:198.75pt;height:64.5pt;visibility:visible">
            <v:imagedata r:id="rId17" o:title=""/>
          </v:shape>
        </w:pic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There are yellow tiles, blue tiles and red tiles.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30% of the rectangle is made from yellow tiles.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163DD">
        <w:rPr>
          <w:rFonts w:ascii="Times New Roman" w:hAnsi="Times New Roman"/>
          <w:noProof/>
          <w:position w:val="-24"/>
          <w:sz w:val="24"/>
          <w:szCs w:val="24"/>
        </w:rPr>
        <w:object w:dxaOrig="220" w:dyaOrig="660">
          <v:shape id="_x0000_i1030" type="#_x0000_t75" alt="" style="width:11.25pt;height:33pt" o:ole="">
            <v:imagedata r:id="rId18" o:title=""/>
          </v:shape>
          <o:OLEObject Type="Embed" ProgID="Equation.DSMT4" ShapeID="_x0000_i1030" DrawAspect="Content" ObjectID="_1678532140" r:id="rId1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the rectangle is made from blue tiles.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rest of the rectangle is made from red tiles.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number of red tiles.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Sandeep is designing some 3</w:t>
      </w:r>
      <w:r w:rsidRPr="00954E0D">
        <w:rPr>
          <w:rFonts w:ascii="MS Mincho" w:eastAsia="MS Mincho" w:hAnsi="MS Mincho" w:cs="MS Mincho" w:hint="eastAsia"/>
          <w:sz w:val="24"/>
          <w:szCs w:val="24"/>
        </w:rPr>
        <w:t>‑</w:t>
      </w:r>
      <w:r w:rsidRPr="00954E0D">
        <w:rPr>
          <w:rFonts w:ascii="Times New Roman" w:hAnsi="Times New Roman"/>
          <w:sz w:val="24"/>
          <w:szCs w:val="24"/>
        </w:rPr>
        <w:t>sided spinners.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is going to spin each spinner once.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a different number on each dotted line so that when the spinner is spun it</w:t>
      </w:r>
    </w:p>
    <w:p w:rsidR="00F84C3E" w:rsidRPr="00954E0D" w:rsidRDefault="00F84C3E" w:rsidP="00574FBE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is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impossible </w:t>
      </w:r>
      <w:r w:rsidRPr="00954E0D">
        <w:rPr>
          <w:rFonts w:ascii="Times New Roman" w:hAnsi="Times New Roman"/>
          <w:sz w:val="24"/>
          <w:szCs w:val="24"/>
        </w:rPr>
        <w:t>that the spinner will land on a number greater than 9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07694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Picture 1" o:spid="_x0000_i1031" type="#_x0000_t75" style="width:180pt;height:132.75pt;visibility:visible">
            <v:imagedata r:id="rId20" o:title=""/>
          </v:shape>
        </w:pic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a different number on each dotted line so that when the spinner is spun it</w:t>
      </w:r>
    </w:p>
    <w:p w:rsidR="00F84C3E" w:rsidRDefault="00F84C3E" w:rsidP="00574FBE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is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certain </w:t>
      </w:r>
      <w:r w:rsidRPr="00954E0D">
        <w:rPr>
          <w:rFonts w:ascii="Times New Roman" w:hAnsi="Times New Roman"/>
          <w:sz w:val="24"/>
          <w:szCs w:val="24"/>
        </w:rPr>
        <w:t>that the spinner will land on a multiple of 10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" o:spid="_x0000_i1032" type="#_x0000_t75" style="width:182.25pt;height:131.25pt;visibility:visible">
            <v:imagedata r:id="rId21" o:title=""/>
          </v:shape>
        </w:pic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likelihood of an outcome is </w:t>
      </w:r>
      <w:r w:rsidRPr="00954E0D">
        <w:rPr>
          <w:rFonts w:ascii="Times New Roman" w:hAnsi="Times New Roman"/>
          <w:b/>
          <w:bCs/>
          <w:sz w:val="24"/>
          <w:szCs w:val="24"/>
        </w:rPr>
        <w:t>evens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probability scale, mark with a cross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the probability of this outcome.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3" o:spid="_x0000_i1033" type="#_x0000_t75" style="width:237pt;height:34.5pt;visibility:visible">
            <v:imagedata r:id="rId22" o:title=""/>
          </v:shape>
        </w:pic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13519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Grace has a fair spinner and a fair dice.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spinner is 3-sided and can land on 6, 7 or 8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dice can land on 1, 2, 3, 4, 5 or 6</w: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4" type="#_x0000_t75" style="width:294pt;height:102.75pt;visibility:visible">
            <v:imagedata r:id="rId23" o:title=""/>
          </v:shape>
        </w:pic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Grace spins the spinner once and throws the dice once.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Grace subtracts the number that the dice lands on from the number that the spinner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lands on to get her score.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Complete the table to show all possible scores.</w:t>
      </w:r>
    </w:p>
    <w:p w:rsidR="00F84C3E" w:rsidRPr="00954E0D" w:rsidRDefault="00F84C3E" w:rsidP="00E00007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Eight of the scores have been done for you.</w: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0"/>
        <w:gridCol w:w="1110"/>
        <w:gridCol w:w="1110"/>
        <w:gridCol w:w="1111"/>
        <w:gridCol w:w="1110"/>
        <w:gridCol w:w="1110"/>
        <w:gridCol w:w="1110"/>
        <w:gridCol w:w="1113"/>
      </w:tblGrid>
      <w:tr w:rsidR="00F84C3E" w:rsidRPr="006B76F0" w:rsidTr="00E77BC2">
        <w:trPr>
          <w:trHeight w:val="543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4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Number on dice</w:t>
            </w:r>
          </w:p>
        </w:tc>
      </w:tr>
      <w:tr w:rsidR="00F84C3E" w:rsidRPr="006B76F0" w:rsidTr="00E77BC2">
        <w:trPr>
          <w:trHeight w:val="543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1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1" w:type="dxa"/>
            <w:tcBorders>
              <w:bottom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84C3E" w:rsidRPr="006B76F0" w:rsidTr="00E77BC2">
        <w:trPr>
          <w:trHeight w:val="543"/>
          <w:jc w:val="center"/>
        </w:trPr>
        <w:tc>
          <w:tcPr>
            <w:tcW w:w="111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Number on spinner</w:t>
            </w:r>
          </w:p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tcBorders>
              <w:top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  <w:tcBorders>
              <w:top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84C3E" w:rsidRPr="006B76F0" w:rsidTr="00E77BC2">
        <w:trPr>
          <w:trHeight w:val="543"/>
          <w:jc w:val="center"/>
        </w:trPr>
        <w:tc>
          <w:tcPr>
            <w:tcW w:w="1110" w:type="dxa"/>
            <w:vMerge/>
            <w:tcBorders>
              <w:left w:val="nil"/>
              <w:bottom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lef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4C3E" w:rsidRPr="006B76F0" w:rsidTr="00E77BC2">
        <w:trPr>
          <w:trHeight w:val="543"/>
          <w:jc w:val="center"/>
        </w:trPr>
        <w:tc>
          <w:tcPr>
            <w:tcW w:w="1110" w:type="dxa"/>
            <w:vMerge/>
            <w:tcBorders>
              <w:left w:val="nil"/>
              <w:bottom w:val="nil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6F0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left w:val="single" w:sz="18" w:space="0" w:color="auto"/>
            </w:tcBorders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6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:rsidR="00F84C3E" w:rsidRPr="006B76F0" w:rsidRDefault="00F84C3E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Grace spins the spinner once and throws the dice once.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probability that her score is less than 6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probability that her score is an odd number.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Expand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 xml:space="preserve">4 –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18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ind w:hanging="540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ind w:hanging="54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19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Simplify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+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+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+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+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+ </w:t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574FBE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solid prism.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5" type="#_x0000_t75" style="width:107.25pt;height:63.75pt;visibility:visible">
            <v:imagedata r:id="rId24" o:title=""/>
          </v:shape>
        </w:pic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How many vertices has the prism?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How many faces has the prism?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135191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135191">
        <w:rPr>
          <w:rFonts w:ascii="Times New Roman" w:hAnsi="Times New Roman"/>
          <w:b/>
          <w:sz w:val="24"/>
          <w:szCs w:val="24"/>
        </w:rPr>
        <w:t>(1)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Total for Question 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574FBE" w:rsidRDefault="00F84C3E" w:rsidP="00574FBE">
      <w:pPr>
        <w:tabs>
          <w:tab w:val="left" w:pos="426"/>
          <w:tab w:val="left" w:pos="1560"/>
        </w:tabs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b/>
          <w:sz w:val="24"/>
          <w:szCs w:val="24"/>
        </w:rPr>
        <w:t>21</w:t>
      </w:r>
      <w:r w:rsidRPr="00574FBE">
        <w:rPr>
          <w:rFonts w:ascii="Times New Roman" w:hAnsi="Times New Roman"/>
          <w:b/>
          <w:sz w:val="24"/>
          <w:szCs w:val="24"/>
        </w:rPr>
        <w:tab/>
      </w:r>
      <w:r w:rsidRPr="00574FBE">
        <w:rPr>
          <w:rFonts w:ascii="Times New Roman" w:hAnsi="Times New Roman"/>
          <w:sz w:val="24"/>
          <w:szCs w:val="24"/>
        </w:rPr>
        <w:t>Simplify</w:t>
      </w:r>
      <w:r w:rsidRPr="00574FBE">
        <w:rPr>
          <w:rFonts w:ascii="Times New Roman" w:hAnsi="Times New Roman"/>
          <w:sz w:val="24"/>
          <w:szCs w:val="24"/>
        </w:rPr>
        <w:tab/>
        <w:t>5</w:t>
      </w:r>
      <w:r w:rsidRPr="00574FBE">
        <w:rPr>
          <w:rFonts w:ascii="Times New Roman" w:hAnsi="Times New Roman"/>
          <w:i/>
          <w:iCs/>
          <w:sz w:val="24"/>
          <w:szCs w:val="24"/>
        </w:rPr>
        <w:t>y</w:t>
      </w:r>
      <w:r w:rsidRPr="00574FBE">
        <w:rPr>
          <w:rFonts w:ascii="Times New Roman" w:hAnsi="Times New Roman"/>
          <w:sz w:val="24"/>
          <w:szCs w:val="24"/>
          <w:vertAlign w:val="superscript"/>
        </w:rPr>
        <w:t>2</w:t>
      </w:r>
      <w:r w:rsidRPr="00574FBE">
        <w:rPr>
          <w:rFonts w:ascii="Times New Roman" w:hAnsi="Times New Roman"/>
          <w:sz w:val="24"/>
          <w:szCs w:val="24"/>
        </w:rPr>
        <w:t xml:space="preserve"> + 6</w:t>
      </w:r>
      <w:r w:rsidRPr="00574FBE">
        <w:rPr>
          <w:rFonts w:ascii="Times New Roman" w:hAnsi="Times New Roman"/>
          <w:i/>
          <w:iCs/>
          <w:sz w:val="24"/>
          <w:szCs w:val="24"/>
        </w:rPr>
        <w:t>y</w:t>
      </w:r>
      <w:r w:rsidRPr="00574FBE">
        <w:rPr>
          <w:rFonts w:ascii="Times New Roman" w:hAnsi="Times New Roman"/>
          <w:sz w:val="24"/>
          <w:szCs w:val="24"/>
          <w:vertAlign w:val="superscript"/>
        </w:rPr>
        <w:t>2</w:t>
      </w:r>
      <w:r w:rsidRPr="00574FBE">
        <w:rPr>
          <w:rFonts w:ascii="Times New Roman" w:hAnsi="Times New Roman"/>
          <w:sz w:val="24"/>
          <w:szCs w:val="24"/>
        </w:rPr>
        <w:t xml:space="preserve"> – 3</w:t>
      </w:r>
      <w:r w:rsidRPr="00574FBE">
        <w:rPr>
          <w:rFonts w:ascii="Times New Roman" w:hAnsi="Times New Roman"/>
          <w:i/>
          <w:iCs/>
          <w:sz w:val="24"/>
          <w:szCs w:val="24"/>
        </w:rPr>
        <w:t>y</w:t>
      </w:r>
      <w:r w:rsidRPr="00574FB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574FBE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574FBE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13519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Ava writes down five whole numbers.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For these five numbers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median is 7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mode is 8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range is 5</w:t>
      </w: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Find a possible value for each of the five numbers that Ava writes down.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135191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3</w:t>
      </w:r>
      <w:r w:rsidRPr="00135191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Using ruler and compasses only, in the space below construct the equilateral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triangle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954E0D">
        <w:rPr>
          <w:rFonts w:ascii="Times New Roman" w:hAnsi="Times New Roman"/>
          <w:sz w:val="24"/>
          <w:szCs w:val="24"/>
        </w:rPr>
        <w:t>with sides of length 7 cm.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You must show all your construction lines.</w:t>
      </w:r>
    </w:p>
    <w:p w:rsidR="00F84C3E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smartTag w:uri="urn:schemas-microsoft-com:office:smarttags" w:element="State">
        <w:smartTag w:uri="urn:schemas-microsoft-com:office:smarttags" w:element="State">
          <w:r w:rsidRPr="00954E0D">
            <w:rPr>
              <w:rFonts w:ascii="Times New Roman" w:hAnsi="Times New Roman"/>
              <w:sz w:val="24"/>
              <w:szCs w:val="24"/>
            </w:rPr>
            <w:t>Side</w:t>
          </w:r>
        </w:smartTag>
        <w:r w:rsidRPr="00954E0D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ate">
          <w:r w:rsidRPr="00954E0D">
            <w:rPr>
              <w:rFonts w:ascii="Times New Roman" w:hAnsi="Times New Roman"/>
              <w:i/>
              <w:iCs/>
              <w:sz w:val="24"/>
              <w:szCs w:val="24"/>
            </w:rPr>
            <w:t>AB</w:t>
          </w:r>
        </w:smartTag>
      </w:smartTag>
      <w:r w:rsidRPr="00954E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has already been drawn for you.</w:t>
      </w: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firstLine="425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6" type="#_x0000_t75" style="width:222pt;height:18.75pt;visibility:visible">
            <v:imagedata r:id="rId25" o:title=""/>
          </v:shape>
        </w:pic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that</w:t>
      </w:r>
      <w:r>
        <w:rPr>
          <w:rFonts w:ascii="Times New Roman" w:hAnsi="Times New Roman"/>
          <w:sz w:val="24"/>
          <w:szCs w:val="24"/>
        </w:rPr>
        <w:tab/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1100" w:dyaOrig="660">
          <v:shape id="_x0000_i1037" type="#_x0000_t75" alt="" style="width:54.75pt;height:32.25pt" o:ole="">
            <v:imagedata r:id="rId26" o:title=""/>
          </v:shape>
          <o:OLEObject Type="Embed" ProgID="Equation.DSMT4" ShapeID="_x0000_i1037" DrawAspect="Content" ObjectID="_1678532141" r:id="rId27"/>
        </w:objec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 w:rsidRPr="00135191">
        <w:rPr>
          <w:rFonts w:ascii="Times New Roman" w:hAnsi="Times New Roman"/>
          <w:b/>
          <w:sz w:val="24"/>
          <w:szCs w:val="24"/>
        </w:rPr>
        <w:t>25</w:t>
      </w:r>
      <w:r w:rsidRPr="00135191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 9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– 6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574FBE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26</w:t>
      </w:r>
    </w:p>
    <w:p w:rsidR="00F84C3E" w:rsidRPr="003707F0" w:rsidRDefault="00F84C3E" w:rsidP="00574F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7694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Picture 7" o:spid="_x0000_i1038" type="#_x0000_t75" style="width:411pt;height:412.5pt;visibility:visible">
            <v:imagedata r:id="rId28" o:title=""/>
          </v:shape>
        </w:pict>
      </w:r>
    </w:p>
    <w:p w:rsidR="00F84C3E" w:rsidRDefault="00F84C3E" w:rsidP="00574FB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Describe fully the single transformation that maps shape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onto shape </w:t>
      </w:r>
      <w:r w:rsidRPr="00954E0D">
        <w:rPr>
          <w:rFonts w:ascii="Times New Roman" w:hAnsi="Times New Roman"/>
          <w:b/>
          <w:b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Pr="00954E0D" w:rsidRDefault="00F84C3E" w:rsidP="00574FBE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Describe fully the single transformation that maps shape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onto shape </w:t>
      </w:r>
      <w:r w:rsidRPr="00954E0D">
        <w:rPr>
          <w:rFonts w:ascii="Times New Roman" w:hAnsi="Times New Roman"/>
          <w:b/>
          <w:b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Pr="00954E0D" w:rsidRDefault="00F84C3E" w:rsidP="00574FBE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2 840 000 000 in standard form.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2.5 × 10</w:t>
      </w:r>
      <w:r w:rsidRPr="003707F0">
        <w:rPr>
          <w:rFonts w:ascii="Times New Roman" w:hAnsi="Times New Roman"/>
          <w:sz w:val="24"/>
          <w:szCs w:val="24"/>
          <w:vertAlign w:val="superscript"/>
        </w:rPr>
        <w:t>–4</w:t>
      </w:r>
      <w:r w:rsidRPr="00954E0D">
        <w:rPr>
          <w:rFonts w:ascii="Times New Roman" w:hAnsi="Times New Roman"/>
          <w:sz w:val="24"/>
          <w:szCs w:val="24"/>
        </w:rPr>
        <w:t xml:space="preserve"> as an ordinary number.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28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4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+ 5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– 3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74FB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3707F0">
        <w:rPr>
          <w:rFonts w:ascii="Kunstler Script" w:hAnsi="Kunstler Script"/>
          <w:bCs/>
          <w:sz w:val="24"/>
          <w:szCs w:val="24"/>
        </w:rPr>
        <w:t>E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{20, 21, 22, 23, 24, 25, 26, 27, 28, 29}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{odd numbers}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= {multiples of 3}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List the members of the set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sym w:font="Symbol" w:char="F0C7"/>
      </w:r>
      <w:r w:rsidRPr="00954E0D"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>
        <w:rPr>
          <w:rFonts w:ascii="Cambria Math" w:hAnsi="Cambria Math" w:cs="Cambria Math"/>
          <w:sz w:val="24"/>
          <w:szCs w:val="24"/>
        </w:rPr>
        <w:sym w:font="Symbol" w:char="F0C8"/>
      </w:r>
      <w:r w:rsidRPr="00954E0D"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spacing w:line="360" w:lineRule="auto"/>
        <w:ind w:hanging="5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21B69">
      <w:pPr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ind w:hanging="540"/>
        <w:rPr>
          <w:rFonts w:ascii="Times New Roman" w:hAnsi="Times New Roman"/>
          <w:sz w:val="24"/>
          <w:szCs w:val="24"/>
        </w:rPr>
      </w:pPr>
      <w:r w:rsidRPr="003A3088">
        <w:rPr>
          <w:rFonts w:ascii="Times New Roman" w:hAnsi="Times New Roman"/>
          <w:b/>
          <w:sz w:val="24"/>
          <w:szCs w:val="24"/>
        </w:rPr>
        <w:t>30</w:t>
      </w:r>
      <w:r w:rsidRPr="003A3088">
        <w:rPr>
          <w:rFonts w:ascii="Times New Roman" w:hAnsi="Times New Roman"/>
          <w:b/>
          <w:sz w:val="24"/>
          <w:szCs w:val="24"/>
        </w:rPr>
        <w:tab/>
      </w:r>
      <w:r w:rsidRPr="005163DD">
        <w:rPr>
          <w:rFonts w:ascii="Times New Roman" w:hAnsi="Times New Roman"/>
          <w:noProof/>
          <w:position w:val="-28"/>
          <w:sz w:val="24"/>
          <w:szCs w:val="24"/>
        </w:rPr>
        <w:object w:dxaOrig="1300" w:dyaOrig="720">
          <v:shape id="_x0000_i1039" type="#_x0000_t75" alt="" style="width:64.5pt;height:36pt" o:ole="">
            <v:imagedata r:id="rId29" o:title=""/>
          </v:shape>
          <o:OLEObject Type="Embed" ProgID="Equation.DSMT4" ShapeID="_x0000_i1039" DrawAspect="Content" ObjectID="_1678532142" r:id="rId30"/>
        </w:objec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954E0D">
        <w:rPr>
          <w:rFonts w:ascii="Times New Roman" w:hAnsi="Times New Roman"/>
          <w:sz w:val="24"/>
          <w:szCs w:val="24"/>
        </w:rPr>
        <w:t xml:space="preserve">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3A3088">
      <w:pPr>
        <w:tabs>
          <w:tab w:val="left" w:pos="426"/>
          <w:tab w:val="left" w:pos="851"/>
          <w:tab w:val="left" w:pos="3119"/>
        </w:tabs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tabs>
          <w:tab w:val="left" w:pos="426"/>
          <w:tab w:val="left" w:pos="2835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C64D0F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Make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54E0D">
        <w:rPr>
          <w:rFonts w:ascii="Times New Roman" w:hAnsi="Times New Roman"/>
          <w:sz w:val="24"/>
          <w:szCs w:val="24"/>
        </w:rPr>
        <w:t>the subject of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 xml:space="preserve">=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dx </w:t>
      </w:r>
      <w:r w:rsidRPr="00954E0D">
        <w:rPr>
          <w:rFonts w:ascii="Times New Roman" w:hAnsi="Times New Roman"/>
          <w:sz w:val="24"/>
          <w:szCs w:val="24"/>
        </w:rPr>
        <w:t xml:space="preserve">– </w:t>
      </w:r>
      <w:r w:rsidRPr="00954E0D">
        <w:rPr>
          <w:rFonts w:ascii="Times New Roman" w:hAnsi="Times New Roman"/>
          <w:i/>
          <w:iCs/>
          <w:sz w:val="24"/>
          <w:szCs w:val="24"/>
        </w:rPr>
        <w:t>e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954E0D" w:rsidRDefault="00F84C3E" w:rsidP="00521B69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32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Simplify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3707F0">
        <w:rPr>
          <w:rFonts w:ascii="Times New Roman" w:hAnsi="Times New Roman"/>
          <w:sz w:val="24"/>
          <w:szCs w:val="24"/>
          <w:vertAlign w:val="superscript"/>
        </w:rPr>
        <w:t>3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3707F0">
        <w:rPr>
          <w:rFonts w:ascii="Times New Roman" w:hAnsi="Times New Roman"/>
          <w:sz w:val="24"/>
          <w:szCs w:val="24"/>
          <w:vertAlign w:val="superscript"/>
        </w:rPr>
        <w:t>5</w:t>
      </w:r>
      <w:r w:rsidRPr="00B362A5">
        <w:rPr>
          <w:rFonts w:ascii="Times New Roman" w:hAnsi="Times New Roman"/>
          <w:sz w:val="24"/>
          <w:szCs w:val="24"/>
        </w:rPr>
        <w:t>)</w:t>
      </w:r>
      <w:r w:rsidRPr="003707F0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3707F0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+ 5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36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tabs>
          <w:tab w:val="left" w:pos="426"/>
          <w:tab w:val="left" w:pos="851"/>
          <w:tab w:val="left" w:pos="241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Hence, 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3707F0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+ 5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36 = 0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21B6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21B6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Pr="00954E0D" w:rsidRDefault="00F84C3E" w:rsidP="00574FB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33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 fully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15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3707F0">
        <w:rPr>
          <w:rFonts w:ascii="Times New Roman" w:hAnsi="Times New Roman"/>
          <w:sz w:val="24"/>
          <w:szCs w:val="24"/>
          <w:vertAlign w:val="superscript"/>
        </w:rPr>
        <w:t>4</w:t>
      </w:r>
      <w:r w:rsidRPr="00954E0D">
        <w:rPr>
          <w:rFonts w:ascii="Times New Roman" w:hAnsi="Times New Roman"/>
          <w:sz w:val="24"/>
          <w:szCs w:val="24"/>
        </w:rPr>
        <w:t xml:space="preserve"> + 20</w:t>
      </w:r>
      <w:r w:rsidRPr="00954E0D">
        <w:rPr>
          <w:rFonts w:ascii="Times New Roman" w:hAnsi="Times New Roman"/>
          <w:i/>
          <w:iCs/>
          <w:sz w:val="24"/>
          <w:szCs w:val="24"/>
        </w:rPr>
        <w:t>uy</w:t>
      </w:r>
      <w:r w:rsidRPr="003707F0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4 – 3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660" w:dyaOrig="660">
          <v:shape id="_x0000_i1040" type="#_x0000_t75" alt="" style="width:32.25pt;height:32.25pt" o:ole="">
            <v:imagedata r:id="rId31" o:title=""/>
          </v:shape>
          <o:OLEObject Type="Embed" ProgID="Equation.DSMT4" ShapeID="_x0000_i1040" DrawAspect="Content" ObjectID="_1678532143" r:id="rId32"/>
        </w:object>
      </w:r>
    </w:p>
    <w:p w:rsidR="00F84C3E" w:rsidRPr="00954E0D" w:rsidRDefault="00F84C3E" w:rsidP="00574FBE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Pr="003707F0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F84C3E" w:rsidRPr="00954E0D" w:rsidRDefault="00F84C3E" w:rsidP="00574FB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574FB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Default="00F84C3E" w:rsidP="00574FBE">
      <w:pPr>
        <w:tabs>
          <w:tab w:val="left" w:pos="426"/>
          <w:tab w:val="left" w:pos="851"/>
          <w:tab w:val="left" w:pos="3119"/>
        </w:tabs>
        <w:autoSpaceDE w:val="0"/>
        <w:autoSpaceDN w:val="0"/>
        <w:adjustRightInd w:val="0"/>
        <w:ind w:hanging="54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84C3E" w:rsidRDefault="00F84C3E" w:rsidP="00574FBE">
      <w:pPr>
        <w:tabs>
          <w:tab w:val="left" w:pos="426"/>
          <w:tab w:val="left" w:pos="851"/>
          <w:tab w:val="left" w:pos="3119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F84C3E" w:rsidRPr="00954E0D" w:rsidRDefault="00F84C3E" w:rsidP="00574FBE">
      <w:pPr>
        <w:tabs>
          <w:tab w:val="left" w:pos="426"/>
          <w:tab w:val="left" w:pos="851"/>
          <w:tab w:val="left" w:pos="3119"/>
        </w:tabs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574FB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4</w:t>
      </w:r>
      <w:r w:rsidRPr="00574FBE">
        <w:rPr>
          <w:rFonts w:ascii="Times New Roman" w:hAnsi="Times New Roman"/>
          <w:b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 the inequality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7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– 8 &lt; 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+ 7</w:t>
      </w: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3A308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the number line below, represent the solution set of the inequality solved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 xml:space="preserve">part </w:t>
      </w:r>
      <w:r w:rsidRPr="00B362A5">
        <w:rPr>
          <w:rFonts w:ascii="Times New Roman" w:hAnsi="Times New Roman"/>
          <w:sz w:val="24"/>
          <w:szCs w:val="24"/>
        </w:rPr>
        <w:t>(</w:t>
      </w:r>
      <w:r w:rsidRPr="00B960FC">
        <w:rPr>
          <w:rFonts w:ascii="Times New Roman" w:hAnsi="Times New Roman"/>
          <w:i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)(</w:t>
      </w:r>
      <w:r w:rsidRPr="00954E0D"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Default="00F84C3E" w:rsidP="00E0000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84C3E" w:rsidRPr="005675D6" w:rsidRDefault="00F84C3E" w:rsidP="00E0000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207694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7" o:spid="_x0000_i1041" type="#_x0000_t75" style="width:401.25pt;height:36pt;visibility:visible">
            <v:imagedata r:id="rId33" o:title=""/>
          </v:shape>
        </w:pict>
      </w:r>
    </w:p>
    <w:p w:rsidR="00F84C3E" w:rsidRPr="00954E0D" w:rsidRDefault="00F84C3E" w:rsidP="00E0000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F84C3E" w:rsidRPr="00954E0D" w:rsidRDefault="00F84C3E" w:rsidP="00E0000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19" o:spid="_x0000_s1027" style="position:absolute;left:0;text-align:left;z-index:251659264;visibility:visible" from="-.05pt,15.75pt" to="453.1pt,15.75pt" wrapcoords="0 0 0 3 607 3 60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F84C3E" w:rsidRDefault="00F84C3E" w:rsidP="00E00007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513FEA" w:rsidRDefault="00F84C3E" w:rsidP="00E00007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F84C3E" w:rsidRPr="00051E81" w:rsidRDefault="00F84C3E" w:rsidP="00BA515C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F84C3E" w:rsidRPr="008F00C0" w:rsidRDefault="00F84C3E" w:rsidP="00416810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sectPr w:rsidR="00F84C3E" w:rsidRPr="008F00C0" w:rsidSect="00F04371">
      <w:footerReference w:type="default" r:id="rId3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C3E" w:rsidRDefault="00F84C3E" w:rsidP="00A34985">
      <w:r>
        <w:separator/>
      </w:r>
    </w:p>
  </w:endnote>
  <w:endnote w:type="continuationSeparator" w:id="0">
    <w:p w:rsidR="00F84C3E" w:rsidRDefault="00F84C3E" w:rsidP="00A34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3E" w:rsidRDefault="00F84C3E">
    <w:pPr>
      <w:pStyle w:val="Footer"/>
    </w:pPr>
    <w:r>
      <w:t>P59010A</w:t>
    </w:r>
  </w:p>
  <w:p w:rsidR="00F84C3E" w:rsidRDefault="00F84C3E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3E" w:rsidRPr="00585E14" w:rsidRDefault="00F84C3E" w:rsidP="009D40D6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3E" w:rsidRPr="00ED315F" w:rsidRDefault="00F84C3E" w:rsidP="00ED315F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19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C3E" w:rsidRDefault="00F84C3E" w:rsidP="00A34985">
      <w:r>
        <w:separator/>
      </w:r>
    </w:p>
  </w:footnote>
  <w:footnote w:type="continuationSeparator" w:id="0">
    <w:p w:rsidR="00F84C3E" w:rsidRDefault="00F84C3E" w:rsidP="00A349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CAB"/>
    <w:rsid w:val="00003195"/>
    <w:rsid w:val="00015F25"/>
    <w:rsid w:val="00021551"/>
    <w:rsid w:val="0002497B"/>
    <w:rsid w:val="000326E4"/>
    <w:rsid w:val="00042116"/>
    <w:rsid w:val="0004615D"/>
    <w:rsid w:val="000510A2"/>
    <w:rsid w:val="00051E81"/>
    <w:rsid w:val="000546D4"/>
    <w:rsid w:val="00055D4A"/>
    <w:rsid w:val="00057B00"/>
    <w:rsid w:val="00060D1A"/>
    <w:rsid w:val="0007258A"/>
    <w:rsid w:val="00080A5F"/>
    <w:rsid w:val="00087CA3"/>
    <w:rsid w:val="00094745"/>
    <w:rsid w:val="000A0092"/>
    <w:rsid w:val="000C343B"/>
    <w:rsid w:val="000C76E9"/>
    <w:rsid w:val="000D48CB"/>
    <w:rsid w:val="000D59F2"/>
    <w:rsid w:val="000E0113"/>
    <w:rsid w:val="000F2832"/>
    <w:rsid w:val="000F4EF5"/>
    <w:rsid w:val="001116C4"/>
    <w:rsid w:val="001312DD"/>
    <w:rsid w:val="00132969"/>
    <w:rsid w:val="001336BE"/>
    <w:rsid w:val="00135191"/>
    <w:rsid w:val="00150B45"/>
    <w:rsid w:val="00151EDA"/>
    <w:rsid w:val="00153809"/>
    <w:rsid w:val="00164CAB"/>
    <w:rsid w:val="00176B32"/>
    <w:rsid w:val="001807B4"/>
    <w:rsid w:val="00191DAA"/>
    <w:rsid w:val="00192FDA"/>
    <w:rsid w:val="001A0882"/>
    <w:rsid w:val="001A29AD"/>
    <w:rsid w:val="001B4982"/>
    <w:rsid w:val="001C227A"/>
    <w:rsid w:val="001C2A78"/>
    <w:rsid w:val="001C700C"/>
    <w:rsid w:val="001D277D"/>
    <w:rsid w:val="001D4FB8"/>
    <w:rsid w:val="001E5989"/>
    <w:rsid w:val="00206664"/>
    <w:rsid w:val="00207694"/>
    <w:rsid w:val="00210DD6"/>
    <w:rsid w:val="00234985"/>
    <w:rsid w:val="002475EB"/>
    <w:rsid w:val="002541B3"/>
    <w:rsid w:val="0027344B"/>
    <w:rsid w:val="002809F3"/>
    <w:rsid w:val="00292B73"/>
    <w:rsid w:val="002A632E"/>
    <w:rsid w:val="002B0BCA"/>
    <w:rsid w:val="002B43AB"/>
    <w:rsid w:val="002C569E"/>
    <w:rsid w:val="002D09A7"/>
    <w:rsid w:val="002D3A71"/>
    <w:rsid w:val="002D64C7"/>
    <w:rsid w:val="002E5166"/>
    <w:rsid w:val="002E6AEA"/>
    <w:rsid w:val="002F50C0"/>
    <w:rsid w:val="002F6642"/>
    <w:rsid w:val="0030356B"/>
    <w:rsid w:val="00303580"/>
    <w:rsid w:val="0031038B"/>
    <w:rsid w:val="003109BD"/>
    <w:rsid w:val="00314992"/>
    <w:rsid w:val="00316258"/>
    <w:rsid w:val="00316D00"/>
    <w:rsid w:val="003226A5"/>
    <w:rsid w:val="00323A8F"/>
    <w:rsid w:val="00336BE2"/>
    <w:rsid w:val="00342983"/>
    <w:rsid w:val="0034662C"/>
    <w:rsid w:val="00351CD6"/>
    <w:rsid w:val="00351F56"/>
    <w:rsid w:val="003678AB"/>
    <w:rsid w:val="00370258"/>
    <w:rsid w:val="003707F0"/>
    <w:rsid w:val="00383138"/>
    <w:rsid w:val="00395D60"/>
    <w:rsid w:val="003A079D"/>
    <w:rsid w:val="003A277C"/>
    <w:rsid w:val="003A3088"/>
    <w:rsid w:val="003A7F1C"/>
    <w:rsid w:val="003B034F"/>
    <w:rsid w:val="003B0ED0"/>
    <w:rsid w:val="003C10A5"/>
    <w:rsid w:val="003C4F23"/>
    <w:rsid w:val="003D4C58"/>
    <w:rsid w:val="003E3E08"/>
    <w:rsid w:val="004007D0"/>
    <w:rsid w:val="00404619"/>
    <w:rsid w:val="0041005F"/>
    <w:rsid w:val="00414DB0"/>
    <w:rsid w:val="00416810"/>
    <w:rsid w:val="004244B6"/>
    <w:rsid w:val="00424DFF"/>
    <w:rsid w:val="00430814"/>
    <w:rsid w:val="00431651"/>
    <w:rsid w:val="00436989"/>
    <w:rsid w:val="00437465"/>
    <w:rsid w:val="004574F4"/>
    <w:rsid w:val="004635C5"/>
    <w:rsid w:val="0048314A"/>
    <w:rsid w:val="00485903"/>
    <w:rsid w:val="004874C3"/>
    <w:rsid w:val="004A1220"/>
    <w:rsid w:val="004A3300"/>
    <w:rsid w:val="004C4467"/>
    <w:rsid w:val="004C532B"/>
    <w:rsid w:val="004C6538"/>
    <w:rsid w:val="004D4579"/>
    <w:rsid w:val="004E799D"/>
    <w:rsid w:val="004F55BD"/>
    <w:rsid w:val="005016A6"/>
    <w:rsid w:val="00506F73"/>
    <w:rsid w:val="00511E8A"/>
    <w:rsid w:val="00513FEA"/>
    <w:rsid w:val="005153BB"/>
    <w:rsid w:val="005163DD"/>
    <w:rsid w:val="00521B69"/>
    <w:rsid w:val="00523741"/>
    <w:rsid w:val="005277E9"/>
    <w:rsid w:val="00535338"/>
    <w:rsid w:val="00551188"/>
    <w:rsid w:val="005550D9"/>
    <w:rsid w:val="005631A7"/>
    <w:rsid w:val="005675D6"/>
    <w:rsid w:val="00573063"/>
    <w:rsid w:val="005743C2"/>
    <w:rsid w:val="00574FBE"/>
    <w:rsid w:val="00585E14"/>
    <w:rsid w:val="0058721E"/>
    <w:rsid w:val="00587B32"/>
    <w:rsid w:val="005A2DC1"/>
    <w:rsid w:val="005B11FD"/>
    <w:rsid w:val="005B3D90"/>
    <w:rsid w:val="005C1497"/>
    <w:rsid w:val="005D0822"/>
    <w:rsid w:val="005E58D3"/>
    <w:rsid w:val="005F6997"/>
    <w:rsid w:val="00601A77"/>
    <w:rsid w:val="006061D2"/>
    <w:rsid w:val="00615976"/>
    <w:rsid w:val="0061741B"/>
    <w:rsid w:val="0062136B"/>
    <w:rsid w:val="00624B01"/>
    <w:rsid w:val="00650B19"/>
    <w:rsid w:val="00652661"/>
    <w:rsid w:val="00676749"/>
    <w:rsid w:val="00686A28"/>
    <w:rsid w:val="00694A75"/>
    <w:rsid w:val="006A595B"/>
    <w:rsid w:val="006B0A66"/>
    <w:rsid w:val="006B0B8D"/>
    <w:rsid w:val="006B76F0"/>
    <w:rsid w:val="006C08B6"/>
    <w:rsid w:val="006D0B4C"/>
    <w:rsid w:val="006D1AB1"/>
    <w:rsid w:val="006E1FDF"/>
    <w:rsid w:val="006E661F"/>
    <w:rsid w:val="00710A45"/>
    <w:rsid w:val="00721E49"/>
    <w:rsid w:val="0073647F"/>
    <w:rsid w:val="007410BB"/>
    <w:rsid w:val="00743DD3"/>
    <w:rsid w:val="007454D8"/>
    <w:rsid w:val="00750225"/>
    <w:rsid w:val="00757F46"/>
    <w:rsid w:val="00762199"/>
    <w:rsid w:val="00770765"/>
    <w:rsid w:val="0077615C"/>
    <w:rsid w:val="007860B2"/>
    <w:rsid w:val="00792C13"/>
    <w:rsid w:val="007942DC"/>
    <w:rsid w:val="0079613E"/>
    <w:rsid w:val="007965C2"/>
    <w:rsid w:val="00797E94"/>
    <w:rsid w:val="007A23DA"/>
    <w:rsid w:val="007A336F"/>
    <w:rsid w:val="007B21C4"/>
    <w:rsid w:val="007B2E77"/>
    <w:rsid w:val="007C1B09"/>
    <w:rsid w:val="007C4BC8"/>
    <w:rsid w:val="007D5E3C"/>
    <w:rsid w:val="007E37F0"/>
    <w:rsid w:val="007F151E"/>
    <w:rsid w:val="008129FC"/>
    <w:rsid w:val="008132DD"/>
    <w:rsid w:val="008263ED"/>
    <w:rsid w:val="00844161"/>
    <w:rsid w:val="00857EA9"/>
    <w:rsid w:val="00863FC6"/>
    <w:rsid w:val="008661EF"/>
    <w:rsid w:val="00880A08"/>
    <w:rsid w:val="008972C3"/>
    <w:rsid w:val="00897C83"/>
    <w:rsid w:val="008A79B8"/>
    <w:rsid w:val="008C2F10"/>
    <w:rsid w:val="008C5CE7"/>
    <w:rsid w:val="008E1CF2"/>
    <w:rsid w:val="008F00C0"/>
    <w:rsid w:val="008F0135"/>
    <w:rsid w:val="008F5DF2"/>
    <w:rsid w:val="00902918"/>
    <w:rsid w:val="00906F2E"/>
    <w:rsid w:val="00917C50"/>
    <w:rsid w:val="0092349F"/>
    <w:rsid w:val="009235FC"/>
    <w:rsid w:val="00931A36"/>
    <w:rsid w:val="00934BF7"/>
    <w:rsid w:val="009425CE"/>
    <w:rsid w:val="009502CC"/>
    <w:rsid w:val="00954E0D"/>
    <w:rsid w:val="00976B37"/>
    <w:rsid w:val="00991D49"/>
    <w:rsid w:val="009A7C53"/>
    <w:rsid w:val="009D0086"/>
    <w:rsid w:val="009D40D6"/>
    <w:rsid w:val="009D5DF7"/>
    <w:rsid w:val="009E753D"/>
    <w:rsid w:val="009F536E"/>
    <w:rsid w:val="00A0079C"/>
    <w:rsid w:val="00A07B23"/>
    <w:rsid w:val="00A2329A"/>
    <w:rsid w:val="00A30618"/>
    <w:rsid w:val="00A34985"/>
    <w:rsid w:val="00A4056C"/>
    <w:rsid w:val="00A41979"/>
    <w:rsid w:val="00A43E25"/>
    <w:rsid w:val="00A44503"/>
    <w:rsid w:val="00A51906"/>
    <w:rsid w:val="00A62749"/>
    <w:rsid w:val="00A63683"/>
    <w:rsid w:val="00A63CD2"/>
    <w:rsid w:val="00A81171"/>
    <w:rsid w:val="00A86C07"/>
    <w:rsid w:val="00A950AE"/>
    <w:rsid w:val="00A958F5"/>
    <w:rsid w:val="00AA0ACF"/>
    <w:rsid w:val="00AA40B7"/>
    <w:rsid w:val="00AC433A"/>
    <w:rsid w:val="00AD0E5A"/>
    <w:rsid w:val="00AD1A78"/>
    <w:rsid w:val="00AE70F7"/>
    <w:rsid w:val="00B022C2"/>
    <w:rsid w:val="00B05772"/>
    <w:rsid w:val="00B26DBC"/>
    <w:rsid w:val="00B31B3C"/>
    <w:rsid w:val="00B33268"/>
    <w:rsid w:val="00B33AA4"/>
    <w:rsid w:val="00B362A5"/>
    <w:rsid w:val="00B37A47"/>
    <w:rsid w:val="00B47E36"/>
    <w:rsid w:val="00B51127"/>
    <w:rsid w:val="00B60127"/>
    <w:rsid w:val="00B6108A"/>
    <w:rsid w:val="00B62A21"/>
    <w:rsid w:val="00B71079"/>
    <w:rsid w:val="00B7129C"/>
    <w:rsid w:val="00B73BD3"/>
    <w:rsid w:val="00B77578"/>
    <w:rsid w:val="00B81D15"/>
    <w:rsid w:val="00B81DBB"/>
    <w:rsid w:val="00B86F82"/>
    <w:rsid w:val="00B960FC"/>
    <w:rsid w:val="00BA2DD4"/>
    <w:rsid w:val="00BA515C"/>
    <w:rsid w:val="00BA653B"/>
    <w:rsid w:val="00BB05DD"/>
    <w:rsid w:val="00BB299A"/>
    <w:rsid w:val="00BB4D72"/>
    <w:rsid w:val="00BB5CB8"/>
    <w:rsid w:val="00BC447F"/>
    <w:rsid w:val="00BC6F52"/>
    <w:rsid w:val="00BD289A"/>
    <w:rsid w:val="00BD2D12"/>
    <w:rsid w:val="00BE2358"/>
    <w:rsid w:val="00C05C33"/>
    <w:rsid w:val="00C1182D"/>
    <w:rsid w:val="00C2366E"/>
    <w:rsid w:val="00C369BE"/>
    <w:rsid w:val="00C3726A"/>
    <w:rsid w:val="00C400DC"/>
    <w:rsid w:val="00C417A1"/>
    <w:rsid w:val="00C43D7D"/>
    <w:rsid w:val="00C45602"/>
    <w:rsid w:val="00C64D0F"/>
    <w:rsid w:val="00C66C7C"/>
    <w:rsid w:val="00C72FC1"/>
    <w:rsid w:val="00C80A4C"/>
    <w:rsid w:val="00C9295A"/>
    <w:rsid w:val="00C97A6D"/>
    <w:rsid w:val="00CA5CAA"/>
    <w:rsid w:val="00CB5026"/>
    <w:rsid w:val="00CC19CD"/>
    <w:rsid w:val="00CC6507"/>
    <w:rsid w:val="00CD6650"/>
    <w:rsid w:val="00CE3067"/>
    <w:rsid w:val="00CE63B5"/>
    <w:rsid w:val="00CF394D"/>
    <w:rsid w:val="00CF3C67"/>
    <w:rsid w:val="00CF4FBE"/>
    <w:rsid w:val="00D251F2"/>
    <w:rsid w:val="00D27279"/>
    <w:rsid w:val="00D35720"/>
    <w:rsid w:val="00D52A71"/>
    <w:rsid w:val="00D57603"/>
    <w:rsid w:val="00D669B2"/>
    <w:rsid w:val="00D74713"/>
    <w:rsid w:val="00D964DE"/>
    <w:rsid w:val="00D968CC"/>
    <w:rsid w:val="00DB3FE0"/>
    <w:rsid w:val="00DC149A"/>
    <w:rsid w:val="00DD36F3"/>
    <w:rsid w:val="00DD3E8F"/>
    <w:rsid w:val="00DD5C02"/>
    <w:rsid w:val="00DD696E"/>
    <w:rsid w:val="00DD7359"/>
    <w:rsid w:val="00DE0BCE"/>
    <w:rsid w:val="00DE31F7"/>
    <w:rsid w:val="00DE64A5"/>
    <w:rsid w:val="00DF2961"/>
    <w:rsid w:val="00E00007"/>
    <w:rsid w:val="00E00011"/>
    <w:rsid w:val="00E1427A"/>
    <w:rsid w:val="00E151AB"/>
    <w:rsid w:val="00E16A4A"/>
    <w:rsid w:val="00E17F66"/>
    <w:rsid w:val="00E24310"/>
    <w:rsid w:val="00E274BA"/>
    <w:rsid w:val="00E3405A"/>
    <w:rsid w:val="00E424F0"/>
    <w:rsid w:val="00E527AD"/>
    <w:rsid w:val="00E528D8"/>
    <w:rsid w:val="00E52D40"/>
    <w:rsid w:val="00E54748"/>
    <w:rsid w:val="00E55345"/>
    <w:rsid w:val="00E575D4"/>
    <w:rsid w:val="00E613E3"/>
    <w:rsid w:val="00E63DC5"/>
    <w:rsid w:val="00E731A8"/>
    <w:rsid w:val="00E77617"/>
    <w:rsid w:val="00E77BC2"/>
    <w:rsid w:val="00EA11A2"/>
    <w:rsid w:val="00EA46DF"/>
    <w:rsid w:val="00EB51F7"/>
    <w:rsid w:val="00EB5874"/>
    <w:rsid w:val="00EC346F"/>
    <w:rsid w:val="00EC53AD"/>
    <w:rsid w:val="00ED315F"/>
    <w:rsid w:val="00ED39E1"/>
    <w:rsid w:val="00ED3B79"/>
    <w:rsid w:val="00ED6321"/>
    <w:rsid w:val="00EE418D"/>
    <w:rsid w:val="00EE46F8"/>
    <w:rsid w:val="00EE55D1"/>
    <w:rsid w:val="00EF2686"/>
    <w:rsid w:val="00EF368B"/>
    <w:rsid w:val="00EF53B2"/>
    <w:rsid w:val="00F04371"/>
    <w:rsid w:val="00F068DD"/>
    <w:rsid w:val="00F13F04"/>
    <w:rsid w:val="00F540A2"/>
    <w:rsid w:val="00F55398"/>
    <w:rsid w:val="00F63106"/>
    <w:rsid w:val="00F63386"/>
    <w:rsid w:val="00F65D35"/>
    <w:rsid w:val="00F6795F"/>
    <w:rsid w:val="00F750E9"/>
    <w:rsid w:val="00F76FEF"/>
    <w:rsid w:val="00F847C3"/>
    <w:rsid w:val="00F84C3E"/>
    <w:rsid w:val="00F919A6"/>
    <w:rsid w:val="00F96CC1"/>
    <w:rsid w:val="00FA338A"/>
    <w:rsid w:val="00FB4CD7"/>
    <w:rsid w:val="00FC082E"/>
    <w:rsid w:val="00FC1468"/>
    <w:rsid w:val="00FD1E9F"/>
    <w:rsid w:val="00FD4C8C"/>
    <w:rsid w:val="00FE5B88"/>
    <w:rsid w:val="00FE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5D1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gebra">
    <w:name w:val="Algebra"/>
    <w:uiPriority w:val="99"/>
    <w:rsid w:val="00931A36"/>
    <w:rPr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5E58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8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B057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49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34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498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000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</TotalTime>
  <Pages>20</Pages>
  <Words>2008</Words>
  <Characters>11449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Keith Gallick</dc:creator>
  <cp:keywords/>
  <dc:description/>
  <cp:lastModifiedBy>Graham</cp:lastModifiedBy>
  <cp:revision>8</cp:revision>
  <cp:lastPrinted>2021-01-20T19:52:00Z</cp:lastPrinted>
  <dcterms:created xsi:type="dcterms:W3CDTF">2021-03-29T10:29:00Z</dcterms:created>
  <dcterms:modified xsi:type="dcterms:W3CDTF">2021-03-29T13:09:00Z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