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A98" w:rsidRPr="00A51906" w:rsidRDefault="00BF5A98" w:rsidP="00BA515C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BF5A98" w:rsidRPr="00A51906" w:rsidRDefault="00BF5A98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rPr>
          <w:b/>
          <w:sz w:val="96"/>
          <w:szCs w:val="96"/>
        </w:rPr>
      </w:pPr>
      <w:r w:rsidRPr="00A51906">
        <w:rPr>
          <w:b/>
          <w:sz w:val="96"/>
          <w:szCs w:val="96"/>
        </w:rPr>
        <w:t>GCSE Mathematics</w:t>
      </w:r>
    </w:p>
    <w:p w:rsidR="00BF5A98" w:rsidRPr="00A51906" w:rsidRDefault="00BF5A98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96"/>
          <w:szCs w:val="96"/>
        </w:rPr>
      </w:pPr>
      <w:r w:rsidRPr="00A51906">
        <w:rPr>
          <w:b/>
          <w:sz w:val="96"/>
          <w:szCs w:val="96"/>
        </w:rPr>
        <w:t>Practice Tests: Set 1</w:t>
      </w:r>
      <w:r>
        <w:rPr>
          <w:b/>
          <w:sz w:val="96"/>
          <w:szCs w:val="96"/>
        </w:rPr>
        <w:t>7</w:t>
      </w:r>
    </w:p>
    <w:p w:rsidR="00BF5A98" w:rsidRPr="00A51906" w:rsidRDefault="00BF5A98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72"/>
          <w:szCs w:val="72"/>
        </w:rPr>
      </w:pPr>
      <w:r w:rsidRPr="00A51906">
        <w:rPr>
          <w:b/>
          <w:sz w:val="72"/>
          <w:szCs w:val="72"/>
        </w:rPr>
        <w:t>Paper 1F (Non-calculator)</w:t>
      </w:r>
    </w:p>
    <w:p w:rsidR="00BF5A98" w:rsidRPr="00A51906" w:rsidRDefault="00BF5A98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48"/>
          <w:szCs w:val="48"/>
        </w:rPr>
      </w:pPr>
      <w:r w:rsidRPr="00A51906">
        <w:rPr>
          <w:b/>
          <w:sz w:val="48"/>
          <w:szCs w:val="48"/>
        </w:rPr>
        <w:t>Time: 1 hour 30 minutes</w:t>
      </w:r>
    </w:p>
    <w:p w:rsidR="00BF5A98" w:rsidRPr="00A51906" w:rsidRDefault="00BF5A98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 w:rsidRPr="00A51906">
        <w:rPr>
          <w:sz w:val="32"/>
          <w:szCs w:val="32"/>
        </w:rPr>
        <w:t>You should have: Ruler graduated in centimetres and millimetres, protractor, pair of compasses, pen, HB pencil, eraser, calculator. Tracing paper may be used.</w:t>
      </w:r>
    </w:p>
    <w:p w:rsidR="00BF5A98" w:rsidRPr="00A51906" w:rsidRDefault="00BF5A98" w:rsidP="00BA515C">
      <w:pPr>
        <w:tabs>
          <w:tab w:val="left" w:pos="0"/>
        </w:tabs>
        <w:jc w:val="center"/>
        <w:rPr>
          <w:sz w:val="24"/>
          <w:szCs w:val="24"/>
        </w:rPr>
      </w:pPr>
    </w:p>
    <w:p w:rsidR="00BF5A98" w:rsidRPr="00A51906" w:rsidRDefault="00BF5A98" w:rsidP="00BA515C">
      <w:pPr>
        <w:tabs>
          <w:tab w:val="left" w:pos="0"/>
        </w:tabs>
        <w:jc w:val="center"/>
        <w:rPr>
          <w:sz w:val="24"/>
          <w:szCs w:val="24"/>
        </w:rPr>
      </w:pPr>
    </w:p>
    <w:p w:rsidR="00BF5A98" w:rsidRPr="00A51906" w:rsidRDefault="00BF5A98" w:rsidP="00BA515C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026" type="#_x0000_t75" style="position:absolute;margin-left:377.4pt;margin-top:11.5pt;width:76.4pt;height:114.95pt;z-index:251656704;visibility:visible">
            <v:imagedata r:id="rId7" o:title=""/>
          </v:shape>
        </w:pict>
      </w:r>
      <w:r w:rsidRPr="00A51906">
        <w:rPr>
          <w:rFonts w:ascii="Arial" w:hAnsi="Arial" w:cs="Arial"/>
          <w:b/>
          <w:sz w:val="24"/>
          <w:szCs w:val="24"/>
        </w:rPr>
        <w:t>Instructions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Use </w:t>
      </w:r>
      <w:r w:rsidRPr="00A51906">
        <w:rPr>
          <w:rFonts w:ascii="Arial" w:hAnsi="Arial" w:cs="Arial"/>
          <w:b/>
        </w:rPr>
        <w:t>black</w:t>
      </w:r>
      <w:r w:rsidRPr="00A51906">
        <w:rPr>
          <w:rFonts w:ascii="Arial" w:hAnsi="Arial" w:cs="Arial"/>
        </w:rPr>
        <w:t xml:space="preserve"> ink or ball-point pen. 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  <w:b/>
        </w:rPr>
        <w:t>Fill in the boxes</w:t>
      </w:r>
      <w:r w:rsidRPr="00A51906">
        <w:rPr>
          <w:rFonts w:ascii="Arial" w:hAnsi="Arial" w:cs="Arial"/>
        </w:rPr>
        <w:t xml:space="preserve"> at the top of this page with your name,</w:t>
      </w:r>
      <w:r w:rsidRPr="00A51906">
        <w:rPr>
          <w:rFonts w:ascii="Arial" w:hAnsi="Arial" w:cs="Arial"/>
        </w:rPr>
        <w:br/>
        <w:t xml:space="preserve">centre number and candidate number. 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Answer </w:t>
      </w:r>
      <w:r w:rsidRPr="00A51906">
        <w:rPr>
          <w:rFonts w:ascii="Arial" w:hAnsi="Arial" w:cs="Arial"/>
          <w:b/>
        </w:rPr>
        <w:t>all</w:t>
      </w:r>
      <w:r w:rsidRPr="00A51906">
        <w:rPr>
          <w:rFonts w:ascii="Arial" w:hAnsi="Arial" w:cs="Arial"/>
        </w:rPr>
        <w:t xml:space="preserve"> questions. 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>Answer the questions in the spaces provided</w:t>
      </w:r>
    </w:p>
    <w:p w:rsidR="00BF5A98" w:rsidRPr="00A51906" w:rsidRDefault="00BF5A98" w:rsidP="00BA515C">
      <w:pPr>
        <w:tabs>
          <w:tab w:val="left" w:pos="0"/>
        </w:tabs>
        <w:ind w:firstLine="720"/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– </w:t>
      </w:r>
      <w:r w:rsidRPr="00A51906">
        <w:rPr>
          <w:rFonts w:ascii="Arial" w:hAnsi="Arial" w:cs="Arial"/>
          <w:i/>
        </w:rPr>
        <w:t>there may be more space than you need</w:t>
      </w:r>
      <w:r w:rsidRPr="00A51906">
        <w:rPr>
          <w:rFonts w:ascii="Arial" w:hAnsi="Arial" w:cs="Arial"/>
        </w:rPr>
        <w:t xml:space="preserve">. 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  <w:b/>
        </w:rPr>
      </w:pPr>
      <w:r w:rsidRPr="00A51906">
        <w:rPr>
          <w:rFonts w:ascii="Arial" w:hAnsi="Arial" w:cs="Arial"/>
          <w:b/>
        </w:rPr>
        <w:t xml:space="preserve">Calculators may not </w:t>
      </w:r>
      <w:bookmarkStart w:id="0" w:name="_GoBack"/>
      <w:bookmarkEnd w:id="0"/>
      <w:r w:rsidRPr="00A51906">
        <w:rPr>
          <w:rFonts w:ascii="Arial" w:hAnsi="Arial" w:cs="Arial"/>
          <w:b/>
        </w:rPr>
        <w:t>be used.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>Diagrams are NOT accurately drawn, unless otherwise indicated.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You must </w:t>
      </w:r>
      <w:r w:rsidRPr="00A51906">
        <w:rPr>
          <w:rFonts w:ascii="Arial" w:hAnsi="Arial" w:cs="Arial"/>
          <w:b/>
        </w:rPr>
        <w:t>show all your working out.</w:t>
      </w:r>
    </w:p>
    <w:p w:rsidR="00BF5A98" w:rsidRPr="00A51906" w:rsidRDefault="00BF5A98" w:rsidP="00BA515C">
      <w:pPr>
        <w:tabs>
          <w:tab w:val="left" w:pos="0"/>
        </w:tabs>
        <w:rPr>
          <w:rFonts w:ascii="Arial" w:hAnsi="Arial" w:cs="Arial"/>
        </w:rPr>
      </w:pPr>
    </w:p>
    <w:p w:rsidR="00BF5A98" w:rsidRPr="00A51906" w:rsidRDefault="00BF5A98" w:rsidP="00BA515C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A51906">
        <w:rPr>
          <w:rFonts w:ascii="Arial" w:hAnsi="Arial" w:cs="Arial"/>
          <w:b/>
          <w:sz w:val="24"/>
          <w:szCs w:val="24"/>
        </w:rPr>
        <w:t>Information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The total mark for this paper is 80 </w:t>
      </w:r>
    </w:p>
    <w:p w:rsidR="00BF5A98" w:rsidRPr="00A51906" w:rsidRDefault="00BF5A98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The marks for </w:t>
      </w:r>
      <w:r w:rsidRPr="00A51906">
        <w:rPr>
          <w:rFonts w:ascii="Arial" w:hAnsi="Arial" w:cs="Arial"/>
          <w:b/>
        </w:rPr>
        <w:t>each</w:t>
      </w:r>
      <w:r w:rsidRPr="00A51906">
        <w:rPr>
          <w:rFonts w:ascii="Arial" w:hAnsi="Arial" w:cs="Arial"/>
        </w:rPr>
        <w:t xml:space="preserve"> question are shown in brackets</w:t>
      </w:r>
      <w:r w:rsidRPr="00A51906">
        <w:rPr>
          <w:rFonts w:ascii="Arial" w:hAnsi="Arial" w:cs="Arial"/>
        </w:rPr>
        <w:br/>
        <w:t xml:space="preserve">– </w:t>
      </w:r>
      <w:r w:rsidRPr="00A51906">
        <w:rPr>
          <w:rFonts w:ascii="Arial" w:hAnsi="Arial" w:cs="Arial"/>
          <w:i/>
        </w:rPr>
        <w:t>use this as a guide as to how much time to spend on each question</w:t>
      </w:r>
      <w:r w:rsidRPr="00A51906">
        <w:rPr>
          <w:rFonts w:ascii="Arial" w:hAnsi="Arial" w:cs="Arial"/>
        </w:rPr>
        <w:t xml:space="preserve">. </w:t>
      </w:r>
    </w:p>
    <w:p w:rsidR="00BF5A98" w:rsidRPr="00A51906" w:rsidRDefault="00BF5A98" w:rsidP="00BA515C">
      <w:pPr>
        <w:tabs>
          <w:tab w:val="left" w:pos="0"/>
        </w:tabs>
        <w:rPr>
          <w:rFonts w:ascii="Arial" w:hAnsi="Arial" w:cs="Arial"/>
        </w:rPr>
      </w:pPr>
    </w:p>
    <w:p w:rsidR="00BF5A98" w:rsidRPr="00A51906" w:rsidRDefault="00BF5A98" w:rsidP="00BA515C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A51906">
        <w:rPr>
          <w:rFonts w:ascii="Arial" w:hAnsi="Arial" w:cs="Arial"/>
          <w:b/>
          <w:sz w:val="24"/>
          <w:szCs w:val="24"/>
        </w:rPr>
        <w:t>Advice</w:t>
      </w:r>
    </w:p>
    <w:p w:rsidR="00BF5A98" w:rsidRPr="00A51906" w:rsidRDefault="00BF5A98" w:rsidP="00BA515C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Read each question carefully before you start to answer it. </w:t>
      </w:r>
    </w:p>
    <w:p w:rsidR="00BF5A98" w:rsidRPr="00A51906" w:rsidRDefault="00BF5A98" w:rsidP="00BA515C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>Keep an eye on the time.</w:t>
      </w:r>
    </w:p>
    <w:p w:rsidR="00BF5A98" w:rsidRPr="00A51906" w:rsidRDefault="00BF5A98" w:rsidP="00BA515C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Try to answer every question. </w:t>
      </w:r>
    </w:p>
    <w:p w:rsidR="00BF5A98" w:rsidRPr="00A51906" w:rsidRDefault="00BF5A98" w:rsidP="00BA515C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>Check your answers if you have time at the end.</w:t>
      </w:r>
    </w:p>
    <w:p w:rsidR="00BF5A98" w:rsidRPr="00A51906" w:rsidRDefault="00BF5A98" w:rsidP="00BA515C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hanging="720"/>
        <w:contextualSpacing/>
        <w:rPr>
          <w:rFonts w:ascii="Times New Roman" w:hAnsi="Times New Roman"/>
          <w:sz w:val="24"/>
          <w:szCs w:val="24"/>
        </w:rPr>
        <w:sectPr w:rsidR="00BF5A98" w:rsidRPr="00A51906" w:rsidSect="00F04371">
          <w:footerReference w:type="default" r:id="rId8"/>
          <w:footerReference w:type="first" r:id="rId9"/>
          <w:pgSz w:w="11906" w:h="16838"/>
          <w:pgMar w:top="1440" w:right="1440" w:bottom="1440" w:left="1440" w:header="709" w:footer="709" w:gutter="0"/>
          <w:cols w:space="708"/>
          <w:titlePg/>
          <w:rtlGutter/>
          <w:docGrid w:linePitch="360"/>
        </w:sectPr>
      </w:pPr>
    </w:p>
    <w:p w:rsidR="00BF5A98" w:rsidRPr="00954E0D" w:rsidRDefault="00BF5A98" w:rsidP="008F00C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Answer ALL TWENTY </w:t>
      </w:r>
      <w:r>
        <w:rPr>
          <w:rFonts w:ascii="Times New Roman" w:hAnsi="Times New Roman"/>
          <w:b/>
          <w:bCs/>
          <w:sz w:val="24"/>
          <w:szCs w:val="24"/>
        </w:rPr>
        <w:t>TWO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questions.</w:t>
      </w:r>
    </w:p>
    <w:p w:rsidR="00BF5A98" w:rsidRPr="00954E0D" w:rsidRDefault="00BF5A98" w:rsidP="008F00C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BF5A98" w:rsidRDefault="00BF5A98" w:rsidP="008F00C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BF5A98" w:rsidRDefault="00BF5A98" w:rsidP="008F00C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Here is a shape made of squares.</w:t>
      </w:r>
    </w:p>
    <w:p w:rsidR="00BF5A98" w:rsidRDefault="00BF5A98" w:rsidP="009E039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5" o:spid="_x0000_i1025" type="#_x0000_t75" style="width:179.25pt;height:76.5pt;visibility:visible">
            <v:imagedata r:id="rId10" o:title=""/>
          </v:shape>
        </w:pict>
      </w:r>
    </w:p>
    <w:p w:rsidR="00BF5A98" w:rsidRPr="00954E0D" w:rsidRDefault="00BF5A98" w:rsidP="009E0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Shade </w:t>
      </w:r>
      <w:r w:rsidRPr="00DD7359">
        <w:rPr>
          <w:rFonts w:ascii="Times New Roman" w:hAnsi="Times New Roman"/>
          <w:noProof/>
          <w:position w:val="-24"/>
          <w:sz w:val="24"/>
          <w:szCs w:val="24"/>
        </w:rPr>
        <w:object w:dxaOrig="220" w:dyaOrig="660">
          <v:shape id="_x0000_i1026" type="#_x0000_t75" alt="" style="width:10.5pt;height:33pt" o:ole="">
            <v:imagedata r:id="rId11" o:title=""/>
          </v:shape>
          <o:OLEObject Type="Embed" ProgID="Equation.DSMT4" ShapeID="_x0000_i1026" DrawAspect="Content" ObjectID="_1678890076" r:id="rId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of the shape.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 w:rsidP="009E039B">
      <w:pPr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BF5A98" w:rsidRPr="009E039B" w:rsidRDefault="00BF5A98" w:rsidP="009E039B">
      <w:pPr>
        <w:tabs>
          <w:tab w:val="left" w:pos="426"/>
          <w:tab w:val="left" w:pos="1701"/>
        </w:tabs>
        <w:autoSpaceDE w:val="0"/>
        <w:autoSpaceDN w:val="0"/>
        <w:adjustRightInd w:val="0"/>
        <w:ind w:hanging="540"/>
        <w:rPr>
          <w:rFonts w:ascii="Times New Roman" w:hAnsi="Times New Roman"/>
          <w:i/>
          <w:iCs/>
          <w:sz w:val="24"/>
          <w:szCs w:val="24"/>
        </w:rPr>
      </w:pPr>
      <w:r w:rsidRPr="009E039B">
        <w:rPr>
          <w:rFonts w:ascii="Times New Roman" w:hAnsi="Times New Roman"/>
          <w:b/>
          <w:sz w:val="24"/>
          <w:szCs w:val="24"/>
        </w:rPr>
        <w:t>2</w:t>
      </w:r>
      <w:r w:rsidRPr="009E039B">
        <w:rPr>
          <w:rFonts w:ascii="Times New Roman" w:hAnsi="Times New Roman"/>
          <w:sz w:val="24"/>
          <w:szCs w:val="24"/>
        </w:rPr>
        <w:tab/>
        <w:t>Simplify</w:t>
      </w:r>
      <w:r w:rsidRPr="009E039B">
        <w:rPr>
          <w:rFonts w:ascii="Times New Roman" w:hAnsi="Times New Roman"/>
          <w:sz w:val="24"/>
          <w:szCs w:val="24"/>
        </w:rPr>
        <w:tab/>
        <w:t>6</w:t>
      </w:r>
      <w:r w:rsidRPr="009E039B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Pr="009E039B">
        <w:rPr>
          <w:rFonts w:ascii="Times New Roman" w:hAnsi="Times New Roman"/>
          <w:sz w:val="24"/>
          <w:szCs w:val="24"/>
        </w:rPr>
        <w:t>+ 2</w:t>
      </w:r>
      <w:r w:rsidRPr="009E039B">
        <w:rPr>
          <w:rFonts w:ascii="Times New Roman" w:hAnsi="Times New Roman"/>
          <w:i/>
          <w:iCs/>
          <w:sz w:val="24"/>
          <w:szCs w:val="24"/>
        </w:rPr>
        <w:t xml:space="preserve">e </w:t>
      </w:r>
      <w:r w:rsidRPr="009E039B">
        <w:rPr>
          <w:rFonts w:ascii="Times New Roman" w:hAnsi="Times New Roman"/>
          <w:sz w:val="24"/>
          <w:szCs w:val="24"/>
        </w:rPr>
        <w:t xml:space="preserve">+ </w:t>
      </w:r>
      <w:r w:rsidRPr="009E039B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Pr="009E039B">
        <w:rPr>
          <w:rFonts w:ascii="Times New Roman" w:hAnsi="Times New Roman"/>
          <w:sz w:val="24"/>
          <w:szCs w:val="24"/>
        </w:rPr>
        <w:t>– 5</w:t>
      </w:r>
      <w:r w:rsidRPr="009E039B">
        <w:rPr>
          <w:rFonts w:ascii="Times New Roman" w:hAnsi="Times New Roman"/>
          <w:i/>
          <w:iCs/>
          <w:sz w:val="24"/>
          <w:szCs w:val="24"/>
        </w:rPr>
        <w:t>e</w:t>
      </w:r>
    </w:p>
    <w:p w:rsidR="00BF5A98" w:rsidRPr="009E039B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E039B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E039B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2 </w:t>
      </w:r>
      <w:r w:rsidRPr="00954E0D">
        <w:rPr>
          <w:rFonts w:ascii="Times New Roman" w:hAnsi="Times New Roman"/>
          <w:b/>
          <w:bCs/>
          <w:sz w:val="24"/>
          <w:szCs w:val="24"/>
        </w:rPr>
        <w:t>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 w:rsidP="009E039B">
      <w:pPr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293DB5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Write </w:t>
      </w:r>
      <w:r w:rsidRPr="00DD7359">
        <w:rPr>
          <w:rFonts w:ascii="Times New Roman" w:hAnsi="Times New Roman"/>
          <w:noProof/>
          <w:position w:val="-24"/>
          <w:sz w:val="24"/>
          <w:szCs w:val="24"/>
        </w:rPr>
        <w:object w:dxaOrig="460" w:dyaOrig="660">
          <v:shape id="_x0000_i1027" type="#_x0000_t75" alt="" style="width:23.25pt;height:33pt" o:ole="">
            <v:imagedata r:id="rId13" o:title=""/>
          </v:shape>
          <o:OLEObject Type="Embed" ProgID="Equation.DSMT4" ShapeID="_x0000_i1027" DrawAspect="Content" ObjectID="_1678890077" r:id="rId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as a fraction in its simplest form.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E039B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9E039B">
        <w:rPr>
          <w:rFonts w:ascii="Times New Roman" w:hAnsi="Times New Roman"/>
          <w:b/>
          <w:bCs/>
          <w:sz w:val="24"/>
          <w:szCs w:val="24"/>
          <w:lang w:val="pt-BR"/>
        </w:rPr>
        <w:t>___________________________________________________________________________</w:t>
      </w:r>
    </w:p>
    <w:p w:rsidR="00BF5A98" w:rsidRPr="00BA515C" w:rsidRDefault="00BF5A98" w:rsidP="009E039B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BF5A98" w:rsidRPr="00BA515C" w:rsidRDefault="00BF5A98" w:rsidP="009E039B">
      <w:pPr>
        <w:tabs>
          <w:tab w:val="left" w:pos="426"/>
          <w:tab w:val="left" w:pos="1701"/>
        </w:tabs>
        <w:autoSpaceDE w:val="0"/>
        <w:autoSpaceDN w:val="0"/>
        <w:adjustRightInd w:val="0"/>
        <w:ind w:hanging="567"/>
        <w:rPr>
          <w:rFonts w:ascii="Times New Roman" w:hAnsi="Times New Roman"/>
          <w:i/>
          <w:iCs/>
          <w:sz w:val="24"/>
          <w:szCs w:val="24"/>
          <w:lang w:val="pt-BR"/>
        </w:rPr>
      </w:pPr>
      <w:r>
        <w:rPr>
          <w:rFonts w:ascii="Times New Roman" w:hAnsi="Times New Roman"/>
          <w:b/>
          <w:bCs/>
          <w:sz w:val="24"/>
          <w:szCs w:val="24"/>
          <w:lang w:val="pt-BR"/>
        </w:rPr>
        <w:t>4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ab/>
      </w:r>
      <w:r w:rsidRPr="00BA515C">
        <w:rPr>
          <w:rFonts w:ascii="Times New Roman" w:hAnsi="Times New Roman"/>
          <w:sz w:val="24"/>
          <w:szCs w:val="24"/>
          <w:lang w:val="pt-BR"/>
        </w:rPr>
        <w:t>Simplify</w:t>
      </w:r>
      <w:r w:rsidRPr="00BA515C">
        <w:rPr>
          <w:rFonts w:ascii="Times New Roman" w:hAnsi="Times New Roman"/>
          <w:sz w:val="24"/>
          <w:szCs w:val="24"/>
          <w:lang w:val="pt-BR"/>
        </w:rPr>
        <w:tab/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 xml:space="preserve">a </w:t>
      </w:r>
      <w:r w:rsidRPr="00BA515C">
        <w:rPr>
          <w:rFonts w:ascii="Times New Roman" w:hAnsi="Times New Roman"/>
          <w:sz w:val="24"/>
          <w:szCs w:val="24"/>
          <w:lang w:val="pt-BR"/>
        </w:rPr>
        <w:t xml:space="preserve">× 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 xml:space="preserve">a </w:t>
      </w:r>
      <w:r w:rsidRPr="00BA515C">
        <w:rPr>
          <w:rFonts w:ascii="Times New Roman" w:hAnsi="Times New Roman"/>
          <w:sz w:val="24"/>
          <w:szCs w:val="24"/>
          <w:lang w:val="pt-BR"/>
        </w:rPr>
        <w:t xml:space="preserve">× 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 xml:space="preserve">a </w:t>
      </w:r>
      <w:r w:rsidRPr="00BA515C">
        <w:rPr>
          <w:rFonts w:ascii="Times New Roman" w:hAnsi="Times New Roman"/>
          <w:sz w:val="24"/>
          <w:szCs w:val="24"/>
          <w:lang w:val="pt-BR"/>
        </w:rPr>
        <w:t xml:space="preserve">× 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>a</w:t>
      </w:r>
    </w:p>
    <w:p w:rsidR="00BF5A98" w:rsidRPr="00BA515C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val="pt-BR"/>
        </w:rPr>
      </w:pPr>
      <w:r w:rsidRPr="00BA515C">
        <w:rPr>
          <w:rFonts w:ascii="Times New Roman" w:hAnsi="Times New Roman"/>
          <w:sz w:val="24"/>
          <w:szCs w:val="24"/>
          <w:lang w:val="pt-BR"/>
        </w:rPr>
        <w:t>......................................................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C9232A" w:rsidRDefault="00BF5A98" w:rsidP="009E039B">
      <w:pPr>
        <w:tabs>
          <w:tab w:val="left" w:pos="426"/>
          <w:tab w:val="left" w:pos="1701"/>
        </w:tabs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BF5A98" w:rsidRPr="00C9232A" w:rsidRDefault="00BF5A98" w:rsidP="009E039B">
      <w:pPr>
        <w:tabs>
          <w:tab w:val="left" w:pos="426"/>
          <w:tab w:val="left" w:pos="1701"/>
        </w:tabs>
        <w:autoSpaceDE w:val="0"/>
        <w:autoSpaceDN w:val="0"/>
        <w:adjustRightInd w:val="0"/>
        <w:ind w:hanging="540"/>
        <w:rPr>
          <w:rFonts w:ascii="Times New Roman" w:hAnsi="Times New Roman"/>
          <w:i/>
          <w:iCs/>
          <w:sz w:val="24"/>
          <w:szCs w:val="24"/>
        </w:rPr>
      </w:pPr>
      <w:r w:rsidRPr="00C9232A">
        <w:rPr>
          <w:rFonts w:ascii="Times New Roman" w:hAnsi="Times New Roman"/>
          <w:b/>
          <w:sz w:val="24"/>
          <w:szCs w:val="24"/>
        </w:rPr>
        <w:t>5</w:t>
      </w:r>
      <w:r w:rsidRPr="00C9232A">
        <w:rPr>
          <w:rFonts w:ascii="Times New Roman" w:hAnsi="Times New Roman"/>
          <w:sz w:val="24"/>
          <w:szCs w:val="24"/>
        </w:rPr>
        <w:tab/>
        <w:t>Simplify</w:t>
      </w:r>
      <w:r w:rsidRPr="00C9232A">
        <w:rPr>
          <w:rFonts w:ascii="Times New Roman" w:hAnsi="Times New Roman"/>
          <w:sz w:val="24"/>
          <w:szCs w:val="24"/>
        </w:rPr>
        <w:tab/>
        <w:t>4</w:t>
      </w:r>
      <w:r w:rsidRPr="00C9232A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C9232A">
        <w:rPr>
          <w:rFonts w:ascii="Times New Roman" w:hAnsi="Times New Roman"/>
          <w:sz w:val="24"/>
          <w:szCs w:val="24"/>
        </w:rPr>
        <w:t>×5</w:t>
      </w:r>
      <w:r w:rsidRPr="00C9232A">
        <w:rPr>
          <w:rFonts w:ascii="Times New Roman" w:hAnsi="Times New Roman"/>
          <w:i/>
          <w:iCs/>
          <w:sz w:val="24"/>
          <w:szCs w:val="24"/>
        </w:rPr>
        <w:t>c</w:t>
      </w:r>
    </w:p>
    <w:p w:rsidR="00BF5A98" w:rsidRPr="00C9232A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C9232A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E039B" w:rsidRDefault="00BF5A98" w:rsidP="005A7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E039B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954E0D" w:rsidRDefault="00BF5A98" w:rsidP="009E039B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pictogram shows information about the number of emails Sophie received on each</w:t>
      </w:r>
    </w:p>
    <w:p w:rsidR="00BF5A98" w:rsidRPr="00954E0D" w:rsidRDefault="00BF5A98" w:rsidP="009E0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of four days.</w:t>
      </w:r>
    </w:p>
    <w:p w:rsidR="00BF5A98" w:rsidRDefault="00BF5A98" w:rsidP="009E039B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7"/>
        <w:gridCol w:w="4353"/>
        <w:gridCol w:w="264"/>
        <w:gridCol w:w="2268"/>
      </w:tblGrid>
      <w:tr w:rsidR="00BF5A98" w:rsidRPr="00E528D8" w:rsidTr="003E6D3C">
        <w:trPr>
          <w:trHeight w:val="507"/>
          <w:jc w:val="center"/>
        </w:trPr>
        <w:tc>
          <w:tcPr>
            <w:tcW w:w="1627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4353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812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pict>
                <v:shape id="_x0000_i1028" type="#_x0000_t75" style="width:2in;height:22.5pt;visibility:visible">
                  <v:imagedata r:id="rId15" o:title=""/>
                </v:shape>
              </w:pict>
            </w:r>
          </w:p>
        </w:tc>
        <w:tc>
          <w:tcPr>
            <w:tcW w:w="264" w:type="dxa"/>
            <w:tcBorders>
              <w:top w:val="nil"/>
              <w:bottom w:val="nil"/>
              <w:right w:val="nil"/>
            </w:tcBorders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Key:</w:t>
            </w:r>
          </w:p>
          <w:p w:rsidR="00BF5A98" w:rsidRPr="00E528D8" w:rsidRDefault="00BF5A98" w:rsidP="003E6D3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55812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pict>
                <v:shape id="Picture 10" o:spid="_x0000_i1029" type="#_x0000_t75" style="width:30.75pt;height:18.75pt;visibility:visible">
                  <v:imagedata r:id="rId16" o:title=""/>
                </v:shape>
              </w:pict>
            </w:r>
          </w:p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represents: 4 emails</w:t>
            </w:r>
          </w:p>
        </w:tc>
      </w:tr>
      <w:tr w:rsidR="00BF5A98" w:rsidRPr="00E528D8" w:rsidTr="003E6D3C">
        <w:trPr>
          <w:trHeight w:val="507"/>
          <w:jc w:val="center"/>
        </w:trPr>
        <w:tc>
          <w:tcPr>
            <w:tcW w:w="1627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4353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812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pict>
                <v:shape id="_x0000_i1030" type="#_x0000_t75" style="width:2in;height:22.5pt;visibility:visible">
                  <v:imagedata r:id="rId17" o:title=""/>
                </v:shape>
              </w:pict>
            </w:r>
          </w:p>
        </w:tc>
        <w:tc>
          <w:tcPr>
            <w:tcW w:w="264" w:type="dxa"/>
            <w:tcBorders>
              <w:top w:val="nil"/>
              <w:bottom w:val="nil"/>
              <w:right w:val="nil"/>
            </w:tcBorders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5A98" w:rsidRPr="00E528D8" w:rsidTr="003E6D3C">
        <w:trPr>
          <w:trHeight w:val="507"/>
          <w:jc w:val="center"/>
        </w:trPr>
        <w:tc>
          <w:tcPr>
            <w:tcW w:w="1627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4353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812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pict>
                <v:shape id="_x0000_i1031" type="#_x0000_t75" style="width:2in;height:22.5pt;visibility:visible">
                  <v:imagedata r:id="rId18" o:title=""/>
                </v:shape>
              </w:pict>
            </w:r>
          </w:p>
        </w:tc>
        <w:tc>
          <w:tcPr>
            <w:tcW w:w="264" w:type="dxa"/>
            <w:tcBorders>
              <w:top w:val="nil"/>
              <w:bottom w:val="nil"/>
              <w:right w:val="nil"/>
            </w:tcBorders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5A98" w:rsidRPr="00E528D8" w:rsidTr="003E6D3C">
        <w:trPr>
          <w:trHeight w:val="507"/>
          <w:jc w:val="center"/>
        </w:trPr>
        <w:tc>
          <w:tcPr>
            <w:tcW w:w="1627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4353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812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pict>
                <v:shape id="_x0000_i1032" type="#_x0000_t75" style="width:2in;height:22.5pt;visibility:visible">
                  <v:imagedata r:id="rId19" o:title=""/>
                </v:shape>
              </w:pict>
            </w:r>
          </w:p>
        </w:tc>
        <w:tc>
          <w:tcPr>
            <w:tcW w:w="264" w:type="dxa"/>
            <w:tcBorders>
              <w:top w:val="nil"/>
              <w:bottom w:val="nil"/>
              <w:right w:val="nil"/>
            </w:tcBorders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5A98" w:rsidRPr="00E528D8" w:rsidTr="003E6D3C">
        <w:trPr>
          <w:trHeight w:val="507"/>
          <w:jc w:val="center"/>
        </w:trPr>
        <w:tc>
          <w:tcPr>
            <w:tcW w:w="1627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4353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4" w:type="dxa"/>
            <w:tcBorders>
              <w:top w:val="nil"/>
              <w:bottom w:val="nil"/>
              <w:right w:val="nil"/>
            </w:tcBorders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F5A98" w:rsidRDefault="00BF5A98" w:rsidP="009E0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On which of Monday, Tuesday, Wednesday or Thursday did Sophie receive the least</w:t>
      </w:r>
    </w:p>
    <w:p w:rsidR="00BF5A98" w:rsidRPr="00954E0D" w:rsidRDefault="00BF5A98" w:rsidP="009E039B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number of emails?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9E0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9E0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Find the ratio of the number of emails Sophie received on Monday to the number of</w:t>
      </w:r>
    </w:p>
    <w:p w:rsidR="00BF5A98" w:rsidRPr="00954E0D" w:rsidRDefault="00BF5A98" w:rsidP="009E039B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emails Sophie received on Tuesday.</w:t>
      </w:r>
    </w:p>
    <w:p w:rsidR="00BF5A98" w:rsidRPr="00954E0D" w:rsidRDefault="00BF5A98" w:rsidP="009E039B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ratio in its simplest form.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On Friday, Sophie received 14 emails.</w:t>
      </w:r>
    </w:p>
    <w:p w:rsidR="00BF5A98" w:rsidRPr="00954E0D" w:rsidRDefault="00BF5A98" w:rsidP="009E0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Show this information on the pictogram.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On Friday, 6 of the 14 emails Sophie received were from Kamil.</w:t>
      </w:r>
    </w:p>
    <w:p w:rsidR="00BF5A98" w:rsidRPr="00954E0D" w:rsidRDefault="00BF5A98" w:rsidP="009E0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d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6 as a fraction of 14</w:t>
      </w:r>
    </w:p>
    <w:p w:rsidR="00BF5A98" w:rsidRPr="00954E0D" w:rsidRDefault="00BF5A98" w:rsidP="009E039B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Write your fraction in its simplest form.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Pr="00954E0D" w:rsidRDefault="00BF5A98" w:rsidP="00CC45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54E0D">
        <w:rPr>
          <w:rFonts w:ascii="Times New Roman" w:hAnsi="Times New Roman"/>
          <w:sz w:val="24"/>
          <w:szCs w:val="24"/>
        </w:rPr>
        <w:t>On Friday, Sophie received 14 emails, on Saturday she received 11 emails and on</w:t>
      </w:r>
    </w:p>
    <w:p w:rsidR="00BF5A98" w:rsidRPr="00954E0D" w:rsidRDefault="00BF5A98" w:rsidP="009E039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Sunday she received 6 emails.</w:t>
      </w:r>
    </w:p>
    <w:p w:rsidR="00BF5A98" w:rsidRPr="00954E0D" w:rsidRDefault="00BF5A98" w:rsidP="009E0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e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Draw a bar chart to show the number of emails Sophie received on each of Friday,</w:t>
      </w:r>
    </w:p>
    <w:p w:rsidR="00BF5A98" w:rsidRPr="00954E0D" w:rsidRDefault="00BF5A98" w:rsidP="009E039B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Saturday and Sunday.</w:t>
      </w:r>
    </w:p>
    <w:p w:rsidR="00BF5A98" w:rsidRDefault="00BF5A98" w:rsidP="009E039B">
      <w:pPr>
        <w:autoSpaceDE w:val="0"/>
        <w:autoSpaceDN w:val="0"/>
        <w:adjustRightInd w:val="0"/>
        <w:spacing w:line="360" w:lineRule="auto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Complete the frequency axis.</w:t>
      </w:r>
    </w:p>
    <w:p w:rsidR="00BF5A98" w:rsidRDefault="00BF5A98" w:rsidP="009E039B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33" type="#_x0000_t75" style="width:310.5pt;height:271.5pt;visibility:visible">
            <v:imagedata r:id="rId20" o:title=""/>
          </v:shape>
        </w:pict>
      </w:r>
    </w:p>
    <w:p w:rsidR="00BF5A98" w:rsidRPr="00954E0D" w:rsidRDefault="00BF5A98" w:rsidP="009E0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8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9E0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Mikhal has 1200 grams of cake mixture.</w:t>
      </w:r>
    </w:p>
    <w:p w:rsidR="00BF5A98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He is going to make 3 cakes, cake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 xml:space="preserve">, cake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and cake </w:t>
      </w:r>
      <w:r w:rsidRPr="00954E0D">
        <w:rPr>
          <w:rFonts w:ascii="Times New Roman" w:hAnsi="Times New Roman"/>
          <w:i/>
          <w:iCs/>
          <w:sz w:val="24"/>
          <w:szCs w:val="24"/>
        </w:rPr>
        <w:t>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E274BA">
        <w:rPr>
          <w:rFonts w:ascii="Times New Roman" w:hAnsi="Times New Roman"/>
          <w:noProof/>
          <w:position w:val="-24"/>
          <w:sz w:val="24"/>
          <w:szCs w:val="24"/>
        </w:rPr>
        <w:object w:dxaOrig="320" w:dyaOrig="660">
          <v:shape id="_x0000_i1034" type="#_x0000_t75" alt="" style="width:15.75pt;height:32.25pt" o:ole="">
            <v:imagedata r:id="rId21" o:title=""/>
          </v:shape>
          <o:OLEObject Type="Embed" ProgID="Equation.DSMT4" ShapeID="_x0000_i1034" DrawAspect="Content" ObjectID="_1678890078" r:id="rId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 xml:space="preserve">of the weight of the cake mixture will be used to make cake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rest of the cake mixture will be used to make cake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and cake </w:t>
      </w:r>
      <w:r w:rsidRPr="00954E0D">
        <w:rPr>
          <w:rFonts w:ascii="Times New Roman" w:hAnsi="Times New Roman"/>
          <w:i/>
          <w:iCs/>
          <w:sz w:val="24"/>
          <w:szCs w:val="24"/>
        </w:rPr>
        <w:t>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weight of the cake mixture used to make cake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and the weight of the cake mixture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used to make cake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will be in the ratio 3 : 8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weight of the cake mixture used to make each of cake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 xml:space="preserve">, cake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and cake </w:t>
      </w:r>
      <w:r w:rsidRPr="00954E0D">
        <w:rPr>
          <w:rFonts w:ascii="Times New Roman" w:hAnsi="Times New Roman"/>
          <w:i/>
          <w:iCs/>
          <w:sz w:val="24"/>
          <w:szCs w:val="24"/>
        </w:rPr>
        <w:t>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Cake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...................................................... grams</w:t>
      </w:r>
    </w:p>
    <w:p w:rsidR="00BF5A98" w:rsidRPr="00954E0D" w:rsidRDefault="00BF5A98" w:rsidP="00CC4566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Cake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...................................................... grams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Cake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...................................................... grams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954E0D" w:rsidRDefault="00BF5A98" w:rsidP="005A7FC1">
      <w:pPr>
        <w:spacing w:line="360" w:lineRule="auto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Caroline has a bag containing 10 counters.</w:t>
      </w:r>
    </w:p>
    <w:p w:rsidR="00BF5A98" w:rsidRPr="00954E0D" w:rsidRDefault="00BF5A98" w:rsidP="00710A4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In the bag there are</w:t>
      </w:r>
    </w:p>
    <w:p w:rsidR="00BF5A98" w:rsidRPr="00954E0D" w:rsidRDefault="00BF5A98" w:rsidP="00710A45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7 red counters</w:t>
      </w:r>
    </w:p>
    <w:p w:rsidR="00BF5A98" w:rsidRPr="00954E0D" w:rsidRDefault="00BF5A98" w:rsidP="00710A45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2 blue counters</w:t>
      </w:r>
    </w:p>
    <w:p w:rsidR="00BF5A98" w:rsidRPr="00954E0D" w:rsidRDefault="00BF5A98" w:rsidP="00710A45">
      <w:pPr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1 green counter</w:t>
      </w: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Caroline is going to choose at random a counter from the bag.</w:t>
      </w: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1504"/>
        <w:gridCol w:w="1504"/>
        <w:gridCol w:w="1504"/>
        <w:gridCol w:w="1504"/>
        <w:gridCol w:w="1505"/>
      </w:tblGrid>
      <w:tr w:rsidR="00BF5A98" w:rsidRPr="003B034F" w:rsidTr="003B034F">
        <w:trPr>
          <w:trHeight w:val="524"/>
          <w:jc w:val="center"/>
        </w:trPr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A98" w:rsidRPr="003B034F" w:rsidRDefault="00BF5A98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impossible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A98" w:rsidRPr="003B034F" w:rsidRDefault="00BF5A98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unlikely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A98" w:rsidRPr="003B034F" w:rsidRDefault="00BF5A98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evens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A98" w:rsidRPr="003B034F" w:rsidRDefault="00BF5A98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likely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5A98" w:rsidRPr="003B034F" w:rsidRDefault="00BF5A98" w:rsidP="003B03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34F">
              <w:rPr>
                <w:rFonts w:ascii="Times New Roman" w:hAnsi="Times New Roman"/>
                <w:sz w:val="24"/>
                <w:szCs w:val="24"/>
              </w:rPr>
              <w:t>certain</w:t>
            </w:r>
          </w:p>
        </w:tc>
      </w:tr>
    </w:tbl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the word from the box that best describes the likelihood that Caroline</w:t>
      </w:r>
    </w:p>
    <w:p w:rsidR="00BF5A98" w:rsidRPr="00954E0D" w:rsidRDefault="00BF5A98" w:rsidP="00710A45">
      <w:pPr>
        <w:autoSpaceDE w:val="0"/>
        <w:autoSpaceDN w:val="0"/>
        <w:adjustRightInd w:val="0"/>
        <w:spacing w:line="360" w:lineRule="auto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will take</w:t>
      </w: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red counter,</w:t>
      </w: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710A4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yellow counter.</w:t>
      </w: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710A4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Jamil is going to roll a fair six</w:t>
      </w:r>
      <w:r w:rsidRPr="00954E0D">
        <w:rPr>
          <w:rFonts w:ascii="MS Mincho" w:eastAsia="MS Mincho" w:hAnsi="MS Mincho" w:cs="MS Mincho" w:hint="eastAsia"/>
          <w:sz w:val="24"/>
          <w:szCs w:val="24"/>
        </w:rPr>
        <w:t>‑</w:t>
      </w:r>
      <w:r w:rsidRPr="00954E0D">
        <w:rPr>
          <w:rFonts w:ascii="Times New Roman" w:hAnsi="Times New Roman"/>
          <w:sz w:val="24"/>
          <w:szCs w:val="24"/>
        </w:rPr>
        <w:t>sided dice.</w:t>
      </w: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On the probability scale, mark with a cross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the probability that the dice will</w:t>
      </w:r>
    </w:p>
    <w:p w:rsidR="00BF5A98" w:rsidRDefault="00BF5A98" w:rsidP="00710A45">
      <w:pPr>
        <w:autoSpaceDE w:val="0"/>
        <w:autoSpaceDN w:val="0"/>
        <w:adjustRightInd w:val="0"/>
        <w:spacing w:line="360" w:lineRule="auto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land on an odd number.</w:t>
      </w:r>
    </w:p>
    <w:p w:rsidR="00BF5A98" w:rsidRDefault="00BF5A98" w:rsidP="00710A4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" o:spid="_x0000_i1035" type="#_x0000_t75" style="width:357.75pt;height:59.25pt;visibility:visible">
            <v:imagedata r:id="rId23" o:title=""/>
          </v:shape>
        </w:pict>
      </w:r>
    </w:p>
    <w:p w:rsidR="00BF5A98" w:rsidRPr="00954E0D" w:rsidRDefault="00BF5A98" w:rsidP="00757F4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On the probability scale, mark with a cross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the probability that the dice will</w:t>
      </w:r>
    </w:p>
    <w:p w:rsidR="00BF5A98" w:rsidRDefault="00BF5A98" w:rsidP="00710A45">
      <w:pPr>
        <w:autoSpaceDE w:val="0"/>
        <w:autoSpaceDN w:val="0"/>
        <w:adjustRightInd w:val="0"/>
        <w:spacing w:line="360" w:lineRule="auto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land on 2</w:t>
      </w:r>
    </w:p>
    <w:p w:rsidR="00BF5A98" w:rsidRPr="00954E0D" w:rsidRDefault="00BF5A98" w:rsidP="00710A4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2" o:spid="_x0000_i1036" type="#_x0000_t75" style="width:357.75pt;height:59.25pt;visibility:visible">
            <v:imagedata r:id="rId24" o:title=""/>
          </v:shape>
        </w:pict>
      </w:r>
    </w:p>
    <w:p w:rsidR="00BF5A98" w:rsidRPr="00954E0D" w:rsidRDefault="00BF5A98" w:rsidP="00757F4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diagram shows the point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and the line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CD </w:t>
      </w:r>
      <w:r w:rsidRPr="00954E0D">
        <w:rPr>
          <w:rFonts w:ascii="Times New Roman" w:hAnsi="Times New Roman"/>
          <w:sz w:val="24"/>
          <w:szCs w:val="24"/>
        </w:rPr>
        <w:t>on a grid.</w:t>
      </w:r>
    </w:p>
    <w:p w:rsidR="00BF5A98" w:rsidRDefault="00BF5A98" w:rsidP="00CC4566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4" o:spid="_x0000_i1037" type="#_x0000_t75" style="width:348pt;height:319.5pt;visibility:visible">
            <v:imagedata r:id="rId25" o:title=""/>
          </v:shape>
        </w:pict>
      </w:r>
    </w:p>
    <w:p w:rsidR="00BF5A98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Write down the coordinates of point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........................... , ...........................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point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has coordinates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4, –2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On the grid, mark with a cross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5550D9">
        <w:rPr>
          <w:rFonts w:ascii="Segoe UI Symbol" w:hAnsi="Segoe UI Symbol"/>
          <w:color w:val="222222"/>
          <w:sz w:val="24"/>
          <w:shd w:val="clear" w:color="auto" w:fill="FFFFFF"/>
        </w:rPr>
        <w:t>✕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the point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Pr="00954E0D" w:rsidRDefault="00BF5A98" w:rsidP="00CC4566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Label the point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Write down an equation of the line </w:t>
      </w:r>
      <w:r w:rsidRPr="00954E0D">
        <w:rPr>
          <w:rFonts w:ascii="Times New Roman" w:hAnsi="Times New Roman"/>
          <w:i/>
          <w:iCs/>
          <w:sz w:val="24"/>
          <w:szCs w:val="24"/>
        </w:rPr>
        <w:t>CD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 xml:space="preserve">9 </w:t>
      </w:r>
      <w:r w:rsidRPr="00954E0D">
        <w:rPr>
          <w:rFonts w:ascii="Times New Roman" w:hAnsi="Times New Roman"/>
          <w:b/>
          <w:bCs/>
          <w:sz w:val="24"/>
          <w:szCs w:val="24"/>
        </w:rPr>
        <w:t>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>
      <w:pPr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710A45">
        <w:rPr>
          <w:rFonts w:ascii="Kunstler Script" w:hAnsi="Kunstler Script"/>
          <w:bCs/>
          <w:sz w:val="24"/>
          <w:szCs w:val="24"/>
        </w:rPr>
        <w:t>E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= {1, 2, 3, 4, 5, 6, 7, 8, 9, 10, 11, 12}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= {2, 4, 6, 8, 10, 12}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= {3, 6, 9, 12}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Complete the Venn diagram below for the sets </w:t>
      </w:r>
      <w:r w:rsidRPr="00EF2686">
        <w:rPr>
          <w:rFonts w:ascii="Kunstler Script" w:hAnsi="Kunstler Script"/>
          <w:bCs/>
          <w:sz w:val="24"/>
          <w:szCs w:val="24"/>
        </w:rPr>
        <w:t>E</w:t>
      </w:r>
      <w:r w:rsidRPr="00954E0D">
        <w:rPr>
          <w:rFonts w:ascii="Times New Roman" w:hAnsi="Times New Roman"/>
          <w:sz w:val="24"/>
          <w:szCs w:val="24"/>
        </w:rPr>
        <w:t xml:space="preserve">,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Pr="00710A45" w:rsidRDefault="00BF5A98" w:rsidP="00CC4566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4"/>
        <w:gridCol w:w="6121"/>
      </w:tblGrid>
      <w:tr w:rsidR="00BF5A98" w:rsidRPr="003B034F" w:rsidTr="003E6D3C">
        <w:trPr>
          <w:trHeight w:val="4413"/>
          <w:jc w:val="center"/>
        </w:trPr>
        <w:tc>
          <w:tcPr>
            <w:tcW w:w="384" w:type="dxa"/>
            <w:tcBorders>
              <w:right w:val="nil"/>
            </w:tcBorders>
          </w:tcPr>
          <w:p w:rsidR="00BF5A98" w:rsidRPr="003B034F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F5A98" w:rsidRPr="003B034F" w:rsidRDefault="00BF5A98" w:rsidP="003E6D3C">
            <w:pPr>
              <w:autoSpaceDE w:val="0"/>
              <w:autoSpaceDN w:val="0"/>
              <w:adjustRightInd w:val="0"/>
              <w:rPr>
                <w:rFonts w:ascii="Kunstler Script" w:hAnsi="Kunstler Script"/>
                <w:iCs/>
                <w:sz w:val="24"/>
                <w:szCs w:val="24"/>
              </w:rPr>
            </w:pPr>
            <w:r w:rsidRPr="003B034F">
              <w:rPr>
                <w:rFonts w:ascii="Kunstler Script" w:hAnsi="Kunstler Script"/>
                <w:iCs/>
                <w:sz w:val="24"/>
                <w:szCs w:val="24"/>
              </w:rPr>
              <w:t>E</w:t>
            </w:r>
          </w:p>
        </w:tc>
        <w:tc>
          <w:tcPr>
            <w:tcW w:w="6121" w:type="dxa"/>
            <w:tcBorders>
              <w:left w:val="nil"/>
            </w:tcBorders>
          </w:tcPr>
          <w:p w:rsidR="00BF5A98" w:rsidRPr="003B034F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F5A98" w:rsidRPr="003B034F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55812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pict>
                <v:shape id="Picture 8" o:spid="_x0000_i1038" type="#_x0000_t75" style="width:261pt;height:161.25pt;visibility:visible">
                  <v:imagedata r:id="rId26" o:title=""/>
                </v:shape>
              </w:pict>
            </w:r>
          </w:p>
        </w:tc>
      </w:tr>
    </w:tbl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One of the numbers in </w:t>
      </w:r>
      <w:r w:rsidRPr="00710A45">
        <w:rPr>
          <w:rFonts w:ascii="Kunstler Script" w:hAnsi="Kunstler Script"/>
          <w:bCs/>
          <w:sz w:val="24"/>
          <w:szCs w:val="24"/>
        </w:rPr>
        <w:t>E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is to be chosen at random.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Find the probability that this number is not in set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and </w:t>
      </w:r>
      <w:r w:rsidRPr="00954E0D">
        <w:rPr>
          <w:rFonts w:ascii="Times New Roman" w:hAnsi="Times New Roman"/>
          <w:sz w:val="24"/>
          <w:szCs w:val="24"/>
        </w:rPr>
        <w:t xml:space="preserve">not in set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 w:rsidP="00991D49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5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3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= 20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clear algebraic working.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954E0D" w:rsidRDefault="00BF5A98" w:rsidP="00CC4566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table shows the temperature recorded in </w:t>
      </w:r>
      <w:smartTag w:uri="urn:schemas-microsoft-com:office:smarttags" w:element="City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Amsterdam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at 6 am on each of five days.</w:t>
      </w:r>
    </w:p>
    <w:p w:rsidR="00BF5A98" w:rsidRDefault="00BF5A98" w:rsidP="00CC4566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11"/>
        <w:gridCol w:w="1418"/>
        <w:gridCol w:w="1419"/>
        <w:gridCol w:w="1419"/>
        <w:gridCol w:w="1419"/>
        <w:gridCol w:w="1419"/>
      </w:tblGrid>
      <w:tr w:rsidR="00BF5A98" w:rsidRPr="00E528D8" w:rsidTr="003E6D3C">
        <w:trPr>
          <w:trHeight w:val="596"/>
          <w:jc w:val="center"/>
        </w:trPr>
        <w:tc>
          <w:tcPr>
            <w:tcW w:w="2211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1418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419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419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419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419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Friday</w:t>
            </w:r>
          </w:p>
        </w:tc>
      </w:tr>
      <w:tr w:rsidR="00BF5A98" w:rsidRPr="00E528D8" w:rsidTr="003E6D3C">
        <w:trPr>
          <w:trHeight w:val="596"/>
          <w:jc w:val="center"/>
        </w:trPr>
        <w:tc>
          <w:tcPr>
            <w:tcW w:w="2211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Temperature (°C)</w:t>
            </w:r>
          </w:p>
        </w:tc>
        <w:tc>
          <w:tcPr>
            <w:tcW w:w="1418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–5</w:t>
            </w:r>
          </w:p>
        </w:tc>
        <w:tc>
          <w:tcPr>
            <w:tcW w:w="1419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–1</w:t>
            </w:r>
          </w:p>
        </w:tc>
        <w:tc>
          <w:tcPr>
            <w:tcW w:w="1419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9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–6</w:t>
            </w:r>
          </w:p>
        </w:tc>
      </w:tr>
    </w:tbl>
    <w:p w:rsidR="00BF5A98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What is the range of the temperatures in the table?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What is the median of the temperatures in the table?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What percentage of the temperatures in the table are lower than 0 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C?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......................................................%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On Saturday of the same week, the temperature recorded in </w:t>
      </w:r>
      <w:smartTag w:uri="urn:schemas-microsoft-com:office:smarttags" w:element="City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Amsterdam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at 6 am was 8 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higher than the temperature recorded at 6 am on Friday.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d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What was the temperature recorded in </w:t>
      </w:r>
      <w:smartTag w:uri="urn:schemas-microsoft-com:office:smarttags" w:element="City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Amsterdam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at 6 am on Saturday?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...................................................... 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8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954E0D" w:rsidRDefault="00BF5A98" w:rsidP="00991D49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Here is a quadrilateral.</w:t>
      </w: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p w:rsidR="00BF5A98" w:rsidRDefault="00BF5A98" w:rsidP="00710A45">
      <w:pPr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3" o:spid="_x0000_i1039" type="#_x0000_t75" style="width:393pt;height:146.25pt;visibility:visible">
            <v:imagedata r:id="rId27" o:title=""/>
          </v:shape>
        </w:pict>
      </w:r>
    </w:p>
    <w:p w:rsidR="00BF5A98" w:rsidRPr="00710A45" w:rsidRDefault="00BF5A98" w:rsidP="008F0135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What is the mathematical name of this quadrilateral?</w:t>
      </w: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757F4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Measure the size of the angle marked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......................................................°</w:t>
      </w:r>
    </w:p>
    <w:p w:rsidR="00BF5A98" w:rsidRPr="00954E0D" w:rsidRDefault="00BF5A98" w:rsidP="00757F4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On the quadrilateral, mark with arrows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&gt;&gt;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a pair of parallel lines.</w:t>
      </w:r>
    </w:p>
    <w:p w:rsidR="00BF5A98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710A4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quadrilateral has four angles.</w:t>
      </w:r>
    </w:p>
    <w:p w:rsidR="00BF5A98" w:rsidRPr="00954E0D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d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How many of these angles are right angles?</w:t>
      </w: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757F4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>3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Here are five discs.</w:t>
      </w:r>
    </w:p>
    <w:p w:rsidR="00BF5A98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Each disc has a number on it.</w:t>
      </w:r>
    </w:p>
    <w:p w:rsidR="00BF5A98" w:rsidRDefault="00BF5A98" w:rsidP="00CC456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40" type="#_x0000_t75" style="width:305.25pt;height:63.75pt;visibility:visible">
            <v:imagedata r:id="rId28" o:title=""/>
          </v:shape>
        </w:pic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These five discs are arranged to make the number 41283</w:t>
      </w:r>
    </w:p>
    <w:p w:rsidR="00BF5A98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Show how all five discs can be arranged to make the smallest number.</w:t>
      </w:r>
    </w:p>
    <w:p w:rsidR="00BF5A98" w:rsidRPr="00954E0D" w:rsidRDefault="00BF5A98" w:rsidP="00CC4566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41" type="#_x0000_t75" style="width:305.25pt;height:63.75pt;visibility:visible">
            <v:imagedata r:id="rId29" o:title=""/>
          </v:shape>
        </w:pic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C456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Show how all five discs can be arranged to make the largest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even </w:t>
      </w:r>
      <w:r w:rsidRPr="00954E0D">
        <w:rPr>
          <w:rFonts w:ascii="Times New Roman" w:hAnsi="Times New Roman"/>
          <w:sz w:val="24"/>
          <w:szCs w:val="24"/>
        </w:rPr>
        <w:t>number.</w:t>
      </w:r>
    </w:p>
    <w:p w:rsidR="00BF5A98" w:rsidRPr="00954E0D" w:rsidRDefault="00BF5A98" w:rsidP="00CC4566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42" type="#_x0000_t75" style="width:305.25pt;height:63.75pt;visibility:visible">
            <v:imagedata r:id="rId30" o:title=""/>
          </v:shape>
        </w:pic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Which of the five numbers on the discs are factors of 21?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d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Which of the five numbers on the discs are prime numbers?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CC456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C456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>
      <w:pPr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2443E1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Here are three 3D shapes, </w:t>
      </w:r>
      <w:r w:rsidRPr="00954E0D">
        <w:rPr>
          <w:rFonts w:ascii="Times New Roman" w:hAnsi="Times New Roman"/>
          <w:b/>
          <w:b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 xml:space="preserve">,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b/>
          <w:bCs/>
          <w:sz w:val="24"/>
          <w:szCs w:val="24"/>
        </w:rPr>
        <w:t>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BF5A98" w:rsidRPr="00B77578" w:rsidRDefault="00BF5A98" w:rsidP="002443E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the mathematical name for each of these 3D shapes.</w:t>
      </w:r>
    </w:p>
    <w:tbl>
      <w:tblPr>
        <w:tblW w:w="9526" w:type="dxa"/>
        <w:jc w:val="center"/>
        <w:tblInd w:w="501" w:type="dxa"/>
        <w:tblLayout w:type="fixed"/>
        <w:tblLook w:val="00A0"/>
      </w:tblPr>
      <w:tblGrid>
        <w:gridCol w:w="3175"/>
        <w:gridCol w:w="3175"/>
        <w:gridCol w:w="3176"/>
      </w:tblGrid>
      <w:tr w:rsidR="00BF5A98" w:rsidRPr="00E528D8" w:rsidTr="002443E1">
        <w:trPr>
          <w:trHeight w:val="330"/>
          <w:jc w:val="center"/>
        </w:trPr>
        <w:tc>
          <w:tcPr>
            <w:tcW w:w="3175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175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176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</w:p>
        </w:tc>
      </w:tr>
      <w:tr w:rsidR="00BF5A98" w:rsidRPr="00E528D8" w:rsidTr="002443E1">
        <w:trPr>
          <w:trHeight w:val="2506"/>
          <w:jc w:val="center"/>
        </w:trPr>
        <w:tc>
          <w:tcPr>
            <w:tcW w:w="3175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812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pict>
                <v:shape id="Picture 14" o:spid="_x0000_i1043" type="#_x0000_t75" style="width:104.25pt;height:102.75pt;visibility:visible">
                  <v:imagedata r:id="rId31" o:title=""/>
                </v:shape>
              </w:pict>
            </w:r>
          </w:p>
        </w:tc>
        <w:tc>
          <w:tcPr>
            <w:tcW w:w="3175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812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pict>
                <v:shape id="Picture 15" o:spid="_x0000_i1044" type="#_x0000_t75" style="width:104.25pt;height:102.75pt;visibility:visible">
                  <v:imagedata r:id="rId32" o:title=""/>
                </v:shape>
              </w:pict>
            </w:r>
          </w:p>
        </w:tc>
        <w:tc>
          <w:tcPr>
            <w:tcW w:w="3176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812"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pict>
                <v:shape id="Picture 16" o:spid="_x0000_i1045" type="#_x0000_t75" style="width:152.25pt;height:93.75pt;visibility:visible">
                  <v:imagedata r:id="rId33" o:title=""/>
                </v:shape>
              </w:pict>
            </w:r>
          </w:p>
        </w:tc>
      </w:tr>
      <w:tr w:rsidR="00BF5A98" w:rsidRPr="00E528D8" w:rsidTr="002443E1">
        <w:trPr>
          <w:trHeight w:val="661"/>
          <w:jc w:val="center"/>
        </w:trPr>
        <w:tc>
          <w:tcPr>
            <w:tcW w:w="3175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(i) ......................................</w:t>
            </w:r>
          </w:p>
        </w:tc>
        <w:tc>
          <w:tcPr>
            <w:tcW w:w="3175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(ii) .........................................</w:t>
            </w:r>
          </w:p>
        </w:tc>
        <w:tc>
          <w:tcPr>
            <w:tcW w:w="3176" w:type="dxa"/>
            <w:vAlign w:val="center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(iii) .........................................</w:t>
            </w:r>
          </w:p>
        </w:tc>
      </w:tr>
    </w:tbl>
    <w:p w:rsidR="00BF5A98" w:rsidRPr="00954E0D" w:rsidRDefault="00BF5A98" w:rsidP="002443E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2443E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How many faces does shape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have?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2443E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How many vertices does shape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have?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Default="00BF5A98" w:rsidP="002443E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 w:rsidP="002443E1">
      <w:pPr>
        <w:tabs>
          <w:tab w:val="left" w:pos="426"/>
          <w:tab w:val="left" w:pos="1560"/>
        </w:tabs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2443E1">
      <w:pPr>
        <w:tabs>
          <w:tab w:val="left" w:pos="426"/>
          <w:tab w:val="left" w:pos="1560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Expand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5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3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+ 4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2443E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2443E1">
      <w:pPr>
        <w:tabs>
          <w:tab w:val="left" w:pos="426"/>
          <w:tab w:val="left" w:pos="156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Factorise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4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– 14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2443E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2443E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5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 xml:space="preserve">– 11 =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+ 6</w:t>
      </w:r>
    </w:p>
    <w:p w:rsidR="00BF5A98" w:rsidRPr="00954E0D" w:rsidRDefault="00BF5A98" w:rsidP="002443E1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clear algebraic working.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F5A98" w:rsidRPr="00954E0D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BF5A98" w:rsidRPr="00954E0D" w:rsidRDefault="00BF5A98" w:rsidP="002443E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>
      <w:pPr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>
      <w:pPr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2443E1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17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Complete the following estimates by writing a suitable metric unit on each of the</w:t>
      </w:r>
    </w:p>
    <w:p w:rsidR="00BF5A98" w:rsidRPr="00954E0D" w:rsidRDefault="00BF5A98" w:rsidP="002443E1">
      <w:pPr>
        <w:autoSpaceDE w:val="0"/>
        <w:autoSpaceDN w:val="0"/>
        <w:adjustRightInd w:val="0"/>
        <w:spacing w:line="360" w:lineRule="auto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dotted lines.</w:t>
      </w:r>
    </w:p>
    <w:p w:rsidR="00BF5A98" w:rsidRPr="00954E0D" w:rsidRDefault="00BF5A98" w:rsidP="002443E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distance from Paris to Berlin is about 1000 ......................................................</w:t>
      </w:r>
    </w:p>
    <w:p w:rsidR="00BF5A98" w:rsidRDefault="00BF5A98" w:rsidP="002443E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F5A98" w:rsidRPr="00954E0D" w:rsidRDefault="00BF5A98" w:rsidP="002443E1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bucket holds about 5 ...................................................... of water.</w:t>
      </w:r>
    </w:p>
    <w:p w:rsidR="00BF5A98" w:rsidRDefault="00BF5A98" w:rsidP="002443E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F5A98" w:rsidRPr="00954E0D" w:rsidRDefault="00BF5A98" w:rsidP="002443E1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area of the screen of a mobile phone is about 90....................................................</w:t>
      </w:r>
    </w:p>
    <w:p w:rsidR="00BF5A98" w:rsidRDefault="00BF5A98" w:rsidP="002443E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2443E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2443E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w:pict>
          <v:shape id="Picture 13" o:spid="_x0000_s1027" type="#_x0000_t75" style="position:absolute;margin-left:382.15pt;margin-top:11.4pt;width:55pt;height:53pt;z-index:251658752;visibility:visible">
            <v:imagedata r:id="rId34" o:title=""/>
            <w10:wrap type="square"/>
          </v:shape>
        </w:pict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an estimate for the height of a bedroom door in a house.</w:t>
      </w:r>
    </w:p>
    <w:p w:rsidR="00BF5A98" w:rsidRPr="00954E0D" w:rsidRDefault="00BF5A98" w:rsidP="002443E1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Use a suitable metric unit.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tbl>
      <w:tblPr>
        <w:tblW w:w="6354" w:type="dxa"/>
        <w:tblInd w:w="534" w:type="dxa"/>
        <w:tblLook w:val="00A0"/>
      </w:tblPr>
      <w:tblGrid>
        <w:gridCol w:w="3177"/>
        <w:gridCol w:w="3177"/>
      </w:tblGrid>
      <w:tr w:rsidR="00BF5A98" w:rsidRPr="00E528D8" w:rsidTr="003E6D3C">
        <w:trPr>
          <w:trHeight w:val="735"/>
        </w:trPr>
        <w:tc>
          <w:tcPr>
            <w:tcW w:w="3177" w:type="dxa"/>
            <w:vAlign w:val="bottom"/>
          </w:tcPr>
          <w:p w:rsidR="00BF5A9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BF5A9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BF5A98" w:rsidRPr="00E528D8" w:rsidRDefault="00BF5A98" w:rsidP="002443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........................................</w:t>
            </w:r>
          </w:p>
        </w:tc>
        <w:tc>
          <w:tcPr>
            <w:tcW w:w="3177" w:type="dxa"/>
            <w:vAlign w:val="bottom"/>
          </w:tcPr>
          <w:p w:rsidR="00BF5A98" w:rsidRPr="00E528D8" w:rsidRDefault="00BF5A98" w:rsidP="003E6D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528D8">
              <w:rPr>
                <w:rFonts w:ascii="Times New Roman" w:hAnsi="Times New Roman"/>
                <w:sz w:val="24"/>
                <w:szCs w:val="24"/>
              </w:rPr>
              <w:t>........................................</w:t>
            </w:r>
          </w:p>
        </w:tc>
      </w:tr>
    </w:tbl>
    <w:p w:rsidR="00BF5A98" w:rsidRPr="00954E0D" w:rsidRDefault="00BF5A98" w:rsidP="002443E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2443E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954E0D" w:rsidRDefault="00BF5A98" w:rsidP="00991D49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On the grid, draw the graph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954E0D">
        <w:rPr>
          <w:rFonts w:ascii="Times New Roman" w:hAnsi="Times New Roman"/>
          <w:sz w:val="24"/>
          <w:szCs w:val="24"/>
        </w:rPr>
        <w:t>= 3 – 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 xml:space="preserve">for values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from –2 to 3</w:t>
      </w: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8F013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F5A98" w:rsidRDefault="00BF5A98" w:rsidP="00710A4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7" o:spid="_x0000_i1046" type="#_x0000_t75" style="width:362.25pt;height:402pt;visibility:visible">
            <v:imagedata r:id="rId35" o:title=""/>
          </v:shape>
        </w:pict>
      </w:r>
    </w:p>
    <w:p w:rsidR="00BF5A98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710A4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C9232A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C9232A">
        <w:rPr>
          <w:rFonts w:ascii="Times New Roman" w:hAnsi="Times New Roman"/>
          <w:b/>
          <w:bCs/>
          <w:sz w:val="24"/>
          <w:szCs w:val="24"/>
          <w:lang w:val="pt-BR"/>
        </w:rPr>
        <w:t>___________________________________________________________________________</w:t>
      </w:r>
    </w:p>
    <w:p w:rsidR="00BF5A98" w:rsidRPr="00C9232A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BF5A98" w:rsidRPr="00BA515C" w:rsidRDefault="00BF5A98" w:rsidP="005A739B">
      <w:pPr>
        <w:tabs>
          <w:tab w:val="left" w:pos="426"/>
          <w:tab w:val="left" w:pos="1701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val="pt-BR"/>
        </w:rPr>
      </w:pPr>
      <w:r w:rsidRPr="005A739B">
        <w:rPr>
          <w:rFonts w:ascii="Times New Roman" w:hAnsi="Times New Roman"/>
          <w:b/>
          <w:bCs/>
          <w:sz w:val="24"/>
          <w:szCs w:val="24"/>
          <w:lang w:val="pt-BR"/>
        </w:rPr>
        <w:br w:type="page"/>
      </w:r>
      <w:r w:rsidRPr="00BA515C">
        <w:rPr>
          <w:rFonts w:ascii="Times New Roman" w:hAnsi="Times New Roman"/>
          <w:b/>
          <w:bCs/>
          <w:sz w:val="24"/>
          <w:szCs w:val="24"/>
          <w:lang w:val="pt-BR"/>
        </w:rPr>
        <w:t>1</w:t>
      </w:r>
      <w:r>
        <w:rPr>
          <w:rFonts w:ascii="Times New Roman" w:hAnsi="Times New Roman"/>
          <w:b/>
          <w:bCs/>
          <w:sz w:val="24"/>
          <w:szCs w:val="24"/>
          <w:lang w:val="pt-BR"/>
        </w:rPr>
        <w:t>9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ab/>
      </w:r>
      <w:r w:rsidRPr="00BA515C">
        <w:rPr>
          <w:rFonts w:ascii="Times New Roman" w:hAnsi="Times New Roman"/>
          <w:sz w:val="24"/>
          <w:szCs w:val="24"/>
          <w:lang w:val="pt-BR"/>
        </w:rPr>
        <w:t>(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>a</w:t>
      </w:r>
      <w:r w:rsidRPr="00BA515C">
        <w:rPr>
          <w:rFonts w:ascii="Times New Roman" w:hAnsi="Times New Roman"/>
          <w:sz w:val="24"/>
          <w:szCs w:val="24"/>
          <w:lang w:val="pt-BR"/>
        </w:rPr>
        <w:t>)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ab/>
      </w:r>
      <w:r w:rsidRPr="00BA515C">
        <w:rPr>
          <w:rFonts w:ascii="Times New Roman" w:hAnsi="Times New Roman"/>
          <w:sz w:val="24"/>
          <w:szCs w:val="24"/>
          <w:lang w:val="pt-BR"/>
        </w:rPr>
        <w:t>Simplify</w:t>
      </w:r>
      <w:r w:rsidRPr="00BA515C">
        <w:rPr>
          <w:rFonts w:ascii="Times New Roman" w:hAnsi="Times New Roman"/>
          <w:sz w:val="24"/>
          <w:szCs w:val="24"/>
          <w:lang w:val="pt-BR"/>
        </w:rPr>
        <w:tab/>
        <w:t>(3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>k</w:t>
      </w:r>
      <w:r w:rsidRPr="00BA515C">
        <w:rPr>
          <w:rFonts w:ascii="Times New Roman" w:hAnsi="Times New Roman"/>
          <w:sz w:val="24"/>
          <w:szCs w:val="24"/>
          <w:vertAlign w:val="superscript"/>
          <w:lang w:val="pt-BR"/>
        </w:rPr>
        <w:t>2</w:t>
      </w:r>
      <w:r w:rsidRPr="00BA515C">
        <w:rPr>
          <w:rFonts w:ascii="Times New Roman" w:hAnsi="Times New Roman"/>
          <w:sz w:val="24"/>
          <w:szCs w:val="24"/>
          <w:lang w:val="pt-BR"/>
        </w:rPr>
        <w:t>)</w:t>
      </w:r>
      <w:r w:rsidRPr="00BA515C">
        <w:rPr>
          <w:rFonts w:ascii="Times New Roman" w:hAnsi="Times New Roman"/>
          <w:sz w:val="24"/>
          <w:szCs w:val="24"/>
          <w:vertAlign w:val="superscript"/>
          <w:lang w:val="pt-BR"/>
        </w:rPr>
        <w:t>4</w:t>
      </w: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  <w:r w:rsidRPr="00BA515C">
        <w:rPr>
          <w:rFonts w:ascii="Times New Roman" w:hAnsi="Times New Roman"/>
          <w:sz w:val="24"/>
          <w:szCs w:val="24"/>
          <w:lang w:val="pt-BR"/>
        </w:rPr>
        <w:t>......................................................</w:t>
      </w:r>
    </w:p>
    <w:p w:rsidR="00BF5A98" w:rsidRPr="00BA515C" w:rsidRDefault="00BF5A98" w:rsidP="005A7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BA515C">
        <w:rPr>
          <w:rFonts w:ascii="Times New Roman" w:hAnsi="Times New Roman"/>
          <w:b/>
          <w:bCs/>
          <w:sz w:val="24"/>
          <w:szCs w:val="24"/>
          <w:lang w:val="pt-BR"/>
        </w:rPr>
        <w:t>(2)</w:t>
      </w:r>
    </w:p>
    <w:p w:rsidR="00BF5A98" w:rsidRPr="00BA515C" w:rsidRDefault="00BF5A98" w:rsidP="005A739B">
      <w:pPr>
        <w:tabs>
          <w:tab w:val="left" w:pos="426"/>
          <w:tab w:val="left" w:pos="170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pt-BR"/>
        </w:rPr>
      </w:pPr>
      <w:r w:rsidRPr="00BA515C">
        <w:rPr>
          <w:rFonts w:ascii="Times New Roman" w:hAnsi="Times New Roman"/>
          <w:sz w:val="24"/>
          <w:szCs w:val="24"/>
          <w:lang w:val="pt-BR"/>
        </w:rPr>
        <w:t>(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>b</w:t>
      </w:r>
      <w:r w:rsidRPr="00BA515C">
        <w:rPr>
          <w:rFonts w:ascii="Times New Roman" w:hAnsi="Times New Roman"/>
          <w:sz w:val="24"/>
          <w:szCs w:val="24"/>
          <w:lang w:val="pt-BR"/>
        </w:rPr>
        <w:t>)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ab/>
      </w:r>
      <w:r w:rsidRPr="00BA515C">
        <w:rPr>
          <w:rFonts w:ascii="Times New Roman" w:hAnsi="Times New Roman"/>
          <w:sz w:val="24"/>
          <w:szCs w:val="24"/>
          <w:lang w:val="pt-BR"/>
        </w:rPr>
        <w:t>Simplify</w:t>
      </w:r>
      <w:r w:rsidRPr="00BA515C">
        <w:rPr>
          <w:rFonts w:ascii="Times New Roman" w:hAnsi="Times New Roman"/>
          <w:sz w:val="24"/>
          <w:szCs w:val="24"/>
          <w:lang w:val="pt-BR"/>
        </w:rPr>
        <w:tab/>
        <w:t>(21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>m</w:t>
      </w:r>
      <w:r w:rsidRPr="00BA515C">
        <w:rPr>
          <w:rFonts w:ascii="Times New Roman" w:hAnsi="Times New Roman"/>
          <w:sz w:val="24"/>
          <w:szCs w:val="24"/>
          <w:vertAlign w:val="superscript"/>
          <w:lang w:val="pt-BR"/>
        </w:rPr>
        <w:t>4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>n</w:t>
      </w:r>
      <w:r w:rsidRPr="00BA515C">
        <w:rPr>
          <w:rFonts w:ascii="Times New Roman" w:hAnsi="Times New Roman"/>
          <w:sz w:val="24"/>
          <w:szCs w:val="24"/>
          <w:lang w:val="pt-BR"/>
        </w:rPr>
        <w:t>) ÷ (3</w:t>
      </w:r>
      <w:r w:rsidRPr="00BA515C">
        <w:rPr>
          <w:rFonts w:ascii="Times New Roman" w:hAnsi="Times New Roman"/>
          <w:i/>
          <w:iCs/>
          <w:sz w:val="24"/>
          <w:szCs w:val="24"/>
          <w:lang w:val="pt-BR"/>
        </w:rPr>
        <w:t>n</w:t>
      </w:r>
      <w:r w:rsidRPr="00BA515C">
        <w:rPr>
          <w:rFonts w:ascii="Times New Roman" w:hAnsi="Times New Roman"/>
          <w:sz w:val="24"/>
          <w:szCs w:val="24"/>
          <w:vertAlign w:val="superscript"/>
          <w:lang w:val="pt-BR"/>
        </w:rPr>
        <w:t>–5</w:t>
      </w:r>
      <w:r w:rsidRPr="00BA515C">
        <w:rPr>
          <w:rFonts w:ascii="Times New Roman" w:hAnsi="Times New Roman"/>
          <w:sz w:val="24"/>
          <w:szCs w:val="24"/>
          <w:lang w:val="pt-BR"/>
        </w:rPr>
        <w:t>)</w:t>
      </w: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BA515C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BF5A98" w:rsidRPr="00954E0D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5A7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Pr="00954E0D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>
      <w:pPr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991D49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Show that</w:t>
      </w:r>
      <w:r>
        <w:rPr>
          <w:rFonts w:ascii="Times New Roman" w:hAnsi="Times New Roman"/>
          <w:sz w:val="24"/>
          <w:szCs w:val="24"/>
        </w:rPr>
        <w:tab/>
      </w:r>
      <w:r w:rsidRPr="00DD7359">
        <w:rPr>
          <w:rFonts w:ascii="Times New Roman" w:hAnsi="Times New Roman"/>
          <w:noProof/>
          <w:position w:val="-24"/>
          <w:sz w:val="24"/>
          <w:szCs w:val="24"/>
        </w:rPr>
        <w:object w:dxaOrig="1420" w:dyaOrig="660">
          <v:shape id="_x0000_i1047" type="#_x0000_t75" alt="" style="width:71.25pt;height:33pt" o:ole="">
            <v:imagedata r:id="rId36" o:title=""/>
          </v:shape>
          <o:OLEObject Type="Embed" ProgID="Equation.DSMT4" ShapeID="_x0000_i1047" DrawAspect="Content" ObjectID="_1678890079" r:id="rId37"/>
        </w:object>
      </w: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5A739B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B22129">
        <w:rPr>
          <w:rFonts w:ascii="Times New Roman" w:hAnsi="Times New Roman"/>
          <w:b/>
          <w:sz w:val="24"/>
          <w:szCs w:val="24"/>
        </w:rPr>
        <w:t>21</w:t>
      </w:r>
      <w:r w:rsidRPr="00B22129">
        <w:rPr>
          <w:rFonts w:ascii="Times New Roman" w:hAnsi="Times New Roman"/>
          <w:b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Here is a solid prism made from bricks.</w:t>
      </w:r>
    </w:p>
    <w:p w:rsidR="00BF5A98" w:rsidRDefault="00BF5A98" w:rsidP="005A739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bricks are identical triangular prisms.</w:t>
      </w:r>
    </w:p>
    <w:p w:rsidR="00BF5A98" w:rsidRDefault="00BF5A98" w:rsidP="005A7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5581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7" o:spid="_x0000_i1048" type="#_x0000_t75" style="width:363pt;height:135pt;visibility:visible">
            <v:imagedata r:id="rId38" o:title=""/>
          </v:shape>
        </w:pict>
      </w:r>
    </w:p>
    <w:p w:rsidR="00BF5A98" w:rsidRPr="00954E0D" w:rsidRDefault="00BF5A98" w:rsidP="005A739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volume of the prism is 54 cm</w:t>
      </w:r>
      <w:r w:rsidRPr="00051E81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BF5A98" w:rsidRDefault="00BF5A98" w:rsidP="005A739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volume of each brick.</w:t>
      </w: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5A739B" w:rsidRDefault="00BF5A98" w:rsidP="005A739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  <w:r w:rsidRPr="00051E81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BF5A98" w:rsidRPr="00954E0D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F5A98" w:rsidRPr="00954E0D" w:rsidRDefault="00BF5A98" w:rsidP="00710A45">
      <w:pPr>
        <w:tabs>
          <w:tab w:val="left" w:pos="426"/>
          <w:tab w:val="left" w:pos="2977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Make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the subject of</w:t>
      </w:r>
      <w:r>
        <w:rPr>
          <w:rFonts w:ascii="Times New Roman" w:hAnsi="Times New Roman"/>
          <w:sz w:val="24"/>
          <w:szCs w:val="24"/>
        </w:rPr>
        <w:tab/>
      </w:r>
      <w:r w:rsidRPr="00DD7359">
        <w:rPr>
          <w:rFonts w:ascii="Times New Roman" w:hAnsi="Times New Roman"/>
          <w:i/>
          <w:iCs/>
          <w:noProof/>
          <w:position w:val="-28"/>
          <w:sz w:val="24"/>
          <w:szCs w:val="24"/>
        </w:rPr>
        <w:object w:dxaOrig="1080" w:dyaOrig="700">
          <v:shape id="_x0000_i1049" type="#_x0000_t75" alt="" style="width:53.25pt;height:34.5pt" o:ole="">
            <v:imagedata r:id="rId39" o:title=""/>
          </v:shape>
          <o:OLEObject Type="Embed" ProgID="Equation.DSMT4" ShapeID="_x0000_i1049" DrawAspect="Content" ObjectID="_1678890080" r:id="rId40"/>
        </w:object>
      </w: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Default="00BF5A98" w:rsidP="00954E0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BF5A98" w:rsidRPr="00954E0D" w:rsidRDefault="00BF5A98" w:rsidP="00C9232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BF5A98" w:rsidRPr="00954E0D" w:rsidRDefault="00BF5A98" w:rsidP="00C05C3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BF5A98" w:rsidRDefault="00BF5A98" w:rsidP="005A739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n-GB"/>
        </w:rPr>
        <w:pict>
          <v:line id="Straight Connector 28" o:spid="_x0000_s1028" style="position:absolute;left:0;text-align:left;z-index:251657728;visibility:visible" from="0,5.05pt" to="453.15pt,5.05pt" wrapcoords="0 0 0 3 607 3 60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" strokecolor="windowText" strokeweight="3pt">
            <v:stroke joinstyle="miter"/>
            <o:lock v:ext="edit" shapetype="f"/>
            <w10:wrap type="through"/>
          </v:line>
        </w:pict>
      </w:r>
    </w:p>
    <w:p w:rsidR="00BF5A98" w:rsidRDefault="00BF5A98" w:rsidP="00BA515C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PAPER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>0 MARKS</w:t>
      </w: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5A98" w:rsidRPr="00051E81" w:rsidRDefault="00BF5A98" w:rsidP="00C9232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BLANK PAGE</w:t>
      </w:r>
    </w:p>
    <w:p w:rsidR="00BF5A98" w:rsidRPr="008F00C0" w:rsidRDefault="00BF5A98" w:rsidP="00416810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sectPr w:rsidR="00BF5A98" w:rsidRPr="008F00C0" w:rsidSect="00F04371">
      <w:footerReference w:type="default" r:id="rId4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A98" w:rsidRDefault="00BF5A98" w:rsidP="00A34985">
      <w:r>
        <w:separator/>
      </w:r>
    </w:p>
  </w:endnote>
  <w:endnote w:type="continuationSeparator" w:id="0">
    <w:p w:rsidR="00BF5A98" w:rsidRDefault="00BF5A98" w:rsidP="00A34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98" w:rsidRDefault="00BF5A98">
    <w:pPr>
      <w:pStyle w:val="Footer"/>
    </w:pPr>
    <w:r>
      <w:t>P59010A</w:t>
    </w:r>
  </w:p>
  <w:p w:rsidR="00BF5A98" w:rsidRDefault="00BF5A98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98" w:rsidRPr="00585E14" w:rsidRDefault="00BF5A98" w:rsidP="009D40D6">
    <w:pPr>
      <w:pStyle w:val="Footer"/>
      <w:tabs>
        <w:tab w:val="clear" w:pos="9026"/>
      </w:tabs>
      <w:ind w:right="-613"/>
      <w:rPr>
        <w:szCs w:val="16"/>
      </w:rPr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17: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1F</w:t>
    </w:r>
    <w:r w:rsidRPr="00B31B3C">
      <w:rPr>
        <w:rFonts w:ascii="Arial" w:hAnsi="Arial" w:cs="Arial"/>
        <w:bCs/>
        <w:sz w:val="20"/>
      </w:rPr>
      <w:t xml:space="preserve"> – </w:t>
    </w:r>
    <w:r>
      <w:rPr>
        <w:rFonts w:ascii="Arial" w:hAnsi="Arial" w:cs="Arial"/>
        <w:bCs/>
        <w:sz w:val="20"/>
      </w:rPr>
      <w:t xml:space="preserve">Spring 2021 (version 1.0)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98" w:rsidRPr="00ED315F" w:rsidRDefault="00BF5A98" w:rsidP="00ED315F">
    <w:pPr>
      <w:pStyle w:val="Footer"/>
      <w:tabs>
        <w:tab w:val="clear" w:pos="9026"/>
      </w:tabs>
      <w:ind w:right="-613"/>
      <w:rPr>
        <w:szCs w:val="16"/>
      </w:rPr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17: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1F</w:t>
    </w:r>
    <w:r w:rsidRPr="00B31B3C">
      <w:rPr>
        <w:rFonts w:ascii="Arial" w:hAnsi="Arial" w:cs="Arial"/>
        <w:bCs/>
        <w:sz w:val="20"/>
      </w:rPr>
      <w:t xml:space="preserve"> – </w:t>
    </w:r>
    <w:r>
      <w:rPr>
        <w:rFonts w:ascii="Arial" w:hAnsi="Arial" w:cs="Arial"/>
        <w:bCs/>
        <w:sz w:val="20"/>
      </w:rPr>
      <w:t xml:space="preserve">Spring 2021 (version 1.0)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18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A98" w:rsidRDefault="00BF5A98" w:rsidP="00A34985">
      <w:r>
        <w:separator/>
      </w:r>
    </w:p>
  </w:footnote>
  <w:footnote w:type="continuationSeparator" w:id="0">
    <w:p w:rsidR="00BF5A98" w:rsidRDefault="00BF5A98" w:rsidP="00A349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CAB"/>
    <w:rsid w:val="00003195"/>
    <w:rsid w:val="00015F25"/>
    <w:rsid w:val="00021551"/>
    <w:rsid w:val="0002497B"/>
    <w:rsid w:val="000326E4"/>
    <w:rsid w:val="00042116"/>
    <w:rsid w:val="0004615D"/>
    <w:rsid w:val="000510A2"/>
    <w:rsid w:val="00051E81"/>
    <w:rsid w:val="000546D4"/>
    <w:rsid w:val="00057B00"/>
    <w:rsid w:val="00060D1A"/>
    <w:rsid w:val="0007258A"/>
    <w:rsid w:val="00080A5F"/>
    <w:rsid w:val="00087CA3"/>
    <w:rsid w:val="00094745"/>
    <w:rsid w:val="000A0092"/>
    <w:rsid w:val="000C343B"/>
    <w:rsid w:val="000C76E9"/>
    <w:rsid w:val="000D48CB"/>
    <w:rsid w:val="000D59F2"/>
    <w:rsid w:val="000E0113"/>
    <w:rsid w:val="000E668B"/>
    <w:rsid w:val="000F2832"/>
    <w:rsid w:val="000F4EF5"/>
    <w:rsid w:val="001116C4"/>
    <w:rsid w:val="001312DD"/>
    <w:rsid w:val="00132969"/>
    <w:rsid w:val="001336BE"/>
    <w:rsid w:val="00150B45"/>
    <w:rsid w:val="00151EDA"/>
    <w:rsid w:val="00153809"/>
    <w:rsid w:val="001556E7"/>
    <w:rsid w:val="00157C75"/>
    <w:rsid w:val="00164CAB"/>
    <w:rsid w:val="00174B7D"/>
    <w:rsid w:val="00176B32"/>
    <w:rsid w:val="001807B4"/>
    <w:rsid w:val="00191DAA"/>
    <w:rsid w:val="00192FDA"/>
    <w:rsid w:val="001A0882"/>
    <w:rsid w:val="001A29AD"/>
    <w:rsid w:val="001B2368"/>
    <w:rsid w:val="001B4982"/>
    <w:rsid w:val="001C227A"/>
    <w:rsid w:val="001C2A78"/>
    <w:rsid w:val="001D277D"/>
    <w:rsid w:val="001D4FB8"/>
    <w:rsid w:val="001E5989"/>
    <w:rsid w:val="00206664"/>
    <w:rsid w:val="00210DD6"/>
    <w:rsid w:val="00234985"/>
    <w:rsid w:val="002443E1"/>
    <w:rsid w:val="002475EB"/>
    <w:rsid w:val="002541B3"/>
    <w:rsid w:val="0027344B"/>
    <w:rsid w:val="002809F3"/>
    <w:rsid w:val="00292B73"/>
    <w:rsid w:val="00293DB5"/>
    <w:rsid w:val="002A632E"/>
    <w:rsid w:val="002B0BCA"/>
    <w:rsid w:val="002B43AB"/>
    <w:rsid w:val="002C569E"/>
    <w:rsid w:val="002D09A7"/>
    <w:rsid w:val="002D3A71"/>
    <w:rsid w:val="002D64C7"/>
    <w:rsid w:val="002E5166"/>
    <w:rsid w:val="002E6AEA"/>
    <w:rsid w:val="002F50C0"/>
    <w:rsid w:val="002F6642"/>
    <w:rsid w:val="0030356B"/>
    <w:rsid w:val="00303580"/>
    <w:rsid w:val="0031038B"/>
    <w:rsid w:val="003109BD"/>
    <w:rsid w:val="00314992"/>
    <w:rsid w:val="00316258"/>
    <w:rsid w:val="00316D00"/>
    <w:rsid w:val="003226A5"/>
    <w:rsid w:val="00323A8F"/>
    <w:rsid w:val="00336BE2"/>
    <w:rsid w:val="00342983"/>
    <w:rsid w:val="0034662C"/>
    <w:rsid w:val="00351CD6"/>
    <w:rsid w:val="00351F56"/>
    <w:rsid w:val="003678AB"/>
    <w:rsid w:val="00370258"/>
    <w:rsid w:val="00373D12"/>
    <w:rsid w:val="00395D60"/>
    <w:rsid w:val="003A079D"/>
    <w:rsid w:val="003A277C"/>
    <w:rsid w:val="003A7F1C"/>
    <w:rsid w:val="003B034F"/>
    <w:rsid w:val="003B0ED0"/>
    <w:rsid w:val="003C10A5"/>
    <w:rsid w:val="003C4F23"/>
    <w:rsid w:val="003D4C58"/>
    <w:rsid w:val="003E3E08"/>
    <w:rsid w:val="003E6D3C"/>
    <w:rsid w:val="004007D0"/>
    <w:rsid w:val="00404619"/>
    <w:rsid w:val="0041005F"/>
    <w:rsid w:val="00414DB0"/>
    <w:rsid w:val="00416810"/>
    <w:rsid w:val="00420BC8"/>
    <w:rsid w:val="004244B6"/>
    <w:rsid w:val="00424DFF"/>
    <w:rsid w:val="00430814"/>
    <w:rsid w:val="00431651"/>
    <w:rsid w:val="00436989"/>
    <w:rsid w:val="00437465"/>
    <w:rsid w:val="004574F4"/>
    <w:rsid w:val="004635C5"/>
    <w:rsid w:val="0048314A"/>
    <w:rsid w:val="00485903"/>
    <w:rsid w:val="004874C3"/>
    <w:rsid w:val="004A1220"/>
    <w:rsid w:val="004A3300"/>
    <w:rsid w:val="004C4467"/>
    <w:rsid w:val="004C532B"/>
    <w:rsid w:val="004C6538"/>
    <w:rsid w:val="004D4579"/>
    <w:rsid w:val="004E799D"/>
    <w:rsid w:val="004F55BD"/>
    <w:rsid w:val="00506F73"/>
    <w:rsid w:val="00511E8A"/>
    <w:rsid w:val="005153BB"/>
    <w:rsid w:val="00523741"/>
    <w:rsid w:val="005277E9"/>
    <w:rsid w:val="00535338"/>
    <w:rsid w:val="00551188"/>
    <w:rsid w:val="005550D9"/>
    <w:rsid w:val="005631A7"/>
    <w:rsid w:val="00573063"/>
    <w:rsid w:val="005743C2"/>
    <w:rsid w:val="00585E14"/>
    <w:rsid w:val="00587B32"/>
    <w:rsid w:val="005A2DC1"/>
    <w:rsid w:val="005A739B"/>
    <w:rsid w:val="005A7FC1"/>
    <w:rsid w:val="005B11FD"/>
    <w:rsid w:val="005B3D90"/>
    <w:rsid w:val="005C1497"/>
    <w:rsid w:val="005D0822"/>
    <w:rsid w:val="005E58D3"/>
    <w:rsid w:val="005F6997"/>
    <w:rsid w:val="00601A77"/>
    <w:rsid w:val="006061D2"/>
    <w:rsid w:val="00615976"/>
    <w:rsid w:val="0061741B"/>
    <w:rsid w:val="0062136B"/>
    <w:rsid w:val="00624B01"/>
    <w:rsid w:val="00650B19"/>
    <w:rsid w:val="00652661"/>
    <w:rsid w:val="00676749"/>
    <w:rsid w:val="00686A28"/>
    <w:rsid w:val="00694A75"/>
    <w:rsid w:val="006A595B"/>
    <w:rsid w:val="006B0A66"/>
    <w:rsid w:val="006B0B8D"/>
    <w:rsid w:val="006D0B4C"/>
    <w:rsid w:val="006D1AB1"/>
    <w:rsid w:val="006E1FDF"/>
    <w:rsid w:val="006E661F"/>
    <w:rsid w:val="00710A45"/>
    <w:rsid w:val="00721E49"/>
    <w:rsid w:val="0073647F"/>
    <w:rsid w:val="007410BB"/>
    <w:rsid w:val="00743DD3"/>
    <w:rsid w:val="007454D8"/>
    <w:rsid w:val="00750225"/>
    <w:rsid w:val="00757F46"/>
    <w:rsid w:val="00762199"/>
    <w:rsid w:val="0077615C"/>
    <w:rsid w:val="007860B2"/>
    <w:rsid w:val="00792C13"/>
    <w:rsid w:val="007942DC"/>
    <w:rsid w:val="0079613E"/>
    <w:rsid w:val="007965C2"/>
    <w:rsid w:val="00797E94"/>
    <w:rsid w:val="007A23DA"/>
    <w:rsid w:val="007A336F"/>
    <w:rsid w:val="007B2E77"/>
    <w:rsid w:val="007C1B09"/>
    <w:rsid w:val="007C4BC8"/>
    <w:rsid w:val="007D5E3C"/>
    <w:rsid w:val="007E37F0"/>
    <w:rsid w:val="007F151E"/>
    <w:rsid w:val="008129FC"/>
    <w:rsid w:val="008132DD"/>
    <w:rsid w:val="008263ED"/>
    <w:rsid w:val="00844161"/>
    <w:rsid w:val="00857EA9"/>
    <w:rsid w:val="00863FC6"/>
    <w:rsid w:val="008661EF"/>
    <w:rsid w:val="00880A08"/>
    <w:rsid w:val="00884019"/>
    <w:rsid w:val="008972C3"/>
    <w:rsid w:val="00897C83"/>
    <w:rsid w:val="008A79B8"/>
    <w:rsid w:val="008C2F10"/>
    <w:rsid w:val="008C5CE7"/>
    <w:rsid w:val="008E1CF2"/>
    <w:rsid w:val="008F00C0"/>
    <w:rsid w:val="008F0135"/>
    <w:rsid w:val="008F5DF2"/>
    <w:rsid w:val="00902918"/>
    <w:rsid w:val="00917C50"/>
    <w:rsid w:val="0092349F"/>
    <w:rsid w:val="009235FC"/>
    <w:rsid w:val="00931A36"/>
    <w:rsid w:val="00934BF7"/>
    <w:rsid w:val="009425CE"/>
    <w:rsid w:val="009502CC"/>
    <w:rsid w:val="00954E0D"/>
    <w:rsid w:val="00976B37"/>
    <w:rsid w:val="00991D49"/>
    <w:rsid w:val="009A27C0"/>
    <w:rsid w:val="009A7C53"/>
    <w:rsid w:val="009D0086"/>
    <w:rsid w:val="009D40D6"/>
    <w:rsid w:val="009D5DF7"/>
    <w:rsid w:val="009E039B"/>
    <w:rsid w:val="009F536E"/>
    <w:rsid w:val="00A0079C"/>
    <w:rsid w:val="00A07B23"/>
    <w:rsid w:val="00A2329A"/>
    <w:rsid w:val="00A30618"/>
    <w:rsid w:val="00A34985"/>
    <w:rsid w:val="00A4056C"/>
    <w:rsid w:val="00A41979"/>
    <w:rsid w:val="00A43E25"/>
    <w:rsid w:val="00A44503"/>
    <w:rsid w:val="00A51906"/>
    <w:rsid w:val="00A62749"/>
    <w:rsid w:val="00A63683"/>
    <w:rsid w:val="00A63CD2"/>
    <w:rsid w:val="00A81171"/>
    <w:rsid w:val="00A86C07"/>
    <w:rsid w:val="00A950AE"/>
    <w:rsid w:val="00A958F5"/>
    <w:rsid w:val="00AA0ACF"/>
    <w:rsid w:val="00AA40B7"/>
    <w:rsid w:val="00AC433A"/>
    <w:rsid w:val="00AD0E5A"/>
    <w:rsid w:val="00AD1A78"/>
    <w:rsid w:val="00AE70F7"/>
    <w:rsid w:val="00B022C2"/>
    <w:rsid w:val="00B05772"/>
    <w:rsid w:val="00B22129"/>
    <w:rsid w:val="00B26DBC"/>
    <w:rsid w:val="00B31B3C"/>
    <w:rsid w:val="00B33268"/>
    <w:rsid w:val="00B33AA4"/>
    <w:rsid w:val="00B362A5"/>
    <w:rsid w:val="00B45C57"/>
    <w:rsid w:val="00B47E36"/>
    <w:rsid w:val="00B51127"/>
    <w:rsid w:val="00B55812"/>
    <w:rsid w:val="00B60127"/>
    <w:rsid w:val="00B6108A"/>
    <w:rsid w:val="00B62A21"/>
    <w:rsid w:val="00B71079"/>
    <w:rsid w:val="00B7129C"/>
    <w:rsid w:val="00B73BD3"/>
    <w:rsid w:val="00B77578"/>
    <w:rsid w:val="00B81D15"/>
    <w:rsid w:val="00B81DBB"/>
    <w:rsid w:val="00B86F82"/>
    <w:rsid w:val="00BA2DD4"/>
    <w:rsid w:val="00BA515C"/>
    <w:rsid w:val="00BA653B"/>
    <w:rsid w:val="00BB4D72"/>
    <w:rsid w:val="00BB5CB8"/>
    <w:rsid w:val="00BC447F"/>
    <w:rsid w:val="00BC6F52"/>
    <w:rsid w:val="00BD289A"/>
    <w:rsid w:val="00BD2D12"/>
    <w:rsid w:val="00BE2358"/>
    <w:rsid w:val="00BF5A98"/>
    <w:rsid w:val="00C05C33"/>
    <w:rsid w:val="00C1182D"/>
    <w:rsid w:val="00C2366E"/>
    <w:rsid w:val="00C369BE"/>
    <w:rsid w:val="00C3726A"/>
    <w:rsid w:val="00C400DC"/>
    <w:rsid w:val="00C417A1"/>
    <w:rsid w:val="00C43D7D"/>
    <w:rsid w:val="00C45602"/>
    <w:rsid w:val="00C66C7C"/>
    <w:rsid w:val="00C72FC1"/>
    <w:rsid w:val="00C80A4C"/>
    <w:rsid w:val="00C9232A"/>
    <w:rsid w:val="00C9295A"/>
    <w:rsid w:val="00C97A6D"/>
    <w:rsid w:val="00CA5CAA"/>
    <w:rsid w:val="00CB5026"/>
    <w:rsid w:val="00CC19CD"/>
    <w:rsid w:val="00CC4566"/>
    <w:rsid w:val="00CC6507"/>
    <w:rsid w:val="00CD663B"/>
    <w:rsid w:val="00CD6650"/>
    <w:rsid w:val="00CE3067"/>
    <w:rsid w:val="00CE63B5"/>
    <w:rsid w:val="00CF394D"/>
    <w:rsid w:val="00CF3C67"/>
    <w:rsid w:val="00CF4FBE"/>
    <w:rsid w:val="00D251F2"/>
    <w:rsid w:val="00D27279"/>
    <w:rsid w:val="00D35720"/>
    <w:rsid w:val="00D52A71"/>
    <w:rsid w:val="00D57603"/>
    <w:rsid w:val="00D669B2"/>
    <w:rsid w:val="00D74713"/>
    <w:rsid w:val="00D9077E"/>
    <w:rsid w:val="00D964DE"/>
    <w:rsid w:val="00D968CC"/>
    <w:rsid w:val="00DB3FE0"/>
    <w:rsid w:val="00DC149A"/>
    <w:rsid w:val="00DD1F9E"/>
    <w:rsid w:val="00DD3E8F"/>
    <w:rsid w:val="00DD5C02"/>
    <w:rsid w:val="00DD696E"/>
    <w:rsid w:val="00DD7359"/>
    <w:rsid w:val="00DE0BCE"/>
    <w:rsid w:val="00DE31F7"/>
    <w:rsid w:val="00DE468E"/>
    <w:rsid w:val="00DE64A5"/>
    <w:rsid w:val="00DF2961"/>
    <w:rsid w:val="00E00011"/>
    <w:rsid w:val="00E151AB"/>
    <w:rsid w:val="00E160DC"/>
    <w:rsid w:val="00E16A4A"/>
    <w:rsid w:val="00E17F66"/>
    <w:rsid w:val="00E24310"/>
    <w:rsid w:val="00E274BA"/>
    <w:rsid w:val="00E3405A"/>
    <w:rsid w:val="00E424F0"/>
    <w:rsid w:val="00E43962"/>
    <w:rsid w:val="00E527AD"/>
    <w:rsid w:val="00E528D8"/>
    <w:rsid w:val="00E52D40"/>
    <w:rsid w:val="00E54748"/>
    <w:rsid w:val="00E55345"/>
    <w:rsid w:val="00E575D4"/>
    <w:rsid w:val="00E613E3"/>
    <w:rsid w:val="00E63DC5"/>
    <w:rsid w:val="00E731A8"/>
    <w:rsid w:val="00E77617"/>
    <w:rsid w:val="00EA11A2"/>
    <w:rsid w:val="00EA46DF"/>
    <w:rsid w:val="00EB51F7"/>
    <w:rsid w:val="00EB5874"/>
    <w:rsid w:val="00EC346F"/>
    <w:rsid w:val="00ED315F"/>
    <w:rsid w:val="00ED39E1"/>
    <w:rsid w:val="00ED6321"/>
    <w:rsid w:val="00EE23DA"/>
    <w:rsid w:val="00EE418D"/>
    <w:rsid w:val="00EE46F8"/>
    <w:rsid w:val="00EE55D1"/>
    <w:rsid w:val="00EF2686"/>
    <w:rsid w:val="00EF368B"/>
    <w:rsid w:val="00EF53B2"/>
    <w:rsid w:val="00F04371"/>
    <w:rsid w:val="00F068DD"/>
    <w:rsid w:val="00F13F04"/>
    <w:rsid w:val="00F540A2"/>
    <w:rsid w:val="00F55398"/>
    <w:rsid w:val="00F63106"/>
    <w:rsid w:val="00F63386"/>
    <w:rsid w:val="00F65D35"/>
    <w:rsid w:val="00F6795F"/>
    <w:rsid w:val="00F750E9"/>
    <w:rsid w:val="00F76FEF"/>
    <w:rsid w:val="00F8073A"/>
    <w:rsid w:val="00F847C3"/>
    <w:rsid w:val="00F919A6"/>
    <w:rsid w:val="00F96CC1"/>
    <w:rsid w:val="00FA338A"/>
    <w:rsid w:val="00FB4CD7"/>
    <w:rsid w:val="00FC082E"/>
    <w:rsid w:val="00FC1468"/>
    <w:rsid w:val="00FD1E9F"/>
    <w:rsid w:val="00FD4C8C"/>
    <w:rsid w:val="00FE5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5D1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lgebra">
    <w:name w:val="Algebra"/>
    <w:uiPriority w:val="99"/>
    <w:rsid w:val="00931A36"/>
    <w:rPr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5E58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58D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B057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349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3498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349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3498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9" Type="http://schemas.openxmlformats.org/officeDocument/2006/relationships/image" Target="media/image27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image" Target="media/image23.em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59</TotalTime>
  <Pages>18</Pages>
  <Words>1691</Words>
  <Characters>9642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Mathematics</dc:title>
  <dc:subject/>
  <dc:creator>Keith Gallick</dc:creator>
  <cp:keywords/>
  <dc:description/>
  <cp:lastModifiedBy>Graham</cp:lastModifiedBy>
  <cp:revision>16</cp:revision>
  <cp:lastPrinted>2021-01-20T19:52:00Z</cp:lastPrinted>
  <dcterms:created xsi:type="dcterms:W3CDTF">2021-03-29T10:29:00Z</dcterms:created>
  <dcterms:modified xsi:type="dcterms:W3CDTF">2021-04-02T16:35:00Z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