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DBD" w:rsidRDefault="00967DBD" w:rsidP="003D20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rPr>
          <w:b/>
          <w:sz w:val="96"/>
          <w:szCs w:val="96"/>
        </w:rPr>
      </w:pPr>
      <w:r>
        <w:rPr>
          <w:b/>
          <w:sz w:val="96"/>
          <w:szCs w:val="96"/>
        </w:rPr>
        <w:t>GCSE Mathematics</w:t>
      </w:r>
    </w:p>
    <w:p w:rsidR="00967DBD" w:rsidRDefault="00967DBD" w:rsidP="003D20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96"/>
          <w:szCs w:val="96"/>
        </w:rPr>
      </w:pPr>
      <w:r>
        <w:rPr>
          <w:b/>
          <w:sz w:val="96"/>
          <w:szCs w:val="96"/>
        </w:rPr>
        <w:t>Practice Tests: Set 17</w:t>
      </w:r>
    </w:p>
    <w:p w:rsidR="00967DBD" w:rsidRPr="003D20C0" w:rsidRDefault="00967DBD" w:rsidP="003D20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72"/>
          <w:szCs w:val="72"/>
        </w:rPr>
      </w:pPr>
      <w:r w:rsidRPr="003D20C0">
        <w:rPr>
          <w:b/>
          <w:sz w:val="72"/>
          <w:szCs w:val="72"/>
        </w:rPr>
        <w:t>Paper 2F/3F (Calculator)</w:t>
      </w:r>
    </w:p>
    <w:p w:rsidR="00967DBD" w:rsidRDefault="00967DBD" w:rsidP="003D20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>Time: 1 hour 30 minutes</w:t>
      </w:r>
    </w:p>
    <w:p w:rsidR="00967DBD" w:rsidRPr="00366FF7" w:rsidRDefault="00967DBD" w:rsidP="003D20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sz w:val="32"/>
          <w:szCs w:val="32"/>
        </w:rPr>
      </w:pPr>
      <w:r>
        <w:rPr>
          <w:sz w:val="32"/>
          <w:szCs w:val="32"/>
        </w:rPr>
        <w:t>You should have: Ruler graduated in centimetres and millimetres, protractor, pair of compasses, pen, HB pencil, eraser, calculator. Tracing paper may be used.</w:t>
      </w:r>
    </w:p>
    <w:p w:rsidR="00967DBD" w:rsidRPr="00366FF7" w:rsidRDefault="00967DBD" w:rsidP="003D20C0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p w:rsidR="00967DBD" w:rsidRPr="00366FF7" w:rsidRDefault="00967DBD" w:rsidP="003D20C0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" o:spid="_x0000_s1026" type="#_x0000_t75" style="position:absolute;margin-left:383.4pt;margin-top:13.9pt;width:63.6pt;height:87.9pt;z-index:251658240;visibility:visible">
            <v:imagedata r:id="rId7" o:title=""/>
          </v:shape>
        </w:pict>
      </w:r>
      <w:r w:rsidRPr="00366FF7">
        <w:rPr>
          <w:rFonts w:ascii="Arial" w:hAnsi="Arial" w:cs="Arial"/>
          <w:b/>
          <w:sz w:val="24"/>
          <w:szCs w:val="24"/>
        </w:rPr>
        <w:t>Instructions</w:t>
      </w:r>
    </w:p>
    <w:p w:rsidR="00967DBD" w:rsidRPr="00366FF7" w:rsidRDefault="00967DBD" w:rsidP="003D20C0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Use </w:t>
      </w:r>
      <w:r w:rsidRPr="00366FF7">
        <w:rPr>
          <w:rFonts w:ascii="Arial" w:hAnsi="Arial" w:cs="Arial"/>
          <w:b/>
        </w:rPr>
        <w:t>black</w:t>
      </w:r>
      <w:r w:rsidRPr="00366FF7">
        <w:rPr>
          <w:rFonts w:ascii="Arial" w:hAnsi="Arial" w:cs="Arial"/>
        </w:rPr>
        <w:t xml:space="preserve"> ink or ball-point pen. </w:t>
      </w:r>
    </w:p>
    <w:p w:rsidR="00967DBD" w:rsidRPr="00366FF7" w:rsidRDefault="00967DBD" w:rsidP="003D20C0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  <w:b/>
        </w:rPr>
        <w:t>Fill in the boxes</w:t>
      </w:r>
      <w:r w:rsidRPr="00366FF7">
        <w:rPr>
          <w:rFonts w:ascii="Arial" w:hAnsi="Arial" w:cs="Arial"/>
        </w:rPr>
        <w:t xml:space="preserve"> at the top of this page with your name,</w:t>
      </w:r>
      <w:r w:rsidRPr="00366FF7">
        <w:rPr>
          <w:rFonts w:ascii="Arial" w:hAnsi="Arial" w:cs="Arial"/>
        </w:rPr>
        <w:br/>
        <w:t xml:space="preserve">centre number and candidate number. </w:t>
      </w:r>
    </w:p>
    <w:p w:rsidR="00967DBD" w:rsidRPr="00366FF7" w:rsidRDefault="00967DBD" w:rsidP="003D20C0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Answer </w:t>
      </w:r>
      <w:r w:rsidRPr="00366FF7">
        <w:rPr>
          <w:rFonts w:ascii="Arial" w:hAnsi="Arial" w:cs="Arial"/>
          <w:b/>
        </w:rPr>
        <w:t>all</w:t>
      </w:r>
      <w:r w:rsidRPr="00366FF7">
        <w:rPr>
          <w:rFonts w:ascii="Arial" w:hAnsi="Arial" w:cs="Arial"/>
        </w:rPr>
        <w:t xml:space="preserve"> questions. </w:t>
      </w:r>
    </w:p>
    <w:p w:rsidR="00967DBD" w:rsidRPr="00366FF7" w:rsidRDefault="00967DBD" w:rsidP="003D20C0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>Answer the questions in the spaces provided</w:t>
      </w:r>
    </w:p>
    <w:p w:rsidR="00967DBD" w:rsidRPr="00366FF7" w:rsidRDefault="00967DBD" w:rsidP="003D20C0">
      <w:pPr>
        <w:tabs>
          <w:tab w:val="left" w:pos="0"/>
        </w:tabs>
        <w:ind w:firstLine="720"/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– </w:t>
      </w:r>
      <w:r w:rsidRPr="00366FF7">
        <w:rPr>
          <w:rFonts w:ascii="Arial" w:hAnsi="Arial" w:cs="Arial"/>
          <w:i/>
        </w:rPr>
        <w:t>there may be more space than you need</w:t>
      </w:r>
      <w:r w:rsidRPr="00366FF7">
        <w:rPr>
          <w:rFonts w:ascii="Arial" w:hAnsi="Arial" w:cs="Arial"/>
        </w:rPr>
        <w:t xml:space="preserve">. </w:t>
      </w:r>
    </w:p>
    <w:p w:rsidR="00967DBD" w:rsidRPr="00366FF7" w:rsidRDefault="00967DBD" w:rsidP="003D20C0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  <w:b/>
        </w:rPr>
      </w:pPr>
      <w:r w:rsidRPr="00366FF7">
        <w:rPr>
          <w:rFonts w:ascii="Arial" w:hAnsi="Arial" w:cs="Arial"/>
          <w:b/>
        </w:rPr>
        <w:t>Calculators may be used.</w:t>
      </w:r>
    </w:p>
    <w:p w:rsidR="00967DBD" w:rsidRPr="00366FF7" w:rsidRDefault="00967DBD" w:rsidP="003D20C0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>Diagrams are NOT accurately drawn, unless otherwise indicated.</w:t>
      </w:r>
    </w:p>
    <w:p w:rsidR="00967DBD" w:rsidRPr="00366FF7" w:rsidRDefault="00967DBD" w:rsidP="003D20C0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You must </w:t>
      </w:r>
      <w:r w:rsidRPr="00366FF7">
        <w:rPr>
          <w:rFonts w:ascii="Arial" w:hAnsi="Arial" w:cs="Arial"/>
          <w:b/>
        </w:rPr>
        <w:t>show all your working out.</w:t>
      </w:r>
    </w:p>
    <w:p w:rsidR="00967DBD" w:rsidRPr="00366FF7" w:rsidRDefault="00967DBD" w:rsidP="003D20C0">
      <w:pPr>
        <w:tabs>
          <w:tab w:val="left" w:pos="0"/>
        </w:tabs>
        <w:rPr>
          <w:rFonts w:ascii="Arial" w:hAnsi="Arial" w:cs="Arial"/>
        </w:rPr>
      </w:pPr>
    </w:p>
    <w:p w:rsidR="00967DBD" w:rsidRPr="00366FF7" w:rsidRDefault="00967DBD" w:rsidP="003D20C0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366FF7">
        <w:rPr>
          <w:rFonts w:ascii="Arial" w:hAnsi="Arial" w:cs="Arial"/>
          <w:b/>
          <w:sz w:val="24"/>
          <w:szCs w:val="24"/>
        </w:rPr>
        <w:t>Information</w:t>
      </w:r>
      <w:bookmarkStart w:id="0" w:name="_GoBack"/>
      <w:bookmarkEnd w:id="0"/>
    </w:p>
    <w:p w:rsidR="00967DBD" w:rsidRPr="00366FF7" w:rsidRDefault="00967DBD" w:rsidP="003D20C0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The total mark for this paper is 80 </w:t>
      </w:r>
    </w:p>
    <w:p w:rsidR="00967DBD" w:rsidRPr="00366FF7" w:rsidRDefault="00967DBD" w:rsidP="003D20C0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The marks for </w:t>
      </w:r>
      <w:r w:rsidRPr="00366FF7">
        <w:rPr>
          <w:rFonts w:ascii="Arial" w:hAnsi="Arial" w:cs="Arial"/>
          <w:b/>
        </w:rPr>
        <w:t>each</w:t>
      </w:r>
      <w:r w:rsidRPr="00366FF7">
        <w:rPr>
          <w:rFonts w:ascii="Arial" w:hAnsi="Arial" w:cs="Arial"/>
        </w:rPr>
        <w:t xml:space="preserve"> question are shown in brackets</w:t>
      </w:r>
      <w:r w:rsidRPr="00366FF7">
        <w:rPr>
          <w:rFonts w:ascii="Arial" w:hAnsi="Arial" w:cs="Arial"/>
        </w:rPr>
        <w:br/>
        <w:t xml:space="preserve">– </w:t>
      </w:r>
      <w:r w:rsidRPr="00366FF7">
        <w:rPr>
          <w:rFonts w:ascii="Arial" w:hAnsi="Arial" w:cs="Arial"/>
          <w:i/>
        </w:rPr>
        <w:t>use this as a guide as to how much time to spend on each question</w:t>
      </w:r>
      <w:r w:rsidRPr="00366FF7">
        <w:rPr>
          <w:rFonts w:ascii="Arial" w:hAnsi="Arial" w:cs="Arial"/>
        </w:rPr>
        <w:t xml:space="preserve">. </w:t>
      </w:r>
    </w:p>
    <w:p w:rsidR="00967DBD" w:rsidRPr="00366FF7" w:rsidRDefault="00967DBD" w:rsidP="003D20C0">
      <w:pPr>
        <w:tabs>
          <w:tab w:val="left" w:pos="0"/>
        </w:tabs>
        <w:rPr>
          <w:rFonts w:ascii="Arial" w:hAnsi="Arial" w:cs="Arial"/>
        </w:rPr>
      </w:pPr>
    </w:p>
    <w:p w:rsidR="00967DBD" w:rsidRPr="00366FF7" w:rsidRDefault="00967DBD" w:rsidP="003D20C0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366FF7">
        <w:rPr>
          <w:rFonts w:ascii="Arial" w:hAnsi="Arial" w:cs="Arial"/>
          <w:b/>
          <w:sz w:val="24"/>
          <w:szCs w:val="24"/>
        </w:rPr>
        <w:t>Advice</w:t>
      </w:r>
    </w:p>
    <w:p w:rsidR="00967DBD" w:rsidRPr="00366FF7" w:rsidRDefault="00967DBD" w:rsidP="003D20C0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Read each question carefully before you start to answer it. </w:t>
      </w:r>
    </w:p>
    <w:p w:rsidR="00967DBD" w:rsidRPr="00366FF7" w:rsidRDefault="00967DBD" w:rsidP="003D20C0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>Keep an eye on the time.</w:t>
      </w:r>
    </w:p>
    <w:p w:rsidR="00967DBD" w:rsidRPr="00366FF7" w:rsidRDefault="00967DBD" w:rsidP="003D20C0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Try to answer every question. </w:t>
      </w:r>
    </w:p>
    <w:p w:rsidR="00967DBD" w:rsidRPr="00366FF7" w:rsidRDefault="00967DBD" w:rsidP="003D20C0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>Check your answers if you have time at the end.</w:t>
      </w:r>
    </w:p>
    <w:p w:rsidR="00967DBD" w:rsidRPr="00366FF7" w:rsidRDefault="00967DBD" w:rsidP="003D20C0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  <w:sectPr w:rsidR="00967DBD" w:rsidRPr="00366FF7" w:rsidSect="00FB684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titlePg/>
          <w:rtlGutter/>
          <w:docGrid w:linePitch="360"/>
        </w:sectPr>
      </w:pPr>
    </w:p>
    <w:p w:rsidR="00967DBD" w:rsidRPr="00366FF7" w:rsidRDefault="00967DBD" w:rsidP="003D20C0">
      <w:pPr>
        <w:tabs>
          <w:tab w:val="left" w:pos="0"/>
          <w:tab w:val="left" w:pos="360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66FF7">
        <w:rPr>
          <w:rFonts w:ascii="Times New Roman" w:hAnsi="Times New Roman"/>
          <w:b/>
          <w:bCs/>
          <w:sz w:val="24"/>
          <w:szCs w:val="24"/>
          <w:lang w:eastAsia="en-GB"/>
        </w:rPr>
        <w:t>Answer ALL questions</w:t>
      </w:r>
      <w:r w:rsidRPr="00366FF7">
        <w:rPr>
          <w:rFonts w:ascii="Times New Roman" w:hAnsi="Times New Roman"/>
          <w:b/>
          <w:bCs/>
          <w:sz w:val="24"/>
          <w:szCs w:val="24"/>
        </w:rPr>
        <w:t>.</w:t>
      </w:r>
    </w:p>
    <w:p w:rsidR="00967DBD" w:rsidRPr="00954E0D" w:rsidRDefault="00967DBD" w:rsidP="008F00C0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967DBD" w:rsidRDefault="00967DBD" w:rsidP="008F00C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967DBD" w:rsidRDefault="00967DBD" w:rsidP="008F00C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8F00C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ind w:hanging="540"/>
        <w:rPr>
          <w:rFonts w:ascii="Times New Roman" w:hAnsi="Times New Roman"/>
          <w:sz w:val="24"/>
          <w:szCs w:val="24"/>
        </w:rPr>
      </w:pPr>
      <w:r w:rsidRPr="002861D1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Sabbir has some boxes of bananas and some sacks of tomatoes.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weight of each box of bananas is the same and the weight of each sack of tomatoes is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same.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weight of 3 boxes of bananas is 42 kg.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weight of 8 sacks of tomatoes is 68 kg.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total weight of 9 boxes of bananas and 15 sacks of tomatoes.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kg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 w:rsidRPr="002861D1">
        <w:rPr>
          <w:rFonts w:ascii="Times New Roman" w:hAnsi="Times New Roman"/>
          <w:b/>
          <w:sz w:val="24"/>
          <w:szCs w:val="24"/>
        </w:rPr>
        <w:t>2</w:t>
      </w:r>
      <w:r w:rsidRPr="00B362A5">
        <w:rPr>
          <w:rFonts w:ascii="Times New Roman" w:hAnsi="Times New Roman"/>
          <w:sz w:val="24"/>
          <w:szCs w:val="24"/>
        </w:rPr>
        <w:t xml:space="preserve"> 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these fractions in order of size.</w:t>
      </w:r>
    </w:p>
    <w:p w:rsidR="00967DBD" w:rsidRDefault="00967DBD" w:rsidP="002861D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Start with the smallest fraction.</w:t>
      </w:r>
    </w:p>
    <w:tbl>
      <w:tblPr>
        <w:tblW w:w="0" w:type="auto"/>
        <w:jc w:val="center"/>
        <w:tblLook w:val="00A0"/>
      </w:tblPr>
      <w:tblGrid>
        <w:gridCol w:w="796"/>
        <w:gridCol w:w="796"/>
        <w:gridCol w:w="796"/>
        <w:gridCol w:w="796"/>
      </w:tblGrid>
      <w:tr w:rsidR="00967DBD" w:rsidRPr="003B034F" w:rsidTr="003B034F">
        <w:trPr>
          <w:trHeight w:val="1197"/>
          <w:jc w:val="center"/>
        </w:trPr>
        <w:tc>
          <w:tcPr>
            <w:tcW w:w="796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eastAsia="Times New Roman" w:hAnsi="Times New Roman"/>
                <w:noProof/>
                <w:position w:val="-24"/>
                <w:sz w:val="24"/>
                <w:szCs w:val="24"/>
              </w:rPr>
              <w:object w:dxaOrig="240" w:dyaOrig="660">
                <v:shape id="_x0000_i1025" type="#_x0000_t75" alt="" style="width:12pt;height:33pt" o:ole="">
                  <v:imagedata r:id="rId14" o:title=""/>
                </v:shape>
                <o:OLEObject Type="Embed" ProgID="Equation.DSMT4" ShapeID="_x0000_i1025" DrawAspect="Content" ObjectID="_1678884721" r:id="rId15"/>
              </w:object>
            </w:r>
          </w:p>
        </w:tc>
        <w:tc>
          <w:tcPr>
            <w:tcW w:w="796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eastAsia="Times New Roman" w:hAnsi="Times New Roman"/>
                <w:noProof/>
                <w:position w:val="-24"/>
                <w:sz w:val="24"/>
                <w:szCs w:val="24"/>
              </w:rPr>
              <w:object w:dxaOrig="220" w:dyaOrig="660">
                <v:shape id="_x0000_i1026" type="#_x0000_t75" alt="" style="width:10.5pt;height:33pt" o:ole="">
                  <v:imagedata r:id="rId16" o:title=""/>
                </v:shape>
                <o:OLEObject Type="Embed" ProgID="Equation.DSMT4" ShapeID="_x0000_i1026" DrawAspect="Content" ObjectID="_1678884722" r:id="rId17"/>
              </w:object>
            </w:r>
          </w:p>
        </w:tc>
        <w:tc>
          <w:tcPr>
            <w:tcW w:w="796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eastAsia="Times New Roman" w:hAnsi="Times New Roman"/>
                <w:noProof/>
                <w:position w:val="-24"/>
                <w:sz w:val="24"/>
                <w:szCs w:val="24"/>
              </w:rPr>
              <w:object w:dxaOrig="240" w:dyaOrig="660">
                <v:shape id="_x0000_i1027" type="#_x0000_t75" alt="" style="width:12pt;height:33pt" o:ole="">
                  <v:imagedata r:id="rId18" o:title=""/>
                </v:shape>
                <o:OLEObject Type="Embed" ProgID="Equation.DSMT4" ShapeID="_x0000_i1027" DrawAspect="Content" ObjectID="_1678884723" r:id="rId19"/>
              </w:object>
            </w:r>
          </w:p>
        </w:tc>
        <w:tc>
          <w:tcPr>
            <w:tcW w:w="796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eastAsia="Times New Roman" w:hAnsi="Times New Roman"/>
                <w:noProof/>
                <w:position w:val="-24"/>
                <w:sz w:val="24"/>
                <w:szCs w:val="24"/>
              </w:rPr>
              <w:object w:dxaOrig="240" w:dyaOrig="660">
                <v:shape id="_x0000_i1028" type="#_x0000_t75" alt="" style="width:12pt;height:33pt" o:ole="">
                  <v:imagedata r:id="rId20" o:title=""/>
                </v:shape>
                <o:OLEObject Type="Embed" ProgID="Equation.DSMT4" ShapeID="_x0000_i1028" DrawAspect="Content" ObjectID="_1678884724" r:id="rId21"/>
              </w:object>
            </w:r>
          </w:p>
        </w:tc>
      </w:tr>
    </w:tbl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2861D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</w:t>
      </w:r>
    </w:p>
    <w:p w:rsidR="00967DBD" w:rsidRPr="00954E0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3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Rose and Haydn share £250 in the ratio 2 : 3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Rose gives all her share of the money to charity.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Haydn gives 42% of his share of the money to charity.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Rose gives more money to charity than Haydn gives to charity.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how much more.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£......................................................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Default="00967DBD">
      <w:pPr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4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table gives the length of the coastline, in kilometres, of each of five oceans.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28"/>
        <w:gridCol w:w="3030"/>
      </w:tblGrid>
      <w:tr w:rsidR="00967DBD" w:rsidRPr="00E528D8" w:rsidTr="000375FE">
        <w:trPr>
          <w:trHeight w:val="556"/>
          <w:jc w:val="center"/>
        </w:trPr>
        <w:tc>
          <w:tcPr>
            <w:tcW w:w="1628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Ocean</w:t>
            </w:r>
          </w:p>
        </w:tc>
        <w:tc>
          <w:tcPr>
            <w:tcW w:w="3030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Length of coastline (km)</w:t>
            </w:r>
          </w:p>
        </w:tc>
      </w:tr>
      <w:tr w:rsidR="00967DBD" w:rsidRPr="00E528D8" w:rsidTr="000375FE">
        <w:trPr>
          <w:trHeight w:val="556"/>
          <w:jc w:val="center"/>
        </w:trPr>
        <w:tc>
          <w:tcPr>
            <w:tcW w:w="1628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">
              <w:r w:rsidRPr="00E528D8">
                <w:rPr>
                  <w:rFonts w:ascii="Times New Roman" w:hAnsi="Times New Roman"/>
                  <w:sz w:val="24"/>
                  <w:szCs w:val="24"/>
                </w:rPr>
                <w:t>Arctic</w:t>
              </w:r>
            </w:smartTag>
          </w:p>
        </w:tc>
        <w:tc>
          <w:tcPr>
            <w:tcW w:w="3030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4.539 × 10</w:t>
            </w:r>
            <w:r w:rsidRPr="00E528D8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967DBD" w:rsidRPr="00E528D8" w:rsidTr="000375FE">
        <w:trPr>
          <w:trHeight w:val="556"/>
          <w:jc w:val="center"/>
        </w:trPr>
        <w:tc>
          <w:tcPr>
            <w:tcW w:w="1628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Atlantic</w:t>
            </w:r>
          </w:p>
        </w:tc>
        <w:tc>
          <w:tcPr>
            <w:tcW w:w="3030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1.119 × 10</w:t>
            </w:r>
            <w:r w:rsidRPr="00E528D8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967DBD" w:rsidRPr="00E528D8" w:rsidTr="000375FE">
        <w:trPr>
          <w:trHeight w:val="556"/>
          <w:jc w:val="center"/>
        </w:trPr>
        <w:tc>
          <w:tcPr>
            <w:tcW w:w="1628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Pacific</w:t>
            </w:r>
          </w:p>
        </w:tc>
        <w:tc>
          <w:tcPr>
            <w:tcW w:w="3030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1.357 × 10</w:t>
            </w:r>
            <w:r w:rsidRPr="00E528D8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967DBD" w:rsidRPr="00E528D8" w:rsidTr="000375FE">
        <w:trPr>
          <w:trHeight w:val="556"/>
          <w:jc w:val="center"/>
        </w:trPr>
        <w:tc>
          <w:tcPr>
            <w:tcW w:w="1628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Indian</w:t>
            </w:r>
          </w:p>
        </w:tc>
        <w:tc>
          <w:tcPr>
            <w:tcW w:w="3030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6.653 × 10</w:t>
            </w:r>
            <w:r w:rsidRPr="00E528D8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967DBD" w:rsidRPr="00E528D8" w:rsidTr="000375FE">
        <w:trPr>
          <w:trHeight w:val="556"/>
          <w:jc w:val="center"/>
        </w:trPr>
        <w:tc>
          <w:tcPr>
            <w:tcW w:w="1628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Southern</w:t>
            </w:r>
          </w:p>
        </w:tc>
        <w:tc>
          <w:tcPr>
            <w:tcW w:w="3030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1.797 × 10</w:t>
            </w:r>
            <w:r w:rsidRPr="00E528D8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</w:tr>
    </w:tbl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Which ocean has the greatest length of coastline?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Calculate the difference between the length of the </w:t>
      </w:r>
      <w:smartTag w:uri="urn:schemas-microsoft-com:office:smarttags" w:element="place">
        <w:r w:rsidRPr="00954E0D">
          <w:rPr>
            <w:rFonts w:ascii="Times New Roman" w:hAnsi="Times New Roman"/>
            <w:sz w:val="24"/>
            <w:szCs w:val="24"/>
          </w:rPr>
          <w:t>Atlantic Ocean</w:t>
        </w:r>
      </w:smartTag>
      <w:r w:rsidRPr="00954E0D">
        <w:rPr>
          <w:rFonts w:ascii="Times New Roman" w:hAnsi="Times New Roman"/>
          <w:sz w:val="24"/>
          <w:szCs w:val="24"/>
        </w:rPr>
        <w:t>’s coastline and the</w:t>
      </w:r>
    </w:p>
    <w:p w:rsidR="00967DBD" w:rsidRPr="00954E0D" w:rsidRDefault="00967DBD" w:rsidP="009F0F63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length of the Southern Ocean’s coastline.</w:t>
      </w:r>
    </w:p>
    <w:p w:rsidR="00967DBD" w:rsidRPr="00954E0D" w:rsidRDefault="00967DBD" w:rsidP="009F0F63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in standard form.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km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5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The diagram shows the isosceles triangle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ABC </w:t>
      </w:r>
      <w:r w:rsidRPr="00954E0D">
        <w:rPr>
          <w:rFonts w:ascii="Times New Roman" w:hAnsi="Times New Roman"/>
          <w:sz w:val="24"/>
          <w:szCs w:val="24"/>
        </w:rPr>
        <w:t xml:space="preserve">in which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AB </w:t>
      </w:r>
      <w:r w:rsidRPr="00954E0D">
        <w:rPr>
          <w:rFonts w:ascii="Times New Roman" w:hAnsi="Times New Roman"/>
          <w:sz w:val="24"/>
          <w:szCs w:val="24"/>
        </w:rPr>
        <w:t xml:space="preserve">= </w:t>
      </w:r>
      <w:r w:rsidRPr="00954E0D">
        <w:rPr>
          <w:rFonts w:ascii="Times New Roman" w:hAnsi="Times New Roman"/>
          <w:i/>
          <w:iCs/>
          <w:sz w:val="24"/>
          <w:szCs w:val="24"/>
        </w:rPr>
        <w:t>AC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 w:rsidRPr="005B11AD">
        <w:rPr>
          <w:rFonts w:ascii="Times New Roman" w:hAnsi="Times New Roman"/>
          <w:i/>
          <w:noProof/>
          <w:sz w:val="24"/>
          <w:szCs w:val="24"/>
          <w:lang w:eastAsia="en-GB"/>
        </w:rPr>
        <w:pict>
          <v:shape id="Picture 6" o:spid="_x0000_i1029" type="#_x0000_t75" style="width:346.5pt;height:219pt;visibility:visible">
            <v:imagedata r:id="rId22" o:title=""/>
          </v:shape>
        </w:pic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BCD </w:t>
      </w:r>
      <w:r w:rsidRPr="00954E0D">
        <w:rPr>
          <w:rFonts w:ascii="Times New Roman" w:hAnsi="Times New Roman"/>
          <w:sz w:val="24"/>
          <w:szCs w:val="24"/>
        </w:rPr>
        <w:t>is a straight line.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Work out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91D49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6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Cate asked the 60 members of a leisure centre how many times they had each visited the</w:t>
      </w:r>
    </w:p>
    <w:p w:rsidR="00967DBD" w:rsidRPr="00954E0D" w:rsidRDefault="00967DBD" w:rsidP="00710A4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leisure centre last week.</w:t>
      </w:r>
    </w:p>
    <w:p w:rsidR="00967DBD" w:rsidRPr="00954E0D" w:rsidRDefault="00967DBD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table gives information about her results.</w:t>
      </w:r>
    </w:p>
    <w:p w:rsidR="00967DBD" w:rsidRDefault="00967DBD" w:rsidP="008F0135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32"/>
        <w:gridCol w:w="1468"/>
      </w:tblGrid>
      <w:tr w:rsidR="00967DBD" w:rsidRPr="003B034F" w:rsidTr="003B034F">
        <w:trPr>
          <w:trHeight w:val="515"/>
          <w:jc w:val="center"/>
        </w:trPr>
        <w:tc>
          <w:tcPr>
            <w:tcW w:w="2132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034F">
              <w:rPr>
                <w:rFonts w:ascii="Times New Roman" w:hAnsi="Times New Roman"/>
                <w:b/>
                <w:bCs/>
                <w:sz w:val="24"/>
                <w:szCs w:val="24"/>
              </w:rPr>
              <w:t>Number of visits</w:t>
            </w:r>
          </w:p>
        </w:tc>
        <w:tc>
          <w:tcPr>
            <w:tcW w:w="1468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034F">
              <w:rPr>
                <w:rFonts w:ascii="Times New Roman" w:hAnsi="Times New Roman"/>
                <w:b/>
                <w:bCs/>
                <w:sz w:val="24"/>
                <w:szCs w:val="24"/>
              </w:rPr>
              <w:t>Frequency</w:t>
            </w:r>
          </w:p>
        </w:tc>
      </w:tr>
      <w:tr w:rsidR="00967DBD" w:rsidRPr="003B034F" w:rsidTr="003B034F">
        <w:trPr>
          <w:trHeight w:val="489"/>
          <w:jc w:val="center"/>
        </w:trPr>
        <w:tc>
          <w:tcPr>
            <w:tcW w:w="2132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68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67DBD" w:rsidRPr="003B034F" w:rsidTr="003B034F">
        <w:trPr>
          <w:trHeight w:val="515"/>
          <w:jc w:val="center"/>
        </w:trPr>
        <w:tc>
          <w:tcPr>
            <w:tcW w:w="2132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8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67DBD" w:rsidRPr="003B034F" w:rsidTr="003B034F">
        <w:trPr>
          <w:trHeight w:val="515"/>
          <w:jc w:val="center"/>
        </w:trPr>
        <w:tc>
          <w:tcPr>
            <w:tcW w:w="2132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967DBD" w:rsidRPr="003B034F" w:rsidTr="003B034F">
        <w:trPr>
          <w:trHeight w:val="489"/>
          <w:jc w:val="center"/>
        </w:trPr>
        <w:tc>
          <w:tcPr>
            <w:tcW w:w="2132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8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967DBD" w:rsidRPr="003B034F" w:rsidTr="003B034F">
        <w:trPr>
          <w:trHeight w:val="515"/>
          <w:jc w:val="center"/>
        </w:trPr>
        <w:tc>
          <w:tcPr>
            <w:tcW w:w="2132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8" w:type="dxa"/>
            <w:vAlign w:val="center"/>
          </w:tcPr>
          <w:p w:rsidR="00967DBD" w:rsidRPr="003B034F" w:rsidRDefault="00967DBD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967DBD" w:rsidRDefault="00967DBD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down the mode of the number of visits.</w:t>
      </w: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967DBD" w:rsidRDefault="00967DBD" w:rsidP="00710A4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710A4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710A4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Cate is going to draw a pie chart for the information in the table.</w:t>
      </w:r>
    </w:p>
    <w:p w:rsidR="00967DBD" w:rsidRPr="00954E0D" w:rsidRDefault="00967DBD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size of the angle in the pie chart for the sector representing 1 visit.</w:t>
      </w:r>
    </w:p>
    <w:p w:rsidR="00967DBD" w:rsidRDefault="00967DBD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710A45" w:rsidRDefault="00967DBD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967DBD" w:rsidRDefault="00967DBD" w:rsidP="00710A4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710A4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710A4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35% of the 60 members are aged 50 or over.</w:t>
      </w:r>
    </w:p>
    <w:p w:rsidR="00967DBD" w:rsidRPr="00954E0D" w:rsidRDefault="00967DBD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how many of the members are aged 50 or over.</w:t>
      </w: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967DBD" w:rsidRPr="00954E0D" w:rsidRDefault="00967DBD" w:rsidP="00757F4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F0F63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9F0F63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F0F63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ind w:hanging="540"/>
        <w:rPr>
          <w:rFonts w:ascii="Times New Roman" w:hAnsi="Times New Roman"/>
          <w:sz w:val="24"/>
          <w:szCs w:val="24"/>
        </w:rPr>
      </w:pPr>
      <w:r w:rsidRPr="002861D1">
        <w:rPr>
          <w:rFonts w:ascii="Times New Roman" w:hAnsi="Times New Roman"/>
          <w:b/>
          <w:bCs/>
          <w:sz w:val="24"/>
          <w:szCs w:val="24"/>
        </w:rPr>
        <w:br w:type="page"/>
      </w:r>
      <w:r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Iwan is going to buy the following items</w:t>
      </w:r>
    </w:p>
    <w:p w:rsidR="00967DBD" w:rsidRPr="00954E0D" w:rsidRDefault="00967DBD" w:rsidP="009F0F63">
      <w:pPr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1 plant pot at £8</w:t>
      </w:r>
    </w:p>
    <w:p w:rsidR="00967DBD" w:rsidRPr="00954E0D" w:rsidRDefault="00967DBD" w:rsidP="009F0F63">
      <w:pPr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3 bags of soil at £4.50 for each bag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some packets of seeds at £1.10 for each packet.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Iwan has a total of £30 to spend on these items.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He buys as many packets of seeds as he can.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how much change Iwan should receive.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£......................................................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8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Here is a list of ingredients needed to make 24 currant buns.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/>
      </w:tblPr>
      <w:tblGrid>
        <w:gridCol w:w="1319"/>
        <w:gridCol w:w="1587"/>
        <w:gridCol w:w="1656"/>
      </w:tblGrid>
      <w:tr w:rsidR="00967DBD" w:rsidRPr="00E528D8" w:rsidTr="000375FE">
        <w:trPr>
          <w:trHeight w:val="566"/>
          <w:jc w:val="center"/>
        </w:trPr>
        <w:tc>
          <w:tcPr>
            <w:tcW w:w="4562" w:type="dxa"/>
            <w:gridSpan w:val="3"/>
            <w:tcBorders>
              <w:top w:val="single" w:sz="4" w:space="0" w:color="auto"/>
            </w:tcBorders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Ingredients for 24 currant buns</w:t>
            </w:r>
          </w:p>
        </w:tc>
      </w:tr>
      <w:tr w:rsidR="00967DBD" w:rsidRPr="00E528D8" w:rsidTr="000375FE">
        <w:trPr>
          <w:trHeight w:val="315"/>
          <w:jc w:val="center"/>
        </w:trPr>
        <w:tc>
          <w:tcPr>
            <w:tcW w:w="1319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87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grams</w:t>
            </w:r>
          </w:p>
        </w:tc>
        <w:tc>
          <w:tcPr>
            <w:tcW w:w="1655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butter</w:t>
            </w:r>
          </w:p>
        </w:tc>
      </w:tr>
      <w:tr w:rsidR="00967DBD" w:rsidRPr="00E528D8" w:rsidTr="000375FE">
        <w:trPr>
          <w:trHeight w:val="315"/>
          <w:jc w:val="center"/>
        </w:trPr>
        <w:tc>
          <w:tcPr>
            <w:tcW w:w="1319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87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grams</w:t>
            </w:r>
          </w:p>
        </w:tc>
        <w:tc>
          <w:tcPr>
            <w:tcW w:w="1655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sugar</w:t>
            </w:r>
          </w:p>
        </w:tc>
      </w:tr>
      <w:tr w:rsidR="00967DBD" w:rsidRPr="00E528D8" w:rsidTr="000375FE">
        <w:trPr>
          <w:trHeight w:val="315"/>
          <w:jc w:val="center"/>
        </w:trPr>
        <w:tc>
          <w:tcPr>
            <w:tcW w:w="1319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587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grams</w:t>
            </w:r>
          </w:p>
        </w:tc>
        <w:tc>
          <w:tcPr>
            <w:tcW w:w="1655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flour</w:t>
            </w:r>
          </w:p>
        </w:tc>
      </w:tr>
      <w:tr w:rsidR="00967DBD" w:rsidRPr="00E528D8" w:rsidTr="000375FE">
        <w:trPr>
          <w:trHeight w:val="315"/>
          <w:jc w:val="center"/>
        </w:trPr>
        <w:tc>
          <w:tcPr>
            <w:tcW w:w="1319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7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grams</w:t>
            </w:r>
          </w:p>
        </w:tc>
        <w:tc>
          <w:tcPr>
            <w:tcW w:w="1655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currants</w:t>
            </w:r>
          </w:p>
        </w:tc>
      </w:tr>
      <w:tr w:rsidR="00967DBD" w:rsidRPr="00E528D8" w:rsidTr="000375FE">
        <w:trPr>
          <w:trHeight w:val="315"/>
          <w:jc w:val="center"/>
        </w:trPr>
        <w:tc>
          <w:tcPr>
            <w:tcW w:w="1319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7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millilitres</w:t>
            </w:r>
          </w:p>
        </w:tc>
        <w:tc>
          <w:tcPr>
            <w:tcW w:w="1655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milk</w:t>
            </w:r>
          </w:p>
        </w:tc>
      </w:tr>
      <w:tr w:rsidR="00967DBD" w:rsidRPr="00E528D8" w:rsidTr="000375FE">
        <w:trPr>
          <w:trHeight w:val="315"/>
          <w:jc w:val="center"/>
        </w:trPr>
        <w:tc>
          <w:tcPr>
            <w:tcW w:w="1319" w:type="dxa"/>
            <w:tcBorders>
              <w:bottom w:val="single" w:sz="4" w:space="0" w:color="auto"/>
            </w:tcBorders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  <w:tcBorders>
              <w:bottom w:val="single" w:sz="4" w:space="0" w:color="auto"/>
            </w:tcBorders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bottom w:val="single" w:sz="4" w:space="0" w:color="auto"/>
            </w:tcBorders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eggs</w:t>
            </w:r>
          </w:p>
        </w:tc>
      </w:tr>
    </w:tbl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Gina wants to make 60 currant buns.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weight of butter Gina needs.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grams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Hans wants to make 30 currant buns.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Find the percentage increase in the weight of butter needed to make 30 currant buns</w:t>
      </w:r>
    </w:p>
    <w:p w:rsidR="00967DBD" w:rsidRPr="00954E0D" w:rsidRDefault="00967DBD" w:rsidP="009F0F63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rather than 24 currant buns.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......................................................%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9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A train journey from </w:t>
      </w:r>
      <w:smartTag w:uri="urn:schemas-microsoft-com:office:smarttags" w:element="place">
        <w:r w:rsidRPr="00954E0D">
          <w:rPr>
            <w:rFonts w:ascii="Times New Roman" w:hAnsi="Times New Roman"/>
            <w:sz w:val="24"/>
            <w:szCs w:val="24"/>
          </w:rPr>
          <w:t>Paris</w:t>
        </w:r>
      </w:smartTag>
      <w:r w:rsidRPr="00954E0D">
        <w:rPr>
          <w:rFonts w:ascii="Times New Roman" w:hAnsi="Times New Roman"/>
          <w:sz w:val="24"/>
          <w:szCs w:val="24"/>
        </w:rPr>
        <w:t xml:space="preserve"> to </w:t>
      </w:r>
      <w:smartTag w:uri="urn:schemas-microsoft-com:office:smarttags" w:element="place">
        <w:r w:rsidRPr="00954E0D">
          <w:rPr>
            <w:rFonts w:ascii="Times New Roman" w:hAnsi="Times New Roman"/>
            <w:sz w:val="24"/>
            <w:szCs w:val="24"/>
          </w:rPr>
          <w:t>Amsterdam</w:t>
        </w:r>
      </w:smartTag>
      <w:r w:rsidRPr="00954E0D">
        <w:rPr>
          <w:rFonts w:ascii="Times New Roman" w:hAnsi="Times New Roman"/>
          <w:sz w:val="24"/>
          <w:szCs w:val="24"/>
        </w:rPr>
        <w:t xml:space="preserve"> took 3 hours 24 minutes.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total distance the train travelled was 433.5 km.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average speed of the train.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in kilometres per hour.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km/h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9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Default="00967DBD">
      <w:pPr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480" w:lineRule="auto"/>
        <w:ind w:hanging="540"/>
        <w:rPr>
          <w:rFonts w:ascii="Times New Roman" w:hAnsi="Times New Roman"/>
          <w:sz w:val="24"/>
          <w:szCs w:val="24"/>
        </w:rPr>
      </w:pPr>
      <w:r w:rsidRPr="002861D1">
        <w:rPr>
          <w:rFonts w:ascii="Times New Roman" w:hAnsi="Times New Roman"/>
          <w:b/>
          <w:noProof/>
          <w:sz w:val="24"/>
          <w:szCs w:val="24"/>
        </w:rPr>
        <w:t>10</w:t>
      </w:r>
      <w:r w:rsidRPr="002861D1">
        <w:rPr>
          <w:rFonts w:ascii="Times New Roman" w:hAnsi="Times New Roman"/>
          <w:b/>
          <w:noProof/>
          <w:sz w:val="24"/>
          <w:szCs w:val="24"/>
        </w:rPr>
        <w:tab/>
      </w:r>
      <w:r w:rsidRPr="00DD7359">
        <w:rPr>
          <w:rFonts w:ascii="Times New Roman" w:hAnsi="Times New Roman"/>
          <w:noProof/>
          <w:position w:val="-24"/>
          <w:sz w:val="24"/>
          <w:szCs w:val="24"/>
        </w:rPr>
        <w:object w:dxaOrig="220" w:dyaOrig="660">
          <v:shape id="_x0000_i1030" type="#_x0000_t75" alt="" style="width:10.5pt;height:33pt" o:ole="">
            <v:imagedata r:id="rId23" o:title=""/>
          </v:shape>
          <o:OLEObject Type="Embed" ProgID="Equation.DSMT4" ShapeID="_x0000_i1030" DrawAspect="Content" ObjectID="_1678884725" r:id="rId2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of a number is 14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What is the number?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Here are five times, in a single day, using the 24</w:t>
      </w:r>
      <w:r w:rsidRPr="00954E0D">
        <w:rPr>
          <w:rFonts w:ascii="MS Mincho" w:eastAsia="MS Mincho" w:hAnsi="MS Mincho" w:cs="MS Mincho" w:hint="eastAsia"/>
          <w:sz w:val="24"/>
          <w:szCs w:val="24"/>
        </w:rPr>
        <w:t>‑</w:t>
      </w:r>
      <w:r w:rsidRPr="00954E0D">
        <w:rPr>
          <w:rFonts w:ascii="Times New Roman" w:hAnsi="Times New Roman"/>
          <w:sz w:val="24"/>
          <w:szCs w:val="24"/>
        </w:rPr>
        <w:t>hour clock.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B11AD">
        <w:rPr>
          <w:rFonts w:ascii="Times New Roman" w:hAnsi="Times New Roman"/>
          <w:b/>
          <w:noProof/>
          <w:sz w:val="24"/>
          <w:szCs w:val="24"/>
          <w:lang w:eastAsia="en-GB"/>
        </w:rPr>
        <w:pict>
          <v:shape id="Picture 18" o:spid="_x0000_i1031" type="#_x0000_t75" style="width:362.25pt;height:53.25pt;visibility:visible">
            <v:imagedata r:id="rId25" o:title=""/>
          </v:shape>
        </w:pic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down the letter of the time nearest to 6 pm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Work out the difference, in hours and minutes, between time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 xml:space="preserve">and time </w:t>
      </w:r>
      <w:r w:rsidRPr="00954E0D">
        <w:rPr>
          <w:rFonts w:ascii="Times New Roman" w:hAnsi="Times New Roman"/>
          <w:b/>
          <w:bCs/>
          <w:sz w:val="24"/>
          <w:szCs w:val="24"/>
        </w:rPr>
        <w:t>E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 hours ........................... minutes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Francesco uses the rule below to find the time, in minutes, to cook a chicken in his oven.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18" w:space="0" w:color="auto"/>
        </w:tblBorders>
        <w:tblLook w:val="00A0"/>
      </w:tblPr>
      <w:tblGrid>
        <w:gridCol w:w="6780"/>
      </w:tblGrid>
      <w:tr w:rsidR="00967DBD" w:rsidRPr="00E528D8" w:rsidTr="000375FE">
        <w:trPr>
          <w:trHeight w:val="368"/>
          <w:jc w:val="center"/>
        </w:trPr>
        <w:tc>
          <w:tcPr>
            <w:tcW w:w="6780" w:type="dxa"/>
            <w:tcBorders>
              <w:top w:val="single" w:sz="4" w:space="0" w:color="auto"/>
            </w:tcBorders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Number of minutes to cook a chicken</w:t>
            </w:r>
          </w:p>
        </w:tc>
      </w:tr>
      <w:tr w:rsidR="00967DBD" w:rsidRPr="00E528D8" w:rsidTr="000375FE">
        <w:trPr>
          <w:trHeight w:val="368"/>
          <w:jc w:val="center"/>
        </w:trPr>
        <w:tc>
          <w:tcPr>
            <w:tcW w:w="6780" w:type="dxa"/>
            <w:tcBorders>
              <w:bottom w:val="single" w:sz="4" w:space="0" w:color="auto"/>
            </w:tcBorders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Multiply the weight of the chicken, in kg, by 40 and then add 15</w:t>
            </w:r>
          </w:p>
        </w:tc>
      </w:tr>
    </w:tbl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clock on Francesco’s oven shows time </w:t>
      </w:r>
      <w:r w:rsidRPr="00954E0D">
        <w:rPr>
          <w:rFonts w:ascii="Times New Roman" w:hAnsi="Times New Roman"/>
          <w:b/>
          <w:bCs/>
          <w:sz w:val="24"/>
          <w:szCs w:val="24"/>
        </w:rPr>
        <w:t>B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Francesco starts cooking a chicken at this time.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He stops cooking the chicken when the clock on his oven shows time </w:t>
      </w:r>
      <w:r w:rsidRPr="00954E0D">
        <w:rPr>
          <w:rFonts w:ascii="Times New Roman" w:hAnsi="Times New Roman"/>
          <w:b/>
          <w:bCs/>
          <w:sz w:val="24"/>
          <w:szCs w:val="24"/>
        </w:rPr>
        <w:t>E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weight of the chicken.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kg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d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Use Francesco’s rule to write down a formula for the time,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954E0D">
        <w:rPr>
          <w:rFonts w:ascii="Times New Roman" w:hAnsi="Times New Roman"/>
          <w:sz w:val="24"/>
          <w:szCs w:val="24"/>
        </w:rPr>
        <w:t>minutes, to cook a</w:t>
      </w:r>
    </w:p>
    <w:p w:rsidR="00967DBD" w:rsidRPr="00954E0D" w:rsidRDefault="00967DBD" w:rsidP="009F0F63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chicken of weight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k </w:t>
      </w:r>
      <w:r w:rsidRPr="00954E0D">
        <w:rPr>
          <w:rFonts w:ascii="Times New Roman" w:hAnsi="Times New Roman"/>
          <w:sz w:val="24"/>
          <w:szCs w:val="24"/>
        </w:rPr>
        <w:t>kilograms.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8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12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In </w:t>
      </w:r>
      <w:smartTag w:uri="urn:schemas-microsoft-com:office:smarttags" w:element="place">
        <w:r w:rsidRPr="00954E0D">
          <w:rPr>
            <w:rFonts w:ascii="Times New Roman" w:hAnsi="Times New Roman"/>
            <w:sz w:val="24"/>
            <w:szCs w:val="24"/>
          </w:rPr>
          <w:t>Berlin</w:t>
        </w:r>
      </w:smartTag>
      <w:r w:rsidRPr="00954E0D">
        <w:rPr>
          <w:rFonts w:ascii="Times New Roman" w:hAnsi="Times New Roman"/>
          <w:sz w:val="24"/>
          <w:szCs w:val="24"/>
        </w:rPr>
        <w:t>, a watch costs 120 euros.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In </w:t>
      </w:r>
      <w:smartTag w:uri="urn:schemas-microsoft-com:office:smarttags" w:element="place">
        <w:r w:rsidRPr="00954E0D">
          <w:rPr>
            <w:rFonts w:ascii="Times New Roman" w:hAnsi="Times New Roman"/>
            <w:sz w:val="24"/>
            <w:szCs w:val="24"/>
          </w:rPr>
          <w:t>Dubai</w:t>
        </w:r>
      </w:smartTag>
      <w:r w:rsidRPr="00954E0D">
        <w:rPr>
          <w:rFonts w:ascii="Times New Roman" w:hAnsi="Times New Roman"/>
          <w:sz w:val="24"/>
          <w:szCs w:val="24"/>
        </w:rPr>
        <w:t>, the same model of watch costs 600 dirhams.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currency exchange rates are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3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/>
      </w:tblPr>
      <w:tblGrid>
        <w:gridCol w:w="1408"/>
        <w:gridCol w:w="577"/>
        <w:gridCol w:w="1527"/>
      </w:tblGrid>
      <w:tr w:rsidR="00967DBD" w:rsidRPr="00E528D8" w:rsidTr="000375FE">
        <w:trPr>
          <w:trHeight w:val="390"/>
          <w:jc w:val="center"/>
        </w:trPr>
        <w:tc>
          <w:tcPr>
            <w:tcW w:w="3512" w:type="dxa"/>
            <w:gridSpan w:val="3"/>
            <w:tcBorders>
              <w:top w:val="single" w:sz="4" w:space="0" w:color="auto"/>
            </w:tcBorders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Exchange rates</w:t>
            </w:r>
          </w:p>
        </w:tc>
      </w:tr>
      <w:tr w:rsidR="00967DBD" w:rsidRPr="00E528D8" w:rsidTr="000375FE">
        <w:trPr>
          <w:trHeight w:val="390"/>
          <w:jc w:val="center"/>
        </w:trPr>
        <w:tc>
          <w:tcPr>
            <w:tcW w:w="1408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£1</w:t>
            </w:r>
          </w:p>
        </w:tc>
        <w:tc>
          <w:tcPr>
            <w:tcW w:w="577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527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1.16 euros</w:t>
            </w:r>
          </w:p>
        </w:tc>
      </w:tr>
      <w:tr w:rsidR="00967DBD" w:rsidRPr="00E528D8" w:rsidTr="000375FE">
        <w:trPr>
          <w:trHeight w:val="390"/>
          <w:jc w:val="center"/>
        </w:trPr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1 dirham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0.24 euros</w:t>
            </w:r>
          </w:p>
        </w:tc>
      </w:tr>
    </w:tbl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Calculate the difference between the cost of the watch in </w:t>
      </w:r>
      <w:smartTag w:uri="urn:schemas-microsoft-com:office:smarttags" w:element="place">
        <w:r w:rsidRPr="00954E0D">
          <w:rPr>
            <w:rFonts w:ascii="Times New Roman" w:hAnsi="Times New Roman"/>
            <w:sz w:val="24"/>
            <w:szCs w:val="24"/>
          </w:rPr>
          <w:t>Berlin</w:t>
        </w:r>
      </w:smartTag>
      <w:r w:rsidRPr="00954E0D">
        <w:rPr>
          <w:rFonts w:ascii="Times New Roman" w:hAnsi="Times New Roman"/>
          <w:sz w:val="24"/>
          <w:szCs w:val="24"/>
        </w:rPr>
        <w:t xml:space="preserve"> and the cost of the same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model of watch in </w:t>
      </w:r>
      <w:smartTag w:uri="urn:schemas-microsoft-com:office:smarttags" w:element="place">
        <w:r w:rsidRPr="00954E0D">
          <w:rPr>
            <w:rFonts w:ascii="Times New Roman" w:hAnsi="Times New Roman"/>
            <w:sz w:val="24"/>
            <w:szCs w:val="24"/>
          </w:rPr>
          <w:t>Dubai</w:t>
        </w:r>
      </w:smartTag>
      <w:r w:rsidRPr="00954E0D">
        <w:rPr>
          <w:rFonts w:ascii="Times New Roman" w:hAnsi="Times New Roman"/>
          <w:sz w:val="24"/>
          <w:szCs w:val="24"/>
        </w:rPr>
        <w:t>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Give your answer in pounds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£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correct to 2 decimal places.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£......................................................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13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Kuro invests 50 000 yen for 3 years in a savings account.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She gets 2.4% per year compound interest.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how much money Kuro will have in her savings account at the end of the 3 years.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the nearest yen.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 yen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14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diagram shows a cuboid and a cylinder.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B11A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1" o:spid="_x0000_i1032" type="#_x0000_t75" style="width:461.25pt;height:170.25pt;visibility:visible">
            <v:imagedata r:id="rId26" o:title=""/>
          </v:shape>
        </w:pic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dimensions of the cuboid are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cm by 12 cm by 5 cm.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volume of the cuboid is 270 cm</w:t>
      </w:r>
      <w:r w:rsidRPr="00710A45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radius of the cylinder is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cm.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height of the cylinder is 2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cm.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volume of the cylinder.</w:t>
      </w:r>
    </w:p>
    <w:p w:rsidR="00967DBD" w:rsidRPr="00954E0D" w:rsidRDefault="00967DBD" w:rsidP="009F0F63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the nearest whole number.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cm</w:t>
      </w:r>
      <w:r w:rsidRPr="00710A45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Change 1 m</w:t>
      </w:r>
      <w:r w:rsidRPr="00710A45">
        <w:rPr>
          <w:rFonts w:ascii="Times New Roman" w:hAnsi="Times New Roman"/>
          <w:sz w:val="24"/>
          <w:szCs w:val="24"/>
          <w:vertAlign w:val="superscript"/>
        </w:rPr>
        <w:t>3</w:t>
      </w:r>
      <w:r w:rsidRPr="00954E0D">
        <w:rPr>
          <w:rFonts w:ascii="Times New Roman" w:hAnsi="Times New Roman"/>
          <w:sz w:val="24"/>
          <w:szCs w:val="24"/>
        </w:rPr>
        <w:t xml:space="preserve"> to cm</w:t>
      </w:r>
      <w:r w:rsidRPr="00710A45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cm</w:t>
      </w:r>
      <w:r w:rsidRPr="00710A45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On the number line, show the inequality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–2 </w:t>
      </w:r>
      <w:r>
        <w:rPr>
          <w:rFonts w:ascii="Cambria Math" w:hAnsi="Cambria Math" w:cs="Cambria Math"/>
          <w:color w:val="191919"/>
          <w:sz w:val="24"/>
          <w:szCs w:val="24"/>
          <w:lang w:val="en-US"/>
        </w:rPr>
        <w:sym w:font="Symbol" w:char="F0A3"/>
      </w:r>
      <w:r w:rsidRPr="00954E0D">
        <w:rPr>
          <w:rFonts w:ascii="Times New Roman" w:eastAsia="EuclidMathTwo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954E0D">
        <w:rPr>
          <w:rFonts w:ascii="Times New Roman" w:hAnsi="Times New Roman"/>
          <w:sz w:val="24"/>
          <w:szCs w:val="24"/>
        </w:rPr>
        <w:t>&lt; 1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5B11A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9" o:spid="_x0000_i1033" type="#_x0000_t75" style="width:453.75pt;height:33pt;visibility:visible">
            <v:imagedata r:id="rId27" o:title=""/>
          </v:shape>
        </w:pic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n </w:t>
      </w:r>
      <w:r w:rsidRPr="00954E0D">
        <w:rPr>
          <w:rFonts w:ascii="Times New Roman" w:hAnsi="Times New Roman"/>
          <w:sz w:val="24"/>
          <w:szCs w:val="24"/>
        </w:rPr>
        <w:t>is an integer.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Write down all the values of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n </w:t>
      </w:r>
      <w:r w:rsidRPr="00954E0D">
        <w:rPr>
          <w:rFonts w:ascii="Times New Roman" w:hAnsi="Times New Roman"/>
          <w:sz w:val="24"/>
          <w:szCs w:val="24"/>
        </w:rPr>
        <w:t>that satisfy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–3.4 &lt;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n </w:t>
      </w:r>
      <w:r>
        <w:rPr>
          <w:rFonts w:ascii="Cambria Math" w:hAnsi="Cambria Math" w:cs="Cambria Math"/>
          <w:color w:val="191919"/>
          <w:sz w:val="24"/>
          <w:szCs w:val="32"/>
          <w:lang w:val="en-US"/>
        </w:rPr>
        <w:t xml:space="preserve"> </w:t>
      </w:r>
      <w:r>
        <w:rPr>
          <w:rFonts w:ascii="Cambria Math" w:hAnsi="Cambria Math" w:cs="Cambria Math"/>
          <w:color w:val="191919"/>
          <w:sz w:val="24"/>
          <w:szCs w:val="24"/>
          <w:lang w:val="en-US"/>
        </w:rPr>
        <w:sym w:font="Symbol" w:char="F0A3"/>
      </w:r>
      <w:r w:rsidRPr="00954E0D">
        <w:rPr>
          <w:rFonts w:ascii="Times New Roman" w:eastAsia="EuclidMathTwo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2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16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The diagram shows a regular pentagon, </w:t>
      </w:r>
      <w:r w:rsidRPr="00954E0D">
        <w:rPr>
          <w:rFonts w:ascii="Times New Roman" w:hAnsi="Times New Roman"/>
          <w:i/>
          <w:iCs/>
          <w:sz w:val="24"/>
          <w:szCs w:val="24"/>
        </w:rPr>
        <w:t>ABCDE</w:t>
      </w:r>
      <w:r w:rsidRPr="00954E0D">
        <w:rPr>
          <w:rFonts w:ascii="Times New Roman" w:hAnsi="Times New Roman"/>
          <w:sz w:val="24"/>
          <w:szCs w:val="24"/>
        </w:rPr>
        <w:t xml:space="preserve">, a regular hexagon, </w:t>
      </w:r>
      <w:r w:rsidRPr="00954E0D">
        <w:rPr>
          <w:rFonts w:ascii="Times New Roman" w:hAnsi="Times New Roman"/>
          <w:i/>
          <w:iCs/>
          <w:sz w:val="24"/>
          <w:szCs w:val="24"/>
        </w:rPr>
        <w:t>CFGHID</w:t>
      </w:r>
      <w:r w:rsidRPr="00954E0D">
        <w:rPr>
          <w:rFonts w:ascii="Times New Roman" w:hAnsi="Times New Roman"/>
          <w:sz w:val="24"/>
          <w:szCs w:val="24"/>
        </w:rPr>
        <w:t>,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and a quadrilateral, </w:t>
      </w:r>
      <w:r w:rsidRPr="00954E0D">
        <w:rPr>
          <w:rFonts w:ascii="Times New Roman" w:hAnsi="Times New Roman"/>
          <w:i/>
          <w:iCs/>
          <w:sz w:val="24"/>
          <w:szCs w:val="24"/>
        </w:rPr>
        <w:t>EDIJ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 w:rsidRPr="005B11AD">
        <w:rPr>
          <w:rFonts w:ascii="Times New Roman" w:hAnsi="Times New Roman"/>
          <w:i/>
          <w:noProof/>
          <w:sz w:val="24"/>
          <w:szCs w:val="24"/>
          <w:lang w:eastAsia="en-GB"/>
        </w:rPr>
        <w:pict>
          <v:shape id="Picture 12" o:spid="_x0000_i1034" type="#_x0000_t75" style="width:414.75pt;height:251.25pt;visibility:visible">
            <v:imagedata r:id="rId28" o:title=""/>
          </v:shape>
        </w:pic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AEJ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HIJ </w:t>
      </w:r>
      <w:r w:rsidRPr="00954E0D">
        <w:rPr>
          <w:rFonts w:ascii="Times New Roman" w:hAnsi="Times New Roman"/>
          <w:sz w:val="24"/>
          <w:szCs w:val="24"/>
        </w:rPr>
        <w:t>are straight lines.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Work out the size of the angle marked 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your working clearly.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710A45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AD64D9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On Wednesday, the price of 1 litre of petrol was £1.26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price of petrol on Wednesday was 5% more than the price of petrol on the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previous Monday.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Calculate the price of 30 litres of petrol on the previous Monday.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£......................................................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17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The diagram shows a rectangle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ABCD </w:t>
      </w:r>
      <w:r w:rsidRPr="00954E0D">
        <w:rPr>
          <w:rFonts w:ascii="Times New Roman" w:hAnsi="Times New Roman"/>
          <w:sz w:val="24"/>
          <w:szCs w:val="24"/>
        </w:rPr>
        <w:t xml:space="preserve">and a semicircle with diameter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AB </w:t>
      </w:r>
      <w:r w:rsidRPr="00954E0D">
        <w:rPr>
          <w:rFonts w:ascii="Times New Roman" w:hAnsi="Times New Roman"/>
          <w:sz w:val="24"/>
          <w:szCs w:val="24"/>
        </w:rPr>
        <w:t>where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AB </w:t>
      </w:r>
      <w:r w:rsidRPr="00954E0D">
        <w:rPr>
          <w:rFonts w:ascii="Times New Roman" w:hAnsi="Times New Roman"/>
          <w:sz w:val="24"/>
          <w:szCs w:val="24"/>
        </w:rPr>
        <w:t xml:space="preserve">= 12 cm. The point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E </w:t>
      </w:r>
      <w:r w:rsidRPr="00954E0D">
        <w:rPr>
          <w:rFonts w:ascii="Times New Roman" w:hAnsi="Times New Roman"/>
          <w:sz w:val="24"/>
          <w:szCs w:val="24"/>
        </w:rPr>
        <w:t xml:space="preserve">lies on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DC </w:t>
      </w:r>
      <w:r w:rsidRPr="00954E0D">
        <w:rPr>
          <w:rFonts w:ascii="Times New Roman" w:hAnsi="Times New Roman"/>
          <w:sz w:val="24"/>
          <w:szCs w:val="24"/>
        </w:rPr>
        <w:t>and also on the semicircle.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B11A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20" o:spid="_x0000_i1035" type="#_x0000_t75" style="width:324pt;height:110.25pt;visibility:visible">
            <v:imagedata r:id="rId29" o:title=""/>
          </v:shape>
        </w:pic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area of the shaded region.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cm</w:t>
      </w:r>
      <w:r w:rsidRPr="00051E81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9F0F63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19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mathematics teacher at a school asked a group of students how far, in kilometres, each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student had travelled to get to school that day.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table gives information about their answers.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13"/>
        <w:gridCol w:w="2311"/>
      </w:tblGrid>
      <w:tr w:rsidR="00967DBD" w:rsidRPr="00E528D8" w:rsidTr="000375FE">
        <w:trPr>
          <w:trHeight w:val="490"/>
        </w:trPr>
        <w:tc>
          <w:tcPr>
            <w:tcW w:w="2913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Distance travelled (</w:t>
            </w:r>
            <w:r w:rsidRPr="00E528D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d </w:t>
            </w: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km)</w:t>
            </w:r>
          </w:p>
        </w:tc>
        <w:tc>
          <w:tcPr>
            <w:tcW w:w="2311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Number of students</w:t>
            </w:r>
          </w:p>
        </w:tc>
      </w:tr>
      <w:tr w:rsidR="00967DBD" w:rsidRPr="00E528D8" w:rsidTr="000375FE">
        <w:trPr>
          <w:trHeight w:val="490"/>
        </w:trPr>
        <w:tc>
          <w:tcPr>
            <w:tcW w:w="2913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 xml:space="preserve">0 &lt; </w:t>
            </w:r>
            <w:r w:rsidRPr="00E528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E528D8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E528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1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</w:tr>
      <w:tr w:rsidR="00967DBD" w:rsidRPr="00E528D8" w:rsidTr="000375FE">
        <w:trPr>
          <w:trHeight w:val="490"/>
        </w:trPr>
        <w:tc>
          <w:tcPr>
            <w:tcW w:w="2913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 xml:space="preserve">2 &lt; </w:t>
            </w:r>
            <w:r w:rsidRPr="00E528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E528D8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E528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11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67DBD" w:rsidRPr="00E528D8" w:rsidTr="000375FE">
        <w:trPr>
          <w:trHeight w:val="490"/>
        </w:trPr>
        <w:tc>
          <w:tcPr>
            <w:tcW w:w="2913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 xml:space="preserve">4 &lt; </w:t>
            </w:r>
            <w:r w:rsidRPr="00E528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E528D8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E528D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11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67DBD" w:rsidRPr="00E528D8" w:rsidTr="000375FE">
        <w:trPr>
          <w:trHeight w:val="490"/>
        </w:trPr>
        <w:tc>
          <w:tcPr>
            <w:tcW w:w="2913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 xml:space="preserve">6 &lt; </w:t>
            </w:r>
            <w:r w:rsidRPr="00E528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E528D8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E528D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11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67DBD" w:rsidRPr="00E528D8" w:rsidTr="000375FE">
        <w:trPr>
          <w:trHeight w:val="490"/>
        </w:trPr>
        <w:tc>
          <w:tcPr>
            <w:tcW w:w="2913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 xml:space="preserve">8 &lt; </w:t>
            </w:r>
            <w:r w:rsidRPr="00E528D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d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E528D8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E528D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1" w:type="dxa"/>
            <w:vAlign w:val="center"/>
          </w:tcPr>
          <w:p w:rsidR="00967DBD" w:rsidRPr="00E528D8" w:rsidRDefault="00967DBD" w:rsidP="000375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teacher calculated that an estimate for the mean distance travelled by the whole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group of students was 4.25 km.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Work out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your working clearly.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=......................................................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19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431704">
      <w:pPr>
        <w:ind w:hanging="54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9F0F63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20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Show that</w:t>
      </w:r>
      <w:r>
        <w:rPr>
          <w:rFonts w:ascii="Times New Roman" w:hAnsi="Times New Roman"/>
          <w:sz w:val="24"/>
          <w:szCs w:val="24"/>
        </w:rPr>
        <w:tab/>
      </w:r>
      <w:r w:rsidRPr="00DD7359">
        <w:rPr>
          <w:rFonts w:ascii="Times New Roman" w:hAnsi="Times New Roman"/>
          <w:noProof/>
          <w:position w:val="-24"/>
          <w:sz w:val="24"/>
          <w:szCs w:val="24"/>
        </w:rPr>
        <w:object w:dxaOrig="1420" w:dyaOrig="660">
          <v:shape id="_x0000_i1036" type="#_x0000_t75" alt="" style="width:71.25pt;height:33pt" o:ole="">
            <v:imagedata r:id="rId30" o:title=""/>
          </v:shape>
          <o:OLEObject Type="Embed" ProgID="Equation.DSMT4" ShapeID="_x0000_i1036" DrawAspect="Content" ObjectID="_1678884726" r:id="rId31"/>
        </w:object>
      </w: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Pr="00954E0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20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The scale diagram shows the positions of a post office </w:t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 xml:space="preserve">and a police station </w:t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in a town.</w: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5B11A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9" o:spid="_x0000_i1037" type="#_x0000_t75" style="width:184.5pt;height:120pt;visibility:visible">
            <v:imagedata r:id="rId32" o:title=""/>
          </v:shape>
        </w:pict>
      </w: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Measure the bearing of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 xml:space="preserve">from </w:t>
      </w:r>
      <w:r w:rsidRPr="00954E0D">
        <w:rPr>
          <w:rFonts w:ascii="Times New Roman" w:hAnsi="Times New Roman"/>
          <w:i/>
          <w:i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051E81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town hall is at a position </w:t>
      </w:r>
      <w:r w:rsidRPr="00954E0D">
        <w:rPr>
          <w:rFonts w:ascii="Times New Roman" w:hAnsi="Times New Roman"/>
          <w:i/>
          <w:iCs/>
          <w:sz w:val="24"/>
          <w:szCs w:val="24"/>
        </w:rPr>
        <w:t>C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rPr>
          <w:rFonts w:ascii="Times New Roman" w:eastAsia="SymbolMT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bearing of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 xml:space="preserve">from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>is 045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967DBD" w:rsidRPr="00954E0D" w:rsidRDefault="00967DBD" w:rsidP="009F0F6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Calculate the bearing of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 xml:space="preserve">from </w:t>
      </w:r>
      <w:r w:rsidRPr="00954E0D">
        <w:rPr>
          <w:rFonts w:ascii="Times New Roman" w:hAnsi="Times New Roman"/>
          <w:i/>
          <w:i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051E81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967DBD" w:rsidRPr="00954E0D" w:rsidRDefault="00967DBD" w:rsidP="009F0F6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Default="00967DBD" w:rsidP="009F0F6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967DBD" w:rsidRDefault="00967DBD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954E0D" w:rsidRDefault="00967DBD" w:rsidP="002861D1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diagram shows one face of a wall.</w:t>
      </w:r>
    </w:p>
    <w:p w:rsidR="00967DBD" w:rsidRPr="00954E0D" w:rsidRDefault="00967DBD" w:rsidP="002861D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This face is in the shape of a pentagon with exactly one line of symmetry.</w:t>
      </w:r>
    </w:p>
    <w:p w:rsidR="00967DBD" w:rsidRDefault="00967DBD" w:rsidP="002861D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B11A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3" o:spid="_x0000_i1038" type="#_x0000_t75" style="width:347.25pt;height:166.5pt;visibility:visible">
            <v:imagedata r:id="rId33" o:title=""/>
          </v:shape>
        </w:pict>
      </w:r>
    </w:p>
    <w:p w:rsidR="00967DBD" w:rsidRDefault="00967DBD" w:rsidP="002861D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2861D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Omondi is going to paint this face of the wall once.</w:t>
      </w:r>
    </w:p>
    <w:p w:rsidR="00967DBD" w:rsidRPr="00954E0D" w:rsidRDefault="00967DBD" w:rsidP="002861D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He has to buy all the paint that he needs to use.</w:t>
      </w:r>
    </w:p>
    <w:p w:rsidR="00967DBD" w:rsidRPr="00954E0D" w:rsidRDefault="00967DBD" w:rsidP="002861D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paint in each tin of paint Omondi is going to buy will cover 16 m2 of the face of the wall.</w:t>
      </w:r>
    </w:p>
    <w:p w:rsidR="00967DBD" w:rsidRPr="00954E0D" w:rsidRDefault="00967DBD" w:rsidP="002861D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least number of tins of paint Omondi will need to buy.</w:t>
      </w:r>
    </w:p>
    <w:p w:rsidR="00967DBD" w:rsidRPr="00954E0D" w:rsidRDefault="00967DBD" w:rsidP="002861D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your working clearly.</w:t>
      </w: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967DBD" w:rsidRPr="00954E0D" w:rsidRDefault="00967DBD" w:rsidP="002861D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967DBD" w:rsidRPr="00954E0D" w:rsidRDefault="00967DBD" w:rsidP="002861D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2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967DBD" w:rsidRPr="00954E0D" w:rsidRDefault="00967DBD" w:rsidP="00BA515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en-GB"/>
        </w:rPr>
        <w:pict>
          <v:line id="Straight Connector 28" o:spid="_x0000_s1027" style="position:absolute;left:0;text-align:left;z-index:251657216;visibility:visible" from="0,9.85pt" to="453.15pt,9.85pt" wrapcoords="0 0 0 3 607 3 60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" strokecolor="windowText" strokeweight="3pt">
            <v:stroke joinstyle="miter"/>
            <o:lock v:ext="edit" shapetype="f"/>
            <w10:wrap type="through"/>
          </v:line>
        </w:pict>
      </w:r>
    </w:p>
    <w:p w:rsidR="00967DBD" w:rsidRDefault="00967DBD" w:rsidP="00BA515C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67DBD" w:rsidRPr="008F00C0" w:rsidRDefault="00967DBD" w:rsidP="00416810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PAPER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>0 MARKS</w:t>
      </w:r>
    </w:p>
    <w:sectPr w:rsidR="00967DBD" w:rsidRPr="008F00C0" w:rsidSect="00F04371">
      <w:footerReference w:type="default" r:id="rId34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DBD" w:rsidRDefault="00967DBD" w:rsidP="00A34985">
      <w:r>
        <w:separator/>
      </w:r>
    </w:p>
  </w:endnote>
  <w:endnote w:type="continuationSeparator" w:id="0">
    <w:p w:rsidR="00967DBD" w:rsidRDefault="00967DBD" w:rsidP="00A34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lidMathTwo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BD" w:rsidRDefault="00967DB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BD" w:rsidRDefault="00967DBD">
    <w:pPr>
      <w:pStyle w:val="Footer"/>
    </w:pPr>
    <w:r>
      <w:t>P59013A</w:t>
    </w:r>
  </w:p>
  <w:p w:rsidR="00967DBD" w:rsidRDefault="00967DBD">
    <w:pPr>
      <w:pStyle w:val="Footer"/>
    </w:pPr>
    <w:r>
      <w:t>© Pearson Education Ltd.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BD" w:rsidRPr="00727B35" w:rsidRDefault="00967DBD" w:rsidP="00FB6848">
    <w:pPr>
      <w:pStyle w:val="Footer"/>
    </w:pPr>
    <w:bookmarkStart w:id="1" w:name="_Hlk32929293"/>
    <w:bookmarkStart w:id="2" w:name="_Hlk32929294"/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17: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 xml:space="preserve">2F/3F </w:t>
    </w:r>
    <w:r w:rsidRPr="00B31B3C">
      <w:rPr>
        <w:rFonts w:ascii="Arial" w:hAnsi="Arial" w:cs="Arial"/>
        <w:bCs/>
        <w:sz w:val="20"/>
      </w:rPr>
      <w:t xml:space="preserve">– </w:t>
    </w:r>
    <w:r>
      <w:rPr>
        <w:rFonts w:ascii="Arial" w:hAnsi="Arial" w:cs="Arial"/>
        <w:bCs/>
        <w:sz w:val="20"/>
      </w:rPr>
      <w:t>Spring 2021 (Version 1.0)</w:t>
    </w:r>
    <w:r>
      <w:rPr>
        <w:rFonts w:ascii="Arial" w:hAnsi="Arial" w:cs="Arial"/>
        <w:bCs/>
        <w:sz w:val="20"/>
      </w:rPr>
      <w:tab/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</w:t>
    </w:r>
    <w:r w:rsidRPr="00080A5F">
      <w:rPr>
        <w:rFonts w:ascii="Arial" w:hAnsi="Arial" w:cs="Arial"/>
        <w:bCs/>
        <w:sz w:val="20"/>
      </w:rPr>
      <w:fldChar w:fldCharType="end"/>
    </w:r>
    <w:bookmarkEnd w:id="1"/>
    <w:bookmarkEnd w:id="2"/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BD" w:rsidRPr="00ED315F" w:rsidRDefault="00967DBD" w:rsidP="00ED315F">
    <w:pPr>
      <w:pStyle w:val="Footer"/>
      <w:tabs>
        <w:tab w:val="clear" w:pos="9026"/>
      </w:tabs>
      <w:ind w:right="-613"/>
      <w:rPr>
        <w:szCs w:val="16"/>
      </w:rPr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17: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>2F-3F</w:t>
    </w:r>
    <w:r w:rsidRPr="00B31B3C">
      <w:rPr>
        <w:rFonts w:ascii="Arial" w:hAnsi="Arial" w:cs="Arial"/>
        <w:bCs/>
        <w:sz w:val="20"/>
      </w:rPr>
      <w:t xml:space="preserve"> – </w:t>
    </w:r>
    <w:r>
      <w:rPr>
        <w:rFonts w:ascii="Arial" w:hAnsi="Arial" w:cs="Arial"/>
        <w:bCs/>
        <w:sz w:val="20"/>
      </w:rPr>
      <w:t xml:space="preserve">Spring 2021 (version 1.0)        </w:t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18</w:t>
    </w:r>
    <w:r w:rsidRPr="00080A5F">
      <w:rPr>
        <w:rFonts w:ascii="Arial" w:hAnsi="Arial" w:cs="Arial"/>
        <w:bCs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DBD" w:rsidRDefault="00967DBD" w:rsidP="00A34985">
      <w:r>
        <w:separator/>
      </w:r>
    </w:p>
  </w:footnote>
  <w:footnote w:type="continuationSeparator" w:id="0">
    <w:p w:rsidR="00967DBD" w:rsidRDefault="00967DBD" w:rsidP="00A349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BD" w:rsidRDefault="00967DB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BD" w:rsidRDefault="00967DB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BD" w:rsidRDefault="00967D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CAB"/>
    <w:rsid w:val="00003195"/>
    <w:rsid w:val="00015F25"/>
    <w:rsid w:val="00021551"/>
    <w:rsid w:val="0002497B"/>
    <w:rsid w:val="000326E4"/>
    <w:rsid w:val="000375FE"/>
    <w:rsid w:val="00042116"/>
    <w:rsid w:val="0004615D"/>
    <w:rsid w:val="000510A2"/>
    <w:rsid w:val="00051E81"/>
    <w:rsid w:val="000546D4"/>
    <w:rsid w:val="00057B00"/>
    <w:rsid w:val="00060D1A"/>
    <w:rsid w:val="0007258A"/>
    <w:rsid w:val="00080A5F"/>
    <w:rsid w:val="00087CA3"/>
    <w:rsid w:val="00094745"/>
    <w:rsid w:val="000A0092"/>
    <w:rsid w:val="000C343B"/>
    <w:rsid w:val="000C76E9"/>
    <w:rsid w:val="000D48CB"/>
    <w:rsid w:val="000D59F2"/>
    <w:rsid w:val="000E0113"/>
    <w:rsid w:val="000F2832"/>
    <w:rsid w:val="000F4EF5"/>
    <w:rsid w:val="001116C4"/>
    <w:rsid w:val="001312DD"/>
    <w:rsid w:val="00132969"/>
    <w:rsid w:val="001336BE"/>
    <w:rsid w:val="00150B45"/>
    <w:rsid w:val="00151EDA"/>
    <w:rsid w:val="00153809"/>
    <w:rsid w:val="00164CAB"/>
    <w:rsid w:val="00176B32"/>
    <w:rsid w:val="001807B4"/>
    <w:rsid w:val="00191DAA"/>
    <w:rsid w:val="00192FDA"/>
    <w:rsid w:val="001A0882"/>
    <w:rsid w:val="001A29AD"/>
    <w:rsid w:val="001B4982"/>
    <w:rsid w:val="001C227A"/>
    <w:rsid w:val="001C2A78"/>
    <w:rsid w:val="001D277D"/>
    <w:rsid w:val="001D4FB8"/>
    <w:rsid w:val="001E5989"/>
    <w:rsid w:val="00206664"/>
    <w:rsid w:val="00210DD6"/>
    <w:rsid w:val="00234985"/>
    <w:rsid w:val="00246A00"/>
    <w:rsid w:val="002475EB"/>
    <w:rsid w:val="002541B3"/>
    <w:rsid w:val="0027344B"/>
    <w:rsid w:val="002809F3"/>
    <w:rsid w:val="002861D1"/>
    <w:rsid w:val="00292B73"/>
    <w:rsid w:val="002A632E"/>
    <w:rsid w:val="002B0BCA"/>
    <w:rsid w:val="002B43AB"/>
    <w:rsid w:val="002C569E"/>
    <w:rsid w:val="002D09A7"/>
    <w:rsid w:val="002D3A71"/>
    <w:rsid w:val="002D64C7"/>
    <w:rsid w:val="002E5166"/>
    <w:rsid w:val="002E6AEA"/>
    <w:rsid w:val="002F50C0"/>
    <w:rsid w:val="002F6642"/>
    <w:rsid w:val="0030356B"/>
    <w:rsid w:val="00303580"/>
    <w:rsid w:val="0031038B"/>
    <w:rsid w:val="003109BD"/>
    <w:rsid w:val="00314992"/>
    <w:rsid w:val="00316258"/>
    <w:rsid w:val="00316D00"/>
    <w:rsid w:val="003226A5"/>
    <w:rsid w:val="00323A8F"/>
    <w:rsid w:val="00336BE2"/>
    <w:rsid w:val="00342983"/>
    <w:rsid w:val="0034662C"/>
    <w:rsid w:val="00351CD6"/>
    <w:rsid w:val="00351F56"/>
    <w:rsid w:val="00366FF7"/>
    <w:rsid w:val="003678AB"/>
    <w:rsid w:val="00370258"/>
    <w:rsid w:val="00395D60"/>
    <w:rsid w:val="003A079D"/>
    <w:rsid w:val="003A277C"/>
    <w:rsid w:val="003A7F1C"/>
    <w:rsid w:val="003B034F"/>
    <w:rsid w:val="003B0ED0"/>
    <w:rsid w:val="003C10A5"/>
    <w:rsid w:val="003C4F23"/>
    <w:rsid w:val="003D20C0"/>
    <w:rsid w:val="003D4C58"/>
    <w:rsid w:val="003E3E08"/>
    <w:rsid w:val="004007D0"/>
    <w:rsid w:val="00404619"/>
    <w:rsid w:val="0041005F"/>
    <w:rsid w:val="00414DB0"/>
    <w:rsid w:val="00416810"/>
    <w:rsid w:val="004244B6"/>
    <w:rsid w:val="00424DFF"/>
    <w:rsid w:val="00430814"/>
    <w:rsid w:val="00431651"/>
    <w:rsid w:val="00431704"/>
    <w:rsid w:val="00436989"/>
    <w:rsid w:val="00437465"/>
    <w:rsid w:val="004574F4"/>
    <w:rsid w:val="004635C5"/>
    <w:rsid w:val="0048314A"/>
    <w:rsid w:val="00485903"/>
    <w:rsid w:val="004874C3"/>
    <w:rsid w:val="004A1220"/>
    <w:rsid w:val="004A3300"/>
    <w:rsid w:val="004C4467"/>
    <w:rsid w:val="004C532B"/>
    <w:rsid w:val="004C6538"/>
    <w:rsid w:val="004D4579"/>
    <w:rsid w:val="004E799D"/>
    <w:rsid w:val="004F55BD"/>
    <w:rsid w:val="00506F73"/>
    <w:rsid w:val="00511E8A"/>
    <w:rsid w:val="005153BB"/>
    <w:rsid w:val="00523741"/>
    <w:rsid w:val="005277E9"/>
    <w:rsid w:val="00535338"/>
    <w:rsid w:val="00551188"/>
    <w:rsid w:val="005550D9"/>
    <w:rsid w:val="005631A7"/>
    <w:rsid w:val="00573063"/>
    <w:rsid w:val="005743C2"/>
    <w:rsid w:val="00580F4B"/>
    <w:rsid w:val="00585E14"/>
    <w:rsid w:val="00587B32"/>
    <w:rsid w:val="005A2DC1"/>
    <w:rsid w:val="005B11AD"/>
    <w:rsid w:val="005B11FD"/>
    <w:rsid w:val="005B3D90"/>
    <w:rsid w:val="005C1497"/>
    <w:rsid w:val="005D0822"/>
    <w:rsid w:val="005E58D3"/>
    <w:rsid w:val="005F6997"/>
    <w:rsid w:val="00601A77"/>
    <w:rsid w:val="006061D2"/>
    <w:rsid w:val="00615976"/>
    <w:rsid w:val="0061741B"/>
    <w:rsid w:val="0062136B"/>
    <w:rsid w:val="00624B01"/>
    <w:rsid w:val="00650B19"/>
    <w:rsid w:val="00652661"/>
    <w:rsid w:val="00654EF5"/>
    <w:rsid w:val="00676749"/>
    <w:rsid w:val="00686A28"/>
    <w:rsid w:val="00694A75"/>
    <w:rsid w:val="006A595B"/>
    <w:rsid w:val="006B0A66"/>
    <w:rsid w:val="006B0B8D"/>
    <w:rsid w:val="006D0B4C"/>
    <w:rsid w:val="006D1AB1"/>
    <w:rsid w:val="006E1FDF"/>
    <w:rsid w:val="006E661F"/>
    <w:rsid w:val="00710A45"/>
    <w:rsid w:val="00721E49"/>
    <w:rsid w:val="00727B35"/>
    <w:rsid w:val="0073647F"/>
    <w:rsid w:val="007410BB"/>
    <w:rsid w:val="00743DD3"/>
    <w:rsid w:val="007454D8"/>
    <w:rsid w:val="00750225"/>
    <w:rsid w:val="00757F46"/>
    <w:rsid w:val="00762199"/>
    <w:rsid w:val="0077615C"/>
    <w:rsid w:val="007860B2"/>
    <w:rsid w:val="00792C13"/>
    <w:rsid w:val="007942DC"/>
    <w:rsid w:val="0079613E"/>
    <w:rsid w:val="007965C2"/>
    <w:rsid w:val="00797E94"/>
    <w:rsid w:val="007A23DA"/>
    <w:rsid w:val="007A336F"/>
    <w:rsid w:val="007B2E77"/>
    <w:rsid w:val="007C1B09"/>
    <w:rsid w:val="007C4BC8"/>
    <w:rsid w:val="007D5E3C"/>
    <w:rsid w:val="007E37F0"/>
    <w:rsid w:val="007F151E"/>
    <w:rsid w:val="008129FC"/>
    <w:rsid w:val="008132DD"/>
    <w:rsid w:val="008263ED"/>
    <w:rsid w:val="00844161"/>
    <w:rsid w:val="00857EA9"/>
    <w:rsid w:val="00863FC6"/>
    <w:rsid w:val="008661EF"/>
    <w:rsid w:val="00866E2F"/>
    <w:rsid w:val="00880A08"/>
    <w:rsid w:val="00891D97"/>
    <w:rsid w:val="008972C3"/>
    <w:rsid w:val="00897C83"/>
    <w:rsid w:val="008A79B8"/>
    <w:rsid w:val="008C2F10"/>
    <w:rsid w:val="008C5CE7"/>
    <w:rsid w:val="008E1CF2"/>
    <w:rsid w:val="008F00C0"/>
    <w:rsid w:val="008F0135"/>
    <w:rsid w:val="008F5DF2"/>
    <w:rsid w:val="00902918"/>
    <w:rsid w:val="00917C50"/>
    <w:rsid w:val="0092349F"/>
    <w:rsid w:val="009235FC"/>
    <w:rsid w:val="00931A36"/>
    <w:rsid w:val="00934BF7"/>
    <w:rsid w:val="009425CE"/>
    <w:rsid w:val="009502CC"/>
    <w:rsid w:val="00954E0D"/>
    <w:rsid w:val="00967DBD"/>
    <w:rsid w:val="00976B37"/>
    <w:rsid w:val="00991D49"/>
    <w:rsid w:val="009A7C53"/>
    <w:rsid w:val="009D0086"/>
    <w:rsid w:val="009D40D6"/>
    <w:rsid w:val="009D5DF7"/>
    <w:rsid w:val="009F0F63"/>
    <w:rsid w:val="009F536E"/>
    <w:rsid w:val="009F63D7"/>
    <w:rsid w:val="00A0079C"/>
    <w:rsid w:val="00A07B23"/>
    <w:rsid w:val="00A2329A"/>
    <w:rsid w:val="00A30618"/>
    <w:rsid w:val="00A34985"/>
    <w:rsid w:val="00A4056C"/>
    <w:rsid w:val="00A41979"/>
    <w:rsid w:val="00A43E25"/>
    <w:rsid w:val="00A44503"/>
    <w:rsid w:val="00A51906"/>
    <w:rsid w:val="00A62749"/>
    <w:rsid w:val="00A63683"/>
    <w:rsid w:val="00A63CD2"/>
    <w:rsid w:val="00A81171"/>
    <w:rsid w:val="00A86C07"/>
    <w:rsid w:val="00A950AE"/>
    <w:rsid w:val="00A958F5"/>
    <w:rsid w:val="00AA0ACF"/>
    <w:rsid w:val="00AA40B7"/>
    <w:rsid w:val="00AC433A"/>
    <w:rsid w:val="00AD0E5A"/>
    <w:rsid w:val="00AD1A78"/>
    <w:rsid w:val="00AD64D9"/>
    <w:rsid w:val="00AE70F7"/>
    <w:rsid w:val="00B022C2"/>
    <w:rsid w:val="00B05772"/>
    <w:rsid w:val="00B26DBC"/>
    <w:rsid w:val="00B31B3C"/>
    <w:rsid w:val="00B31CDB"/>
    <w:rsid w:val="00B33268"/>
    <w:rsid w:val="00B33AA4"/>
    <w:rsid w:val="00B362A5"/>
    <w:rsid w:val="00B47E36"/>
    <w:rsid w:val="00B51127"/>
    <w:rsid w:val="00B60127"/>
    <w:rsid w:val="00B6108A"/>
    <w:rsid w:val="00B62A21"/>
    <w:rsid w:val="00B71079"/>
    <w:rsid w:val="00B7129C"/>
    <w:rsid w:val="00B73BD3"/>
    <w:rsid w:val="00B77578"/>
    <w:rsid w:val="00B81D15"/>
    <w:rsid w:val="00B81DBB"/>
    <w:rsid w:val="00B86F82"/>
    <w:rsid w:val="00BA2DD4"/>
    <w:rsid w:val="00BA515C"/>
    <w:rsid w:val="00BA653B"/>
    <w:rsid w:val="00BB4D72"/>
    <w:rsid w:val="00BB5CB8"/>
    <w:rsid w:val="00BC447F"/>
    <w:rsid w:val="00BC6F52"/>
    <w:rsid w:val="00BD289A"/>
    <w:rsid w:val="00BD2D12"/>
    <w:rsid w:val="00BE2358"/>
    <w:rsid w:val="00C05C33"/>
    <w:rsid w:val="00C1182D"/>
    <w:rsid w:val="00C22BA3"/>
    <w:rsid w:val="00C2366E"/>
    <w:rsid w:val="00C369BE"/>
    <w:rsid w:val="00C3726A"/>
    <w:rsid w:val="00C400DC"/>
    <w:rsid w:val="00C417A1"/>
    <w:rsid w:val="00C43D7D"/>
    <w:rsid w:val="00C45602"/>
    <w:rsid w:val="00C66C7C"/>
    <w:rsid w:val="00C72FC1"/>
    <w:rsid w:val="00C80A4C"/>
    <w:rsid w:val="00C9295A"/>
    <w:rsid w:val="00C97A6D"/>
    <w:rsid w:val="00CA5CAA"/>
    <w:rsid w:val="00CB5026"/>
    <w:rsid w:val="00CC19CD"/>
    <w:rsid w:val="00CC6507"/>
    <w:rsid w:val="00CD6650"/>
    <w:rsid w:val="00CE3067"/>
    <w:rsid w:val="00CE63B5"/>
    <w:rsid w:val="00CF394D"/>
    <w:rsid w:val="00CF3C67"/>
    <w:rsid w:val="00CF4FBE"/>
    <w:rsid w:val="00D251F2"/>
    <w:rsid w:val="00D27279"/>
    <w:rsid w:val="00D35720"/>
    <w:rsid w:val="00D52A71"/>
    <w:rsid w:val="00D57603"/>
    <w:rsid w:val="00D669B2"/>
    <w:rsid w:val="00D74713"/>
    <w:rsid w:val="00D964DE"/>
    <w:rsid w:val="00D968CC"/>
    <w:rsid w:val="00DB3FE0"/>
    <w:rsid w:val="00DC149A"/>
    <w:rsid w:val="00DD3E8F"/>
    <w:rsid w:val="00DD5C02"/>
    <w:rsid w:val="00DD696E"/>
    <w:rsid w:val="00DD7359"/>
    <w:rsid w:val="00DE0BCE"/>
    <w:rsid w:val="00DE31F7"/>
    <w:rsid w:val="00DE64A5"/>
    <w:rsid w:val="00DF2961"/>
    <w:rsid w:val="00DF2AAE"/>
    <w:rsid w:val="00E00011"/>
    <w:rsid w:val="00E151AB"/>
    <w:rsid w:val="00E16A4A"/>
    <w:rsid w:val="00E17F66"/>
    <w:rsid w:val="00E24310"/>
    <w:rsid w:val="00E274BA"/>
    <w:rsid w:val="00E3405A"/>
    <w:rsid w:val="00E424F0"/>
    <w:rsid w:val="00E527AD"/>
    <w:rsid w:val="00E528D8"/>
    <w:rsid w:val="00E52D40"/>
    <w:rsid w:val="00E54748"/>
    <w:rsid w:val="00E55345"/>
    <w:rsid w:val="00E575D4"/>
    <w:rsid w:val="00E613E3"/>
    <w:rsid w:val="00E63DC5"/>
    <w:rsid w:val="00E731A8"/>
    <w:rsid w:val="00E77617"/>
    <w:rsid w:val="00E92097"/>
    <w:rsid w:val="00EA11A2"/>
    <w:rsid w:val="00EA46DF"/>
    <w:rsid w:val="00EB51F7"/>
    <w:rsid w:val="00EB5874"/>
    <w:rsid w:val="00EC346F"/>
    <w:rsid w:val="00ED315F"/>
    <w:rsid w:val="00ED39E1"/>
    <w:rsid w:val="00ED6321"/>
    <w:rsid w:val="00EE418D"/>
    <w:rsid w:val="00EE46F8"/>
    <w:rsid w:val="00EE55D1"/>
    <w:rsid w:val="00EF2686"/>
    <w:rsid w:val="00EF368B"/>
    <w:rsid w:val="00EF53B2"/>
    <w:rsid w:val="00F04371"/>
    <w:rsid w:val="00F068DD"/>
    <w:rsid w:val="00F13F04"/>
    <w:rsid w:val="00F540A2"/>
    <w:rsid w:val="00F55398"/>
    <w:rsid w:val="00F63106"/>
    <w:rsid w:val="00F63386"/>
    <w:rsid w:val="00F65D35"/>
    <w:rsid w:val="00F6795F"/>
    <w:rsid w:val="00F750E9"/>
    <w:rsid w:val="00F76FEF"/>
    <w:rsid w:val="00F847C3"/>
    <w:rsid w:val="00F919A6"/>
    <w:rsid w:val="00F96CC1"/>
    <w:rsid w:val="00FA338A"/>
    <w:rsid w:val="00FB4CD7"/>
    <w:rsid w:val="00FB6848"/>
    <w:rsid w:val="00FC082E"/>
    <w:rsid w:val="00FC1468"/>
    <w:rsid w:val="00FD1E9F"/>
    <w:rsid w:val="00FD4C8C"/>
    <w:rsid w:val="00FE5B88"/>
    <w:rsid w:val="00FF6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5D1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lgebra">
    <w:name w:val="Algebra"/>
    <w:uiPriority w:val="99"/>
    <w:rsid w:val="00931A36"/>
    <w:rPr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5E58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58D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99"/>
    <w:rsid w:val="00B0577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349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3498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349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3498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emf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footer" Target="footer4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image" Target="media/image8.emf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oleObject" Target="embeddings/oleObject5.bin"/><Relationship Id="rId32" Type="http://schemas.openxmlformats.org/officeDocument/2006/relationships/image" Target="media/image14.emf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emf"/><Relationship Id="rId28" Type="http://schemas.openxmlformats.org/officeDocument/2006/relationships/image" Target="media/image11.emf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</TotalTime>
  <Pages>20</Pages>
  <Words>1822</Words>
  <Characters>10387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Mathematics</dc:title>
  <dc:subject/>
  <dc:creator>Keith Gallick</dc:creator>
  <cp:keywords/>
  <dc:description/>
  <cp:lastModifiedBy>Graham</cp:lastModifiedBy>
  <cp:revision>6</cp:revision>
  <cp:lastPrinted>2021-01-20T19:52:00Z</cp:lastPrinted>
  <dcterms:created xsi:type="dcterms:W3CDTF">2021-03-29T10:45:00Z</dcterms:created>
  <dcterms:modified xsi:type="dcterms:W3CDTF">2021-04-02T15:06:00Z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